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B5" w:rsidRDefault="00C873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39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BEING DEEMED NULL AND VOID.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F4539D"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504B" w:rsidRPr="0017504B">
        <w:rPr>
          <w:szCs w:val="22"/>
        </w:rPr>
        <w:tab/>
      </w:r>
      <w:r w:rsidR="0017504B" w:rsidRPr="0017504B">
        <w:t>(A)</w:t>
      </w:r>
      <w:r w:rsidR="0017504B" w:rsidRPr="0017504B">
        <w:tab/>
        <w:t xml:space="preserve">An advisory referendum must be held at the same time as the 2018 General Election in Greenville County on the question of whether </w:t>
      </w:r>
      <w:r w:rsidR="0017504B" w:rsidRPr="0017504B">
        <w:rPr>
          <w:rFonts w:eastAsiaTheme="minorHAnsi"/>
          <w:szCs w:val="22"/>
        </w:rPr>
        <w:t>the qualified electors of the county favor the Greenville Health System being governed by a board of directors nominated and appointed by the Greenville County Legislative Delegation and whether the qualified electors of the county favor agreements by the Greenville Health System to lease its assets to a private entity for up to one hundred years for one dollar a year being deemed null and void.</w:t>
      </w:r>
      <w:r w:rsidR="0017504B" w:rsidRPr="0017504B">
        <w:t xml:space="preserve"> The advisory referendum for this purpose must be conducted by the Greenville County Board of Voter Registration and Elections. The county board of voter registration and elections shall conduct and supervise the advisory referendum in the same manner governed by the election laws of this State, mutatis mutandis. The board shall frame the question for the ballot, prepare the necessary ballots, appoint managers for the voting </w:t>
      </w:r>
      <w:r w:rsidR="0017504B" w:rsidRPr="0017504B">
        <w:lastRenderedPageBreak/>
        <w:t>precincts, and do all things necessary to carry out the advisory referendum, including counting the ballots and declaring the results. 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(B)</w:t>
      </w:r>
      <w:r w:rsidRPr="0017504B">
        <w:tab/>
        <w:t>The questions put before the qualified electors of the county at the 2018 advisory referendum shall read as follows:</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the Greenville Health System (GHS) be governed solely by a board of directors nominated and appointed by the Greenville County Legislative Delegation?</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 xml:space="preserve">Those voting in favor of the question shall deposit a ballot with a check or cross mark in the square after the word </w:t>
      </w:r>
      <w:r w:rsidR="00DB3EA7" w:rsidRPr="00DB3EA7">
        <w:t>‘</w:t>
      </w:r>
      <w:r w:rsidRPr="0017504B">
        <w:t>Yes</w:t>
      </w:r>
      <w:r w:rsidR="00DB3EA7" w:rsidRPr="00DB3EA7">
        <w:t>’</w:t>
      </w:r>
      <w:r w:rsidRPr="0017504B">
        <w:t xml:space="preserve">, and those voting against the question shall deposit a ballot with a check or cross mark in the square after the word </w:t>
      </w:r>
      <w:r w:rsidR="00DB3EA7" w:rsidRPr="00DB3EA7">
        <w:t>‘</w:t>
      </w:r>
      <w:r w:rsidRPr="0017504B">
        <w:t>No</w:t>
      </w:r>
      <w:r w:rsidR="00DB3EA7" w:rsidRPr="00DB3EA7">
        <w:t>’</w:t>
      </w:r>
      <w:r w:rsidRPr="0017504B">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4B">
        <w:tab/>
        <w:t>“Shall any agreement by the Greenville Health System (GHS) to lease its assets to a private entity for up to one hundred years for one dollar a year be deemed null and void?</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Yes</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7504B">
        <w:t>No</w:t>
      </w:r>
      <w:r w:rsidRPr="0017504B">
        <w:tab/>
      </w:r>
      <w:r w:rsidRPr="0017504B">
        <w:rPr>
          <w:rFonts w:ascii="Wingdings" w:hAnsi="Wingdings"/>
        </w:rPr>
        <w:t></w:t>
      </w: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4B" w:rsidRPr="0017504B" w:rsidRDefault="0017504B" w:rsidP="0017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7504B">
        <w:t xml:space="preserve">Those voting in favor of the question shall deposit a ballot with a check or cross mark in the square after the word </w:t>
      </w:r>
      <w:r w:rsidR="00DB3EA7" w:rsidRPr="00DB3EA7">
        <w:t>‘</w:t>
      </w:r>
      <w:r w:rsidRPr="0017504B">
        <w:t>Yes</w:t>
      </w:r>
      <w:r w:rsidR="00DB3EA7" w:rsidRPr="00DB3EA7">
        <w:t>’</w:t>
      </w:r>
      <w:r w:rsidRPr="0017504B">
        <w:t xml:space="preserve">, and those voting against the question shall deposit a ballot with a check or cross mark in the square after the word </w:t>
      </w:r>
      <w:r w:rsidR="00DB3EA7" w:rsidRPr="00DB3EA7">
        <w:t>‘</w:t>
      </w:r>
      <w:r w:rsidRPr="0017504B">
        <w:t>No</w:t>
      </w:r>
      <w:r w:rsidR="00DB3EA7" w:rsidRPr="00DB3EA7">
        <w:t>’</w:t>
      </w:r>
      <w:r w:rsidRPr="0017504B">
        <w:t>.”</w:t>
      </w: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39D" w:rsidRDefault="00F4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504B">
        <w:t>2</w:t>
      </w:r>
      <w:r>
        <w:t>.</w:t>
      </w:r>
      <w:r>
        <w:tab/>
        <w:t>This joint resolution takes effect upon approval by the Governor.</w:t>
      </w:r>
    </w:p>
    <w:p w:rsidR="001420A6" w:rsidRDefault="00DB3E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3B5" w:rsidRDefault="00C873B5" w:rsidP="00C873B5">
      <w:pPr>
        <w:suppressAutoHyphens/>
      </w:pPr>
    </w:p>
    <w:sectPr w:rsidR="00C873B5" w:rsidSect="00C873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39D" w:rsidRDefault="00F4539D" w:rsidP="009F0C77">
      <w:r>
        <w:separator/>
      </w:r>
    </w:p>
  </w:endnote>
  <w:endnote w:type="continuationSeparator" w:id="0">
    <w:p w:rsidR="00F4539D" w:rsidRDefault="00F45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CCFFBB-D30F-4C99-B643-F89D942ECB76}"/>
    <w:embedBold r:id="rId2" w:fontKey="{C59A1D0D-E55A-469E-B26B-50C9494FC1CB}"/>
  </w:font>
  <w:font w:name="Calibri">
    <w:panose1 w:val="020F0502020204030204"/>
    <w:charset w:val="00"/>
    <w:family w:val="swiss"/>
    <w:pitch w:val="variable"/>
    <w:sig w:usb0="E00002FF" w:usb1="4000ACFF" w:usb2="00000001" w:usb3="00000000" w:csb0="0000019F" w:csb1="00000000"/>
    <w:embedRegular r:id="rId3" w:fontKey="{7FF931C1-8D6B-4F3D-A47E-C2E5E1FA4FE7}"/>
  </w:font>
  <w:font w:name="Segoe UI">
    <w:panose1 w:val="020B0502040204020203"/>
    <w:charset w:val="00"/>
    <w:family w:val="swiss"/>
    <w:pitch w:val="variable"/>
    <w:sig w:usb0="E10022FF" w:usb1="C000E47F" w:usb2="00000029" w:usb3="00000000" w:csb0="000001DF" w:csb1="00000000"/>
    <w:embedRegular r:id="rId4" w:fontKey="{63324AA1-7028-4F49-A533-49318E487A1C}"/>
  </w:font>
  <w:font w:name="Wingdings">
    <w:panose1 w:val="05000000000000000000"/>
    <w:charset w:val="02"/>
    <w:family w:val="auto"/>
    <w:pitch w:val="variable"/>
    <w:sig w:usb0="00000000" w:usb1="10000000" w:usb2="00000000" w:usb3="00000000" w:csb0="80000000" w:csb1="00000000"/>
    <w:embedRegular r:id="rId5" w:fontKey="{7CF5049E-1A79-42BF-A1D2-94B936657448}"/>
  </w:font>
  <w:font w:name="Cambria">
    <w:panose1 w:val="02040503050406030204"/>
    <w:charset w:val="00"/>
    <w:family w:val="roman"/>
    <w:pitch w:val="variable"/>
    <w:sig w:usb0="E00002FF" w:usb1="400004FF" w:usb2="00000000" w:usb3="00000000" w:csb0="0000019F" w:csb1="00000000"/>
    <w:embedRegular r:id="rId6" w:fontKey="{7F319ED3-8B2A-4E00-9783-B3D8DD4AF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0A6" w:rsidRPr="00C873B5" w:rsidRDefault="00C873B5" w:rsidP="00C873B5">
    <w:pPr>
      <w:pStyle w:val="Footer"/>
      <w:tabs>
        <w:tab w:val="clear" w:pos="4680"/>
        <w:tab w:val="clear" w:pos="9360"/>
        <w:tab w:val="center" w:pos="2995"/>
      </w:tabs>
      <w:spacing w:before="120"/>
    </w:pPr>
    <w:r>
      <w:t>[5163]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39D" w:rsidRDefault="00F4539D" w:rsidP="009F0C77">
      <w:r>
        <w:separator/>
      </w:r>
    </w:p>
  </w:footnote>
  <w:footnote w:type="continuationSeparator" w:id="0">
    <w:p w:rsidR="00F4539D" w:rsidRDefault="00F45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2SD18"/>
    <w:docVar w:name="CoverBillType" w:val="j"/>
    <w:docVar w:name="DocPath" w:val="L:\Council\bills\NL\13742SD18.DOCX"/>
    <w:docVar w:name="dvBillNumber" w:val="5163"/>
    <w:docVar w:name="dvBillNumberPrefix" w:val="H. "/>
    <w:docVar w:name="dvOriginalBody" w:val="House"/>
    <w:docVar w:name="dvSteno" w:val="NL"/>
    <w:docVar w:name="NameofBody" w:val="h"/>
    <w:docVar w:name="vGroup2" w:val="Council"/>
  </w:docVars>
  <w:rsids>
    <w:rsidRoot w:val="00F4539D"/>
    <w:rsid w:val="00011869"/>
    <w:rsid w:val="00015CD6"/>
    <w:rsid w:val="000E0100"/>
    <w:rsid w:val="000E1785"/>
    <w:rsid w:val="000F40FA"/>
    <w:rsid w:val="001035F1"/>
    <w:rsid w:val="0010776B"/>
    <w:rsid w:val="00133E66"/>
    <w:rsid w:val="001420A6"/>
    <w:rsid w:val="001435A3"/>
    <w:rsid w:val="00146ED3"/>
    <w:rsid w:val="00151044"/>
    <w:rsid w:val="0017504B"/>
    <w:rsid w:val="001D08F2"/>
    <w:rsid w:val="001D3A58"/>
    <w:rsid w:val="001D525B"/>
    <w:rsid w:val="001D7F4F"/>
    <w:rsid w:val="00205238"/>
    <w:rsid w:val="0022712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01C"/>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260"/>
    <w:rsid w:val="00AC34A2"/>
    <w:rsid w:val="00AD1C9A"/>
    <w:rsid w:val="00AD4B17"/>
    <w:rsid w:val="00B412D4"/>
    <w:rsid w:val="00BE3C22"/>
    <w:rsid w:val="00C0345E"/>
    <w:rsid w:val="00C31C95"/>
    <w:rsid w:val="00C3483A"/>
    <w:rsid w:val="00C74E9D"/>
    <w:rsid w:val="00C826DD"/>
    <w:rsid w:val="00C82FD3"/>
    <w:rsid w:val="00C873B5"/>
    <w:rsid w:val="00C92819"/>
    <w:rsid w:val="00CC6B7B"/>
    <w:rsid w:val="00CD2089"/>
    <w:rsid w:val="00D73A67"/>
    <w:rsid w:val="00D970A9"/>
    <w:rsid w:val="00DB3EA7"/>
    <w:rsid w:val="00DF3845"/>
    <w:rsid w:val="00E41911"/>
    <w:rsid w:val="00E44B57"/>
    <w:rsid w:val="00E92EEF"/>
    <w:rsid w:val="00EF2368"/>
    <w:rsid w:val="00F24442"/>
    <w:rsid w:val="00F453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9D39A-6130-423F-B4D6-D69EA2FF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DC8B8-9890-4DE3-9457-8A10B7AB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522</Words>
  <Characters>2563</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5163 Text of Previous Version (Mar. 20, 2018) - South Carolina Legislature Online</dc:title>
  <dc:creator>nancylee</dc:creator>
  <cp:lastModifiedBy>S Volk</cp:lastModifiedBy>
  <cp:revision>2</cp:revision>
  <cp:lastPrinted>2018-03-20T15:02:00Z</cp:lastPrinted>
  <dcterms:created xsi:type="dcterms:W3CDTF">2018-03-20T20:55:00Z</dcterms:created>
  <dcterms:modified xsi:type="dcterms:W3CDTF">2018-03-20T20:55:00Z</dcterms:modified>
</cp:coreProperties>
</file>