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6A5" w:rsidRDefault="004E36A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595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8</w:t>
      </w:r>
      <w:r w:rsidR="00322E41">
        <w:noBreakHyphen/>
      </w:r>
      <w:r>
        <w:t>13</w:t>
      </w:r>
      <w:r w:rsidR="00322E41">
        <w:noBreakHyphen/>
      </w:r>
      <w:r>
        <w:t>710, CODE OF LAWS OF SOUTH CAROLINA, 1976, RELATING TO THE REPORTING OF CERTAIN GIFTS ON THE STATEMENT OF ECONOMIC INTERESTS, SO AS TO INCREASE THE MANDATORY REPORTING THRESHOLDS; AND TO AMEND SECTION 8</w:t>
      </w:r>
      <w:r w:rsidR="00322E41">
        <w:noBreakHyphen/>
      </w:r>
      <w:r>
        <w:t>13</w:t>
      </w:r>
      <w:r w:rsidR="00322E41">
        <w:noBreakHyphen/>
      </w:r>
      <w:r>
        <w:t xml:space="preserve">1120, AS AMENDED, RELATING TO THE CONTENTS OF THE STATEMENT OF ECONOMIC INTERESTS, SO AS TO INCREASE THE MANDATORY REPORTING THRESHOLDS OF CERTAIN GIFTS TO PUBLIC OFFICIALS OR PUBLIC EMPLOYEES.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595B" w:rsidRDefault="00D459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595B" w:rsidRDefault="00D459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 w:rsidR="00322E41">
        <w:noBreakHyphen/>
      </w:r>
      <w:r>
        <w:t>13</w:t>
      </w:r>
      <w:r w:rsidR="00322E41">
        <w:noBreakHyphen/>
      </w:r>
      <w:r>
        <w:t>710(B) of the 1976 Code, as added by Act 248 of 1991, is amended to read: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652F70">
        <w:t>(B)</w:t>
      </w:r>
      <w:r w:rsidR="00322E41">
        <w:tab/>
      </w:r>
      <w:r w:rsidRPr="00652F70">
        <w:t>A public official, public member, or public employee required to file a statement of economic interests under Section 8</w:t>
      </w:r>
      <w:r w:rsidR="00322E41">
        <w:noBreakHyphen/>
      </w:r>
      <w:r w:rsidRPr="00652F70">
        <w:t>13</w:t>
      </w:r>
      <w:r w:rsidR="00322E41">
        <w:noBreakHyphen/>
      </w:r>
      <w:r w:rsidRPr="00652F70">
        <w:t xml:space="preserve">1110 who receives, accepts, or takes, directly or indirectly, from a person, anything of value worth </w:t>
      </w:r>
      <w:r w:rsidRPr="007320BA">
        <w:rPr>
          <w:strike/>
        </w:rPr>
        <w:t>twenty</w:t>
      </w:r>
      <w:r w:rsidR="00322E41">
        <w:rPr>
          <w:strike/>
        </w:rPr>
        <w:noBreakHyphen/>
      </w:r>
      <w:r w:rsidRPr="007320BA">
        <w:rPr>
          <w:strike/>
        </w:rPr>
        <w:t>five</w:t>
      </w:r>
      <w:r w:rsidRPr="00652F70">
        <w:t xml:space="preserve"> </w:t>
      </w:r>
      <w:r w:rsidRPr="007320BA">
        <w:rPr>
          <w:u w:val="single"/>
        </w:rPr>
        <w:t>one hundred</w:t>
      </w:r>
      <w:r>
        <w:t xml:space="preserve"> </w:t>
      </w:r>
      <w:r w:rsidRPr="00652F70">
        <w:t xml:space="preserve">dollars or more in a day and anything of value worth </w:t>
      </w:r>
      <w:r w:rsidRPr="007320BA">
        <w:rPr>
          <w:strike/>
        </w:rPr>
        <w:t>two</w:t>
      </w:r>
      <w:r w:rsidRPr="00652F70">
        <w:t xml:space="preserve"> </w:t>
      </w:r>
      <w:r w:rsidRPr="007320BA">
        <w:rPr>
          <w:u w:val="single"/>
        </w:rPr>
        <w:t>three</w:t>
      </w:r>
      <w:r>
        <w:t xml:space="preserve"> </w:t>
      </w:r>
      <w:r w:rsidRPr="00652F70">
        <w:t>hundred dollars or more in the aggregate in a calendar year must report on his statement of economic interests pursuant to Section 8</w:t>
      </w:r>
      <w:r w:rsidR="00322E41">
        <w:noBreakHyphen/>
      </w:r>
      <w:r w:rsidRPr="00652F70">
        <w:t>13</w:t>
      </w:r>
      <w:r w:rsidR="00322E41">
        <w:noBreakHyphen/>
      </w:r>
      <w:r w:rsidRPr="00652F70">
        <w:t>1120 the thing of value from:</w:t>
      </w:r>
    </w:p>
    <w:p w:rsidR="00A00068" w:rsidRPr="00C50DF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652F70">
        <w:tab/>
      </w:r>
      <w:r w:rsidRPr="00652F70">
        <w:tab/>
        <w:t>(1)</w:t>
      </w:r>
      <w:r w:rsidR="00322E41">
        <w:tab/>
      </w:r>
      <w:r w:rsidRPr="00894814">
        <w:t>a person,</w:t>
      </w:r>
      <w:r w:rsidRPr="00652F70">
        <w:t xml:space="preserve"> if there is reason to believe the donor would not give the thing of value but for the public official</w:t>
      </w:r>
      <w:r w:rsidR="00322E41" w:rsidRPr="00322E41">
        <w:t>’</w:t>
      </w:r>
      <w:r w:rsidRPr="00652F70">
        <w:t>s public member</w:t>
      </w:r>
      <w:r w:rsidR="00322E41" w:rsidRPr="00322E41">
        <w:t>’</w:t>
      </w:r>
      <w:r w:rsidRPr="00652F70">
        <w:t>s, or public employee</w:t>
      </w:r>
      <w:r w:rsidR="00322E41" w:rsidRPr="00322E41">
        <w:t>’</w:t>
      </w:r>
      <w:r w:rsidRPr="00652F70">
        <w:t>s office or position;</w:t>
      </w:r>
      <w:r w:rsidR="00C50DF8">
        <w:t xml:space="preserve"> </w:t>
      </w:r>
      <w:r w:rsidR="00C50DF8">
        <w:rPr>
          <w:u w:val="single"/>
        </w:rPr>
        <w:t>or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tab/>
      </w:r>
      <w:r w:rsidRPr="00652F70">
        <w:tab/>
        <w:t>(2)</w:t>
      </w:r>
      <w:r w:rsidR="00322E41">
        <w:tab/>
      </w:r>
      <w:r w:rsidRPr="00894814">
        <w:t>a person,</w:t>
      </w:r>
      <w:r w:rsidRPr="00C50DF8">
        <w:t xml:space="preserve"> or</w:t>
      </w:r>
      <w:r w:rsidRPr="00652F70">
        <w:t xml:space="preserve"> from an officer or director of a person, if the public official, public member, or public employee has reason to believe the person: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lastRenderedPageBreak/>
        <w:tab/>
      </w:r>
      <w:r w:rsidRPr="00652F70">
        <w:tab/>
      </w:r>
      <w:r w:rsidRPr="00652F70">
        <w:tab/>
        <w:t>(a)</w:t>
      </w:r>
      <w:r w:rsidR="00322E41">
        <w:tab/>
      </w:r>
      <w:r w:rsidRPr="00652F70">
        <w:t>has or is seeking to obtain contractual or other business or financial relationships with the public official</w:t>
      </w:r>
      <w:r w:rsidR="00322E41" w:rsidRPr="00322E41">
        <w:t>’</w:t>
      </w:r>
      <w:r w:rsidRPr="00652F70">
        <w:t>s, public member</w:t>
      </w:r>
      <w:r w:rsidR="00322E41" w:rsidRPr="00322E41">
        <w:t>’</w:t>
      </w:r>
      <w:r w:rsidRPr="00652F70">
        <w:t>s, or public employee</w:t>
      </w:r>
      <w:r w:rsidR="00322E41" w:rsidRPr="00322E41">
        <w:t>’</w:t>
      </w:r>
      <w:r w:rsidRPr="00652F70">
        <w:t>s governmental entity;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tab/>
      </w:r>
      <w:r w:rsidRPr="00652F70">
        <w:tab/>
      </w:r>
      <w:r w:rsidRPr="00652F70">
        <w:tab/>
        <w:t>(b)</w:t>
      </w:r>
      <w:r w:rsidR="00322E41">
        <w:tab/>
      </w:r>
      <w:r w:rsidRPr="00652F70">
        <w:t xml:space="preserve">conducts operations or activities </w:t>
      </w:r>
      <w:r w:rsidRPr="00322E41">
        <w:rPr>
          <w:strike/>
        </w:rPr>
        <w:t>which</w:t>
      </w:r>
      <w:r w:rsidR="00322E41">
        <w:t xml:space="preserve"> </w:t>
      </w:r>
      <w:r w:rsidR="00322E41">
        <w:rPr>
          <w:u w:val="single"/>
        </w:rPr>
        <w:t>that</w:t>
      </w:r>
      <w:r w:rsidRPr="00652F70">
        <w:t xml:space="preserve"> are regulated by the public official</w:t>
      </w:r>
      <w:r w:rsidR="00322E41" w:rsidRPr="00322E41">
        <w:t>’</w:t>
      </w:r>
      <w:r w:rsidRPr="00652F70">
        <w:t>s, public member</w:t>
      </w:r>
      <w:r w:rsidR="00322E41" w:rsidRPr="00322E41">
        <w:t>’</w:t>
      </w:r>
      <w:r w:rsidRPr="00652F70">
        <w:t>s, or public employee</w:t>
      </w:r>
      <w:r w:rsidR="00322E41" w:rsidRPr="00322E41">
        <w:t>’</w:t>
      </w:r>
      <w:r w:rsidRPr="00652F70">
        <w:t>s governmental entity.</w:t>
      </w:r>
      <w:r>
        <w:t>”</w:t>
      </w:r>
      <w:r>
        <w:tab/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0068" w:rsidRDefault="00322E41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</w:r>
      <w:r w:rsidR="00A00068">
        <w:t>2.</w:t>
      </w:r>
      <w:r w:rsidR="00A00068">
        <w:tab/>
        <w:t>Section 8</w:t>
      </w:r>
      <w:r>
        <w:noBreakHyphen/>
      </w:r>
      <w:r w:rsidR="00A00068">
        <w:t>13</w:t>
      </w:r>
      <w:r>
        <w:noBreakHyphen/>
      </w:r>
      <w:r w:rsidR="00A00068">
        <w:t>1120(A)(9) of the 1976 Code, as added by Act 248 of 1991, is amended to read: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“</w:t>
      </w:r>
      <w:r w:rsidRPr="00652F70">
        <w:t>(9)</w:t>
      </w:r>
      <w:r w:rsidR="00322E41">
        <w:tab/>
      </w:r>
      <w:r w:rsidRPr="00652F70">
        <w:t>the source and a brief description of any gifts, including transportation, lodging, food, or entertainment received during the preceding calendar year from: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tab/>
      </w:r>
      <w:r w:rsidRPr="00652F70">
        <w:tab/>
      </w:r>
      <w:r w:rsidRPr="00652F70">
        <w:tab/>
        <w:t>(a)</w:t>
      </w:r>
      <w:r w:rsidR="00322E41">
        <w:tab/>
      </w:r>
      <w:r w:rsidRPr="00894814">
        <w:t>a person,</w:t>
      </w:r>
      <w:r w:rsidRPr="00652F70">
        <w:t xml:space="preserve"> if there is reason to believe the donor would not give the gift, gratuity, or favor but for the official</w:t>
      </w:r>
      <w:r w:rsidR="00322E41" w:rsidRPr="00322E41">
        <w:t>’</w:t>
      </w:r>
      <w:r w:rsidRPr="00652F70">
        <w:t>s or employee</w:t>
      </w:r>
      <w:r w:rsidR="00322E41" w:rsidRPr="00322E41">
        <w:t>’</w:t>
      </w:r>
      <w:r w:rsidRPr="00652F70">
        <w:t>s office or position; or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tab/>
      </w:r>
      <w:r w:rsidRPr="00652F70">
        <w:tab/>
      </w:r>
      <w:r w:rsidRPr="00652F70">
        <w:tab/>
        <w:t>(b)</w:t>
      </w:r>
      <w:r w:rsidR="00322E41">
        <w:tab/>
      </w:r>
      <w:r w:rsidRPr="00894814">
        <w:t>a person,</w:t>
      </w:r>
      <w:r w:rsidRPr="00C50DF8">
        <w:t xml:space="preserve"> or</w:t>
      </w:r>
      <w:r w:rsidRPr="00652F70">
        <w:t xml:space="preserve"> from an officer or director of a person, if the public official or public employee has reason to believe the person: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tab/>
      </w:r>
      <w:r w:rsidRPr="00652F70">
        <w:tab/>
      </w:r>
      <w:r w:rsidRPr="00652F70">
        <w:tab/>
      </w:r>
      <w:r w:rsidRPr="00652F70">
        <w:tab/>
        <w:t>(i)</w:t>
      </w:r>
      <w:r w:rsidR="00322E41">
        <w:tab/>
      </w:r>
      <w:r w:rsidR="00322E41">
        <w:tab/>
      </w:r>
      <w:r w:rsidRPr="00652F70">
        <w:t>has or is seeking to obtain contractual or other business or financial relationship with the official</w:t>
      </w:r>
      <w:r w:rsidR="00322E41" w:rsidRPr="00322E41">
        <w:t>’</w:t>
      </w:r>
      <w:r w:rsidRPr="00652F70">
        <w:t>s or employee</w:t>
      </w:r>
      <w:r w:rsidR="00322E41" w:rsidRPr="00322E41">
        <w:t>’</w:t>
      </w:r>
      <w:r w:rsidRPr="00652F70">
        <w:t>s agency; or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tab/>
      </w:r>
      <w:r w:rsidRPr="00652F70">
        <w:tab/>
      </w:r>
      <w:r w:rsidRPr="00652F70">
        <w:tab/>
      </w:r>
      <w:r w:rsidRPr="00652F70">
        <w:tab/>
        <w:t>(ii)</w:t>
      </w:r>
      <w:r w:rsidR="00322E41">
        <w:tab/>
      </w:r>
      <w:r w:rsidRPr="00652F70">
        <w:t xml:space="preserve">conducts operations or activities </w:t>
      </w:r>
      <w:r w:rsidRPr="00322E41">
        <w:rPr>
          <w:strike/>
        </w:rPr>
        <w:t>which</w:t>
      </w:r>
      <w:r w:rsidRPr="00652F70">
        <w:t xml:space="preserve"> </w:t>
      </w:r>
      <w:r w:rsidR="00322E41">
        <w:rPr>
          <w:u w:val="single"/>
        </w:rPr>
        <w:t>that</w:t>
      </w:r>
      <w:r w:rsidR="00322E41">
        <w:t xml:space="preserve"> </w:t>
      </w:r>
      <w:r w:rsidRPr="00652F70">
        <w:t>are regulated by the official</w:t>
      </w:r>
      <w:r w:rsidR="00322E41" w:rsidRPr="00322E41">
        <w:t>’</w:t>
      </w:r>
      <w:r w:rsidRPr="00652F70">
        <w:t>s or employee</w:t>
      </w:r>
      <w:r w:rsidR="00322E41" w:rsidRPr="00322E41">
        <w:t>’</w:t>
      </w:r>
      <w:r w:rsidRPr="00652F70">
        <w:t xml:space="preserve">s agency if the value of the gift is </w:t>
      </w:r>
      <w:r w:rsidRPr="00F61154">
        <w:rPr>
          <w:strike/>
        </w:rPr>
        <w:t>twenty</w:t>
      </w:r>
      <w:r w:rsidR="00322E41">
        <w:rPr>
          <w:strike/>
        </w:rPr>
        <w:noBreakHyphen/>
      </w:r>
      <w:r w:rsidRPr="00F61154">
        <w:rPr>
          <w:strike/>
        </w:rPr>
        <w:t>five</w:t>
      </w:r>
      <w:r w:rsidRPr="00652F70">
        <w:t xml:space="preserve"> </w:t>
      </w:r>
      <w:r w:rsidRPr="00F61154">
        <w:rPr>
          <w:u w:val="single"/>
        </w:rPr>
        <w:t>one hundred</w:t>
      </w:r>
      <w:r>
        <w:t xml:space="preserve"> </w:t>
      </w:r>
      <w:r w:rsidRPr="00652F70">
        <w:t xml:space="preserve">dollars or more in a day or if the value totals, in the aggregate, </w:t>
      </w:r>
      <w:r w:rsidRPr="00F61154">
        <w:rPr>
          <w:strike/>
        </w:rPr>
        <w:t>two</w:t>
      </w:r>
      <w:r w:rsidRPr="00652F70">
        <w:t xml:space="preserve"> </w:t>
      </w:r>
      <w:r w:rsidRPr="00F61154">
        <w:rPr>
          <w:u w:val="single"/>
        </w:rPr>
        <w:t>three</w:t>
      </w:r>
      <w:r>
        <w:t xml:space="preserve"> </w:t>
      </w:r>
      <w:r w:rsidRPr="00652F70">
        <w:t>hundred dollars or more in a calendar year.</w:t>
      </w:r>
      <w:r>
        <w:t>”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127525" w:rsidRDefault="00322E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36A5" w:rsidRDefault="004E36A5" w:rsidP="004E36A5">
      <w:pPr>
        <w:suppressAutoHyphens/>
      </w:pPr>
    </w:p>
    <w:sectPr w:rsidR="004E36A5" w:rsidSect="004E36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814" w:rsidRDefault="00894814" w:rsidP="009F0C77">
      <w:r>
        <w:separator/>
      </w:r>
    </w:p>
  </w:endnote>
  <w:endnote w:type="continuationSeparator" w:id="0">
    <w:p w:rsidR="00894814" w:rsidRDefault="008948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EFD9C7-99D0-4E0A-9432-102B2151223A}"/>
    <w:embedBold r:id="rId2" w:fontKey="{7BF67C22-DE8A-40F6-854F-DCD849BCD8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DF1BB7-B4A6-4CE2-B583-2EA9626E5C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0EE3C8-51BE-43C5-A6C6-C8968EA154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DBF797-356E-4C48-90DD-6F9FF2431B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525" w:rsidRPr="004E36A5" w:rsidRDefault="004E36A5" w:rsidP="004E36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814" w:rsidRDefault="00894814" w:rsidP="009F0C77">
      <w:r>
        <w:separator/>
      </w:r>
    </w:p>
  </w:footnote>
  <w:footnote w:type="continuationSeparator" w:id="0">
    <w:p w:rsidR="00894814" w:rsidRDefault="008948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49ZW18"/>
    <w:docVar w:name="CoverBillType" w:val="b"/>
    <w:docVar w:name="DocPath" w:val="L:\Council\bills\GGS\22049ZW18.DOCX"/>
    <w:docVar w:name="dvBillNumber" w:val="520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4595B"/>
    <w:rsid w:val="00011869"/>
    <w:rsid w:val="00015CD6"/>
    <w:rsid w:val="000E0100"/>
    <w:rsid w:val="000E1785"/>
    <w:rsid w:val="000F40FA"/>
    <w:rsid w:val="001035F1"/>
    <w:rsid w:val="0010776B"/>
    <w:rsid w:val="0012752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2E4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6A5"/>
    <w:rsid w:val="004E7D54"/>
    <w:rsid w:val="005273C6"/>
    <w:rsid w:val="00530A69"/>
    <w:rsid w:val="00545593"/>
    <w:rsid w:val="00556EBF"/>
    <w:rsid w:val="00577C6C"/>
    <w:rsid w:val="005A33A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9481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0068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0DF8"/>
    <w:rsid w:val="00C74E9D"/>
    <w:rsid w:val="00C826DD"/>
    <w:rsid w:val="00C82FD3"/>
    <w:rsid w:val="00C92819"/>
    <w:rsid w:val="00CC6B7B"/>
    <w:rsid w:val="00CD2089"/>
    <w:rsid w:val="00D4595B"/>
    <w:rsid w:val="00D73A67"/>
    <w:rsid w:val="00D970A9"/>
    <w:rsid w:val="00DF3845"/>
    <w:rsid w:val="00E41911"/>
    <w:rsid w:val="00E44B57"/>
    <w:rsid w:val="00E60449"/>
    <w:rsid w:val="00E92EEF"/>
    <w:rsid w:val="00EF2368"/>
    <w:rsid w:val="00F24442"/>
    <w:rsid w:val="00F50AE3"/>
    <w:rsid w:val="00F655B7"/>
    <w:rsid w:val="00F656BA"/>
    <w:rsid w:val="00F67CF1"/>
    <w:rsid w:val="00F728AA"/>
    <w:rsid w:val="00F7560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60E40F-3D51-4D04-B515-E24B8A681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2E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E4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96F3F-36BC-47CE-818D-956331C25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B123AEBA.dotm</Template>
  <TotalTime>0</TotalTime>
  <Pages>2</Pages>
  <Words>462</Words>
  <Characters>2313</Characters>
  <Application>Microsoft Office Word</Application>
  <DocSecurity>0</DocSecurity>
  <Lines>71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5204 Text of Previous Version (Apr. 3, 2018) - South Carolina Legislature Online</dc:title>
  <dc:creator>GloriaShackelford</dc:creator>
  <cp:lastModifiedBy>S Volk</cp:lastModifiedBy>
  <cp:revision>2</cp:revision>
  <cp:lastPrinted>2018-01-04T19:16:00Z</cp:lastPrinted>
  <dcterms:created xsi:type="dcterms:W3CDTF">2018-04-03T20:57:00Z</dcterms:created>
  <dcterms:modified xsi:type="dcterms:W3CDTF">2018-04-03T20:57:00Z</dcterms:modified>
</cp:coreProperties>
</file>