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03B" w:rsidRDefault="007D303B"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2DA6" w:rsidRDefault="00222DA6"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A6" w:rsidRDefault="00222DA6"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A6" w:rsidRDefault="00222DA6"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A6" w:rsidRDefault="00222DA6"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A6" w:rsidRDefault="00222DA6"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A6" w:rsidRDefault="00222DA6"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1B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9B" w:rsidRPr="00522CE0"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61</w:t>
      </w:r>
      <w:r w:rsidR="001F6A5E">
        <w:noBreakHyphen/>
      </w:r>
      <w:r>
        <w:t>4</w:t>
      </w:r>
      <w:r w:rsidR="001F6A5E">
        <w:noBreakHyphen/>
      </w:r>
      <w:r>
        <w:t>4</w:t>
      </w:r>
      <w:r w:rsidR="008A0159">
        <w:t>5</w:t>
      </w:r>
      <w:r>
        <w:t xml:space="preserve"> SO AS TO PROVIDE THAT RETAILERS MAY DELIVER WINE AND BEER FOR OFF</w:t>
      </w:r>
      <w:r w:rsidR="001F6A5E">
        <w:noBreakHyphen/>
      </w:r>
      <w:r>
        <w:t>PREMISES CONSUMPTION TO CUSTOMERS WHO HAVE PURCHASED THE WINE OR BEER ONLINE IN ADVANCE OF THE DELIVERY FOR CURBSIDE PICKUP TO THE CUSTOMER</w:t>
      </w:r>
      <w:r w:rsidR="001F6A5E" w:rsidRPr="001F6A5E">
        <w:t>’</w:t>
      </w:r>
      <w:r>
        <w:t>S VEHICLE IF THE VEHICLE IS LOCATED WITHIN A CLEARLY DESIGNATED PICKUP AREA LOCATED ADJACENT TO THE RETAILER</w:t>
      </w:r>
      <w:r w:rsidR="001F6A5E" w:rsidRPr="001F6A5E">
        <w:t>’</w:t>
      </w:r>
      <w:r>
        <w:t>S PLACE OF BUSINESS, TO ESTABLISH REQUIREMENTS RELATED TO THIS PROVISION,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1B53" w:rsidRDefault="00521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1B53" w:rsidRDefault="00521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9B" w:rsidRDefault="00521B53"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579B">
        <w:t>Article 1, Chapter 4, Title 61 of the 1976 Code is amended by adding:</w:t>
      </w: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1F6A5E">
        <w:noBreakHyphen/>
      </w:r>
      <w:r>
        <w:t>4</w:t>
      </w:r>
      <w:r w:rsidR="001F6A5E">
        <w:noBreakHyphen/>
      </w:r>
      <w:r>
        <w:t>45.</w:t>
      </w:r>
      <w:r>
        <w:tab/>
        <w:t>(A)</w:t>
      </w:r>
      <w:r>
        <w:tab/>
        <w:t>Retailers may deliver wine and beer in closed containers for off</w:t>
      </w:r>
      <w:r w:rsidR="001F6A5E">
        <w:noBreakHyphen/>
      </w:r>
      <w:r>
        <w:t>premises consumption to a customer who has purchased or ordered the wine or beer online in advance of the delivery for curbside pickup to the customer</w:t>
      </w:r>
      <w:r w:rsidR="001F6A5E" w:rsidRPr="001F6A5E">
        <w:t>’</w:t>
      </w:r>
      <w:r>
        <w:t>s vehicle if the vehicle is located within a clearly designated pickup area located adjacent to the retailer</w:t>
      </w:r>
      <w:r w:rsidR="001F6A5E" w:rsidRPr="001F6A5E">
        <w:t>’</w:t>
      </w:r>
      <w:r>
        <w:t>s place of business.</w:t>
      </w: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Beer and wine sold online as part of curbside pickup must be pulled from the inventory located at the licensed location of the retailer providing the curbside pickup and may not be pulled from the inventory of another retailer or licensed location.</w:t>
      </w: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purchaser of beer and wine pursuant to this section must affirm at pickup that he is twenty</w:t>
      </w:r>
      <w:r w:rsidR="001F6A5E">
        <w:noBreakHyphen/>
      </w:r>
      <w:r>
        <w:t>one years of age or older.</w:t>
      </w: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Sales of beer and wine for curbside pickup may be prepaid online or paid for at the time of pickup. A retailer does not violate </w:t>
      </w:r>
      <w:r>
        <w:lastRenderedPageBreak/>
        <w:t>the prohibition of sales to underage persons provided in Section 61</w:t>
      </w:r>
      <w:r w:rsidR="001F6A5E">
        <w:noBreakHyphen/>
      </w:r>
      <w:r>
        <w:t>4</w:t>
      </w:r>
      <w:r w:rsidR="001F6A5E">
        <w:noBreakHyphen/>
      </w:r>
      <w:r>
        <w:t>50 by virtue of accepting prepayment of an online purchase permitted under the provisions of this section.</w:t>
      </w: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Retailers in violation of this section are subject to penalties pursuant to Sections 61</w:t>
      </w:r>
      <w:r w:rsidR="001F6A5E">
        <w:noBreakHyphen/>
      </w:r>
      <w:r>
        <w:t>4</w:t>
      </w:r>
      <w:r w:rsidR="001F6A5E">
        <w:noBreakHyphen/>
      </w:r>
      <w:r>
        <w:t>250 and 61</w:t>
      </w:r>
      <w:r w:rsidR="001F6A5E">
        <w:noBreakHyphen/>
      </w:r>
      <w:r>
        <w:t>4</w:t>
      </w:r>
      <w:r w:rsidR="001F6A5E">
        <w:noBreakHyphen/>
      </w:r>
      <w:r>
        <w:t>270.”</w:t>
      </w: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B53"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66ABA" w:rsidRDefault="001F6A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303B" w:rsidRDefault="007D303B" w:rsidP="007D303B">
      <w:pPr>
        <w:suppressAutoHyphens/>
      </w:pPr>
    </w:p>
    <w:sectPr w:rsidR="007D303B" w:rsidSect="007D30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B53" w:rsidRDefault="00521B53" w:rsidP="009F0C77">
      <w:r>
        <w:separator/>
      </w:r>
    </w:p>
  </w:endnote>
  <w:endnote w:type="continuationSeparator" w:id="0">
    <w:p w:rsidR="00521B53" w:rsidRDefault="00521B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8C7EE9-D026-4E9C-B9C8-6D1BACC1E085}"/>
    <w:embedBold r:id="rId2" w:fontKey="{534977FB-2E17-48AE-907C-9B2FB9144178}"/>
  </w:font>
  <w:font w:name="Calibri">
    <w:panose1 w:val="020F0502020204030204"/>
    <w:charset w:val="00"/>
    <w:family w:val="swiss"/>
    <w:pitch w:val="variable"/>
    <w:sig w:usb0="E00002FF" w:usb1="4000ACFF" w:usb2="00000001" w:usb3="00000000" w:csb0="0000019F" w:csb1="00000000"/>
    <w:embedRegular r:id="rId3" w:fontKey="{2BC70CB2-F47D-4FAC-8930-BFA11299F46C}"/>
  </w:font>
  <w:font w:name="Cambria">
    <w:panose1 w:val="02040503050406030204"/>
    <w:charset w:val="00"/>
    <w:family w:val="roman"/>
    <w:pitch w:val="variable"/>
    <w:sig w:usb0="E00002FF" w:usb1="400004FF" w:usb2="00000000" w:usb3="00000000" w:csb0="0000019F" w:csb1="00000000"/>
    <w:embedRegular r:id="rId4" w:fontKey="{24D29270-71E5-4A04-97BE-900CFBDE94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ABA" w:rsidRPr="007D303B" w:rsidRDefault="007D303B" w:rsidP="007D303B">
    <w:pPr>
      <w:pStyle w:val="Footer"/>
      <w:tabs>
        <w:tab w:val="clear" w:pos="4680"/>
        <w:tab w:val="clear" w:pos="9360"/>
        <w:tab w:val="center" w:pos="2995"/>
      </w:tabs>
      <w:spacing w:before="120"/>
    </w:pPr>
    <w:r>
      <w:t>[5216]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B53" w:rsidRDefault="00521B53" w:rsidP="009F0C77">
      <w:r>
        <w:separator/>
      </w:r>
    </w:p>
  </w:footnote>
  <w:footnote w:type="continuationSeparator" w:id="0">
    <w:p w:rsidR="00521B53" w:rsidRDefault="00521B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2WAB18"/>
    <w:docVar w:name="CoverBillType" w:val="b"/>
    <w:docVar w:name="DocPath" w:val="L:\Council\bills\AGM\19352WAB18.DOCX"/>
    <w:docVar w:name="dvBillNumber" w:val="5216"/>
    <w:docVar w:name="dvBillNumberPrefix" w:val="H. "/>
    <w:docVar w:name="dvOriginalBody" w:val="House"/>
    <w:docVar w:name="dvSteno" w:val="AGM"/>
    <w:docVar w:name="NameofBody" w:val="h"/>
    <w:docVar w:name="vGroup2" w:val="Council"/>
  </w:docVars>
  <w:rsids>
    <w:rsidRoot w:val="00521B53"/>
    <w:rsid w:val="00011869"/>
    <w:rsid w:val="00015CD6"/>
    <w:rsid w:val="00066ABA"/>
    <w:rsid w:val="000E0100"/>
    <w:rsid w:val="000E1785"/>
    <w:rsid w:val="000F40FA"/>
    <w:rsid w:val="001035F1"/>
    <w:rsid w:val="0010776B"/>
    <w:rsid w:val="00133E66"/>
    <w:rsid w:val="001435A3"/>
    <w:rsid w:val="00146ED3"/>
    <w:rsid w:val="00151044"/>
    <w:rsid w:val="001D08F2"/>
    <w:rsid w:val="001D3A58"/>
    <w:rsid w:val="001D525B"/>
    <w:rsid w:val="001D7F4F"/>
    <w:rsid w:val="001F6A5E"/>
    <w:rsid w:val="00205238"/>
    <w:rsid w:val="00222DA6"/>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1B5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303B"/>
    <w:rsid w:val="008362E8"/>
    <w:rsid w:val="0085786E"/>
    <w:rsid w:val="008A015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11A8"/>
    <w:rsid w:val="00C92819"/>
    <w:rsid w:val="00CC6B7B"/>
    <w:rsid w:val="00CD2089"/>
    <w:rsid w:val="00D73A67"/>
    <w:rsid w:val="00D970A9"/>
    <w:rsid w:val="00DF3845"/>
    <w:rsid w:val="00DF579B"/>
    <w:rsid w:val="00E41911"/>
    <w:rsid w:val="00E44B57"/>
    <w:rsid w:val="00E63AB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563B3D-1247-4836-90EC-D33E1B93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36A7A-5EAD-4DC7-B008-B9E56F91B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1</Pages>
  <Words>320</Words>
  <Characters>1574</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5216 Text of Previous Version (Apr. 5, 2018) - South Carolina Legislature Online</dc:title>
  <dc:creator>angiemorgan</dc:creator>
  <cp:lastModifiedBy>S Volk</cp:lastModifiedBy>
  <cp:revision>2</cp:revision>
  <cp:lastPrinted>2018-04-04T14:17:00Z</cp:lastPrinted>
  <dcterms:created xsi:type="dcterms:W3CDTF">2018-04-05T14:19:00Z</dcterms:created>
  <dcterms:modified xsi:type="dcterms:W3CDTF">2018-04-05T14:19:00Z</dcterms:modified>
</cp:coreProperties>
</file>