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954" w:rsidRDefault="00002954" w:rsidP="0032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23D38" w:rsidRDefault="00323D38" w:rsidP="0032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38" w:rsidRDefault="00323D38" w:rsidP="0032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38" w:rsidRDefault="00323D38" w:rsidP="0032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38" w:rsidRDefault="00323D38" w:rsidP="0032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38" w:rsidRDefault="00323D38" w:rsidP="0032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38" w:rsidRDefault="00323D38" w:rsidP="0032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29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03E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01084">
        <w:t xml:space="preserve">TO </w:t>
      </w:r>
      <w:r>
        <w:t xml:space="preserve">COMMEMORATE AND </w:t>
      </w:r>
      <w:r w:rsidRPr="00501084">
        <w:t xml:space="preserve">CELEBRATE THE DEDICATION OF THE HISTORIC DOWNTOWN AFRICAN AMERICAN BUSINESS DISTRICT IN </w:t>
      </w:r>
      <w:r>
        <w:t xml:space="preserve">THE CITY OF </w:t>
      </w:r>
      <w:r w:rsidRPr="00501084">
        <w:t xml:space="preserve">FLORENCE, AND TO </w:t>
      </w:r>
      <w:r>
        <w:t>HONOR</w:t>
      </w:r>
      <w:r w:rsidRPr="00501084">
        <w:t xml:space="preserve"> THE NORTH FLORENCE COMMUNITY HISTORY AND HERITAGE INITIATIVE </w:t>
      </w:r>
      <w:r>
        <w:t>AND THE CITY OF FLORENCE FOR THEIR RELATED CONTRIBUTIONS TOWARD MARKING THE HISTORICAL SIGNIFICANCE OF THE DISTRICT TO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01084">
        <w:t>Whereas, for decades</w:t>
      </w:r>
      <w:r>
        <w:t>,</w:t>
      </w:r>
      <w:r w:rsidRPr="00501084">
        <w:t xml:space="preserve"> North Dargan Street in Florence prospered as an economic hub of African American</w:t>
      </w:r>
      <w:r w:rsidR="002442CC">
        <w:noBreakHyphen/>
      </w:r>
      <w:r w:rsidRPr="00501084">
        <w:t xml:space="preserve">owned </w:t>
      </w:r>
      <w:r>
        <w:t>commercial enterprises</w:t>
      </w:r>
      <w:r w:rsidRPr="00501084">
        <w:t xml:space="preserve"> that provided a variety of essential services to customers spurned by white</w:t>
      </w:r>
      <w:r w:rsidR="002442CC">
        <w:noBreakHyphen/>
      </w:r>
      <w:r w:rsidRPr="00501084">
        <w:t xml:space="preserve">owned businesses in the era of racial segregation. As the commercial </w:t>
      </w:r>
      <w:r>
        <w:t>draw</w:t>
      </w:r>
      <w:r w:rsidRPr="00501084">
        <w:t xml:space="preserve"> of North Dargan Street grew, the area </w:t>
      </w:r>
      <w:r>
        <w:t xml:space="preserve">also </w:t>
      </w:r>
      <w:r w:rsidRPr="00501084">
        <w:t>became the principal residential district for African Americans in Florence</w:t>
      </w:r>
      <w:r>
        <w:t>, making it the heart of the city</w:t>
      </w:r>
      <w:r w:rsidR="002442CC" w:rsidRPr="002442CC">
        <w:t>’</w:t>
      </w:r>
      <w:r>
        <w:t>s African American community</w:t>
      </w:r>
      <w:r w:rsidRPr="00501084">
        <w:t>; and</w:t>
      </w: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01084">
        <w:t xml:space="preserve">Whereas, although the fortunes of North Dargan Street declined </w:t>
      </w:r>
      <w:r>
        <w:t xml:space="preserve">over time, today it </w:t>
      </w:r>
      <w:r w:rsidRPr="00501084">
        <w:t>enjoy</w:t>
      </w:r>
      <w:r>
        <w:t xml:space="preserve">s </w:t>
      </w:r>
      <w:r w:rsidRPr="00501084">
        <w:t>a heartening revitalization due to increase</w:t>
      </w:r>
      <w:r>
        <w:t>d</w:t>
      </w:r>
      <w:r w:rsidRPr="00501084">
        <w:t xml:space="preserve"> commercial investment and the presence of the North Dargan Innovation Center, a partnership between Francis Marion University and the City of Florence </w:t>
      </w:r>
      <w:r>
        <w:t>to foster small business growth in the area</w:t>
      </w:r>
      <w:r w:rsidRPr="00501084">
        <w:t>; and</w:t>
      </w: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01084">
        <w:t xml:space="preserve">Whereas, as Florence looks to a promising future for North Dargan Street, it will pause to </w:t>
      </w:r>
      <w:r>
        <w:t xml:space="preserve">proudly </w:t>
      </w:r>
      <w:r w:rsidRPr="00501084">
        <w:t>celebrate the past when it dedicates the 200 and 300 blocks of North Dargan Street as the Historic Downtown African American Business District and unveils a</w:t>
      </w:r>
      <w:r>
        <w:t xml:space="preserve"> South Carolina Historical Marker for</w:t>
      </w:r>
      <w:r w:rsidRPr="00501084">
        <w:t xml:space="preserve"> the district </w:t>
      </w:r>
      <w:r>
        <w:t>in ceremonies planned for</w:t>
      </w:r>
      <w:r w:rsidRPr="00501084">
        <w:t xml:space="preserve"> April 14, 2018; and</w:t>
      </w: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F8B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01084">
        <w:lastRenderedPageBreak/>
        <w:t>Whereas, approval of a</w:t>
      </w:r>
      <w:r>
        <w:t>n</w:t>
      </w:r>
      <w:r w:rsidRPr="00501084">
        <w:t xml:space="preserve"> historical marker for the Historic Downtown African American Business District by the Department of Archives and Natural History resulted from the </w:t>
      </w:r>
      <w:r>
        <w:t>commendable</w:t>
      </w:r>
      <w:r w:rsidRPr="00501084">
        <w:t xml:space="preserve"> efforts of the North Florence Community History and Heritage Initiative, which </w:t>
      </w:r>
      <w:r w:rsidR="00D04DAC">
        <w:t>began</w:t>
      </w:r>
      <w:r w:rsidRPr="00501084">
        <w:t xml:space="preserve"> the endeavor, and the City of Florence, which sponsored the marker</w:t>
      </w:r>
      <w:r>
        <w:t>; and</w:t>
      </w:r>
    </w:p>
    <w:p w:rsidR="00426F8B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joins the citizens of Florence in celebrating this special occasion, and commends the efforts of the </w:t>
      </w:r>
      <w:r w:rsidRPr="00501084">
        <w:t>North Florence Community History and Heritage Initiative</w:t>
      </w:r>
      <w:r>
        <w:t xml:space="preserve"> and the City of Florence for making it possible. Now, therefore:</w:t>
      </w: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01084">
        <w:t>Be it resolved by the House of Representatives:</w:t>
      </w: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F8B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01084">
        <w:t xml:space="preserve">That the members of the South Carolina House of Representatives, by this resolution, </w:t>
      </w:r>
      <w:r>
        <w:t xml:space="preserve">commemorate and </w:t>
      </w:r>
      <w:r w:rsidRPr="00501084">
        <w:t xml:space="preserve">celebrate the dedication of the </w:t>
      </w:r>
      <w:r>
        <w:t>H</w:t>
      </w:r>
      <w:r w:rsidRPr="00501084">
        <w:t xml:space="preserve">istoric </w:t>
      </w:r>
      <w:r>
        <w:t>D</w:t>
      </w:r>
      <w:r w:rsidRPr="00501084">
        <w:t xml:space="preserve">owntown </w:t>
      </w:r>
      <w:r>
        <w:t>A</w:t>
      </w:r>
      <w:r w:rsidRPr="00501084">
        <w:t xml:space="preserve">frican </w:t>
      </w:r>
      <w:r>
        <w:t>A</w:t>
      </w:r>
      <w:r w:rsidRPr="00501084">
        <w:t xml:space="preserve">merican </w:t>
      </w:r>
      <w:r>
        <w:t>B</w:t>
      </w:r>
      <w:r w:rsidRPr="00501084">
        <w:t xml:space="preserve">usiness </w:t>
      </w:r>
      <w:r>
        <w:t>D</w:t>
      </w:r>
      <w:r w:rsidRPr="00501084">
        <w:t xml:space="preserve">istrict in </w:t>
      </w:r>
      <w:r>
        <w:t>the City of F</w:t>
      </w:r>
      <w:r w:rsidRPr="00501084">
        <w:t xml:space="preserve">lorence, </w:t>
      </w:r>
      <w:r>
        <w:t>and honor</w:t>
      </w:r>
      <w:r w:rsidRPr="00501084">
        <w:t xml:space="preserve"> the </w:t>
      </w:r>
      <w:r>
        <w:t>N</w:t>
      </w:r>
      <w:r w:rsidRPr="00501084">
        <w:t xml:space="preserve">orth </w:t>
      </w:r>
      <w:r>
        <w:t>F</w:t>
      </w:r>
      <w:r w:rsidRPr="00501084">
        <w:t xml:space="preserve">lorence </w:t>
      </w:r>
      <w:r>
        <w:t>C</w:t>
      </w:r>
      <w:r w:rsidRPr="00501084">
        <w:t xml:space="preserve">ommunity </w:t>
      </w:r>
      <w:r>
        <w:t>H</w:t>
      </w:r>
      <w:r w:rsidRPr="00501084">
        <w:t xml:space="preserve">istory and </w:t>
      </w:r>
      <w:r>
        <w:t>H</w:t>
      </w:r>
      <w:r w:rsidRPr="00501084">
        <w:t xml:space="preserve">eritage </w:t>
      </w:r>
      <w:r>
        <w:t>I</w:t>
      </w:r>
      <w:r w:rsidRPr="00501084">
        <w:t xml:space="preserve">nitiative </w:t>
      </w:r>
      <w:r>
        <w:t>and the City of Florence for their contributions toward marking the historical significance of the district to the State of South Carolina.</w:t>
      </w:r>
    </w:p>
    <w:p w:rsidR="00426F8B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F8B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copies of the resolution be presented to the </w:t>
      </w:r>
      <w:r w:rsidRPr="00501084">
        <w:t>Historic Downtown African American Business District</w:t>
      </w:r>
      <w:r>
        <w:t xml:space="preserve"> and the City of Florence.</w:t>
      </w:r>
    </w:p>
    <w:p w:rsidR="00EF732C" w:rsidRDefault="002442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2954" w:rsidRDefault="00002954" w:rsidP="00002954">
      <w:pPr>
        <w:suppressAutoHyphens/>
      </w:pPr>
    </w:p>
    <w:sectPr w:rsidR="00002954" w:rsidSect="000029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3E3" w:rsidRDefault="006E03E3" w:rsidP="009F0C77">
      <w:r>
        <w:separator/>
      </w:r>
    </w:p>
  </w:endnote>
  <w:endnote w:type="continuationSeparator" w:id="0">
    <w:p w:rsidR="006E03E3" w:rsidRDefault="006E03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76E411-0C4E-4B6A-BD6F-3BAA699A3572}"/>
    <w:embedBold r:id="rId2" w:fontKey="{19DA1CCE-4106-464A-9C8A-CD9DC18F0E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90175A-2E45-45CE-B147-B077AF941A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0B33D86-78DD-4970-9220-07A9881EC3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32C" w:rsidRPr="00002954" w:rsidRDefault="00002954" w:rsidP="000029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3E3" w:rsidRDefault="006E03E3" w:rsidP="009F0C77">
      <w:r>
        <w:separator/>
      </w:r>
    </w:p>
  </w:footnote>
  <w:footnote w:type="continuationSeparator" w:id="0">
    <w:p w:rsidR="006E03E3" w:rsidRDefault="006E03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4WAB18"/>
    <w:docVar w:name="CoverBillType" w:val="r"/>
    <w:docVar w:name="DocPath" w:val="L:\Council\bills\AGM\19354WAB18.DOCX"/>
    <w:docVar w:name="dvBillNumber" w:val="523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E03E3"/>
    <w:rsid w:val="0000295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42CC"/>
    <w:rsid w:val="00250967"/>
    <w:rsid w:val="002543C8"/>
    <w:rsid w:val="0025541D"/>
    <w:rsid w:val="00284AAE"/>
    <w:rsid w:val="002E5912"/>
    <w:rsid w:val="00301B21"/>
    <w:rsid w:val="00323D38"/>
    <w:rsid w:val="00325348"/>
    <w:rsid w:val="0032732C"/>
    <w:rsid w:val="00336AD0"/>
    <w:rsid w:val="00363E13"/>
    <w:rsid w:val="0037079A"/>
    <w:rsid w:val="003C4DAB"/>
    <w:rsid w:val="003D01E8"/>
    <w:rsid w:val="003E5288"/>
    <w:rsid w:val="003F6D79"/>
    <w:rsid w:val="0041760A"/>
    <w:rsid w:val="00417C01"/>
    <w:rsid w:val="00426F8B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03E3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7AF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4DAC"/>
    <w:rsid w:val="00D73A67"/>
    <w:rsid w:val="00D970A9"/>
    <w:rsid w:val="00DF3845"/>
    <w:rsid w:val="00E41911"/>
    <w:rsid w:val="00E44B57"/>
    <w:rsid w:val="00E92EEF"/>
    <w:rsid w:val="00EF2368"/>
    <w:rsid w:val="00EF732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955055-FA89-40D6-8D87-B07A33FEB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A4120-A0CE-4CB3-890D-B675D5948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31CD961E.dotm</Template>
  <TotalTime>0</TotalTime>
  <Pages>2</Pages>
  <Words>421</Words>
  <Characters>2339</Characters>
  <Application>Microsoft Office Word</Application>
  <DocSecurity>0</DocSecurity>
  <Lines>68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5237 Text of Previous Version (Apr. 12, 2018) - South Carolina Legislature Online</dc:title>
  <dc:creator>angiemorgan</dc:creator>
  <cp:lastModifiedBy>S Volk</cp:lastModifiedBy>
  <cp:revision>2</cp:revision>
  <cp:lastPrinted>2018-04-12T13:06:00Z</cp:lastPrinted>
  <dcterms:created xsi:type="dcterms:W3CDTF">2018-04-12T16:23:00Z</dcterms:created>
  <dcterms:modified xsi:type="dcterms:W3CDTF">2018-04-12T16:23:00Z</dcterms:modified>
</cp:coreProperties>
</file>