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261" w:rsidRDefault="003622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22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1748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5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NURSING, RELATING TO NURSE LICENSURE COMPACT, DESIGNATED AS REGULATION DOCUMENT NUMBER 4779, PURSUANT TO THE PROVISIONS OF ARTICLE 1, CHAPTER 23, TITLE 1 OF THE 1976 CODE.</w:t>
      </w:r>
    </w:p>
    <w:p w:rsidR="007E1748" w:rsidRDefault="007E17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748" w:rsidRDefault="007E17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1748" w:rsidRDefault="007E17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748" w:rsidRDefault="007E17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Nursing, relating to Nurse Licensure Compact, designated as Regulation Document Number 4779, and submitted to the General Assembly pursuant to the provisions of Article 1, Chapter 23, Title 1 of the 1976 Code, are approved.</w:t>
      </w:r>
    </w:p>
    <w:p w:rsidR="007E1748" w:rsidRDefault="007E17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748" w:rsidRDefault="007E17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45184">
        <w:t>2</w:t>
      </w:r>
      <w:r>
        <w:t>.</w:t>
      </w:r>
      <w:r>
        <w:tab/>
        <w:t>This joint resolution takes effect upon approval by the Governor.</w:t>
      </w:r>
    </w:p>
    <w:p w:rsidR="007E1748" w:rsidRDefault="007E1748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7E1748" w:rsidRDefault="007E1748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7E1748" w:rsidRDefault="007E1748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7E1748" w:rsidRDefault="007E1748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7E1748" w:rsidRPr="00877000" w:rsidRDefault="007E1748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77000">
        <w:t>The South Carolina Board of Nursing proposes to amend its regulations to repeal the provision related to the prior version of the Nurse Licensure Compact.</w:t>
      </w:r>
    </w:p>
    <w:p w:rsidR="007E1748" w:rsidRPr="00877000" w:rsidRDefault="007E1748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1748" w:rsidRPr="00877000" w:rsidRDefault="007E1748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77000">
        <w:t xml:space="preserve">A Notice of Drafting was published in the </w:t>
      </w:r>
      <w:r w:rsidRPr="00877000">
        <w:rPr>
          <w:i/>
        </w:rPr>
        <w:t>State Register</w:t>
      </w:r>
      <w:r w:rsidRPr="00877000">
        <w:t xml:space="preserve"> on July 28, 2017.</w:t>
      </w:r>
    </w:p>
    <w:p w:rsidR="004E1DF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62261" w:rsidRDefault="00362261" w:rsidP="00362261">
      <w:pPr>
        <w:suppressAutoHyphens/>
      </w:pPr>
    </w:p>
    <w:sectPr w:rsidR="00362261" w:rsidSect="003622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748" w:rsidRDefault="007E1748" w:rsidP="009F0C77">
      <w:r>
        <w:separator/>
      </w:r>
    </w:p>
  </w:endnote>
  <w:endnote w:type="continuationSeparator" w:id="0">
    <w:p w:rsidR="007E1748" w:rsidRDefault="007E17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E38DC3-26F0-487B-81C9-9410B4DA957D}"/>
    <w:embedBold r:id="rId2" w:fontKey="{D0B9266D-8240-4724-9FFA-1C3EB79F90AE}"/>
    <w:embedItalic r:id="rId3" w:fontKey="{541582B3-C3F1-4216-89BF-3B3F62C13E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3FCDA56-C6C6-43E5-ACCE-6181D72EAD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D938AD8-9BD2-44F5-A646-B91790D46C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F3FC506-1EAE-4616-84CE-CAE4A39B28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DFE" w:rsidRPr="00362261" w:rsidRDefault="00362261" w:rsidP="003622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748" w:rsidRDefault="007E1748" w:rsidP="009F0C77">
      <w:r>
        <w:separator/>
      </w:r>
    </w:p>
  </w:footnote>
  <w:footnote w:type="continuationSeparator" w:id="0">
    <w:p w:rsidR="007E1748" w:rsidRDefault="007E17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82CZ18"/>
    <w:docVar w:name="CoverBillType" w:val="a"/>
    <w:docVar w:name="DocPath" w:val="L:\Council\bills\DBS\31482CZ18.DOCX"/>
    <w:docVar w:name="dvBillNumber" w:val="5278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7E174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261"/>
    <w:rsid w:val="0037079A"/>
    <w:rsid w:val="003C4DAB"/>
    <w:rsid w:val="003D01E8"/>
    <w:rsid w:val="003E5288"/>
    <w:rsid w:val="003F6D79"/>
    <w:rsid w:val="00404068"/>
    <w:rsid w:val="0041760A"/>
    <w:rsid w:val="00417C01"/>
    <w:rsid w:val="004403BD"/>
    <w:rsid w:val="00461441"/>
    <w:rsid w:val="004809EE"/>
    <w:rsid w:val="004E1DF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5184"/>
    <w:rsid w:val="006913C9"/>
    <w:rsid w:val="0069470D"/>
    <w:rsid w:val="006D58AA"/>
    <w:rsid w:val="00734F00"/>
    <w:rsid w:val="007A70AE"/>
    <w:rsid w:val="007E1748"/>
    <w:rsid w:val="008362E8"/>
    <w:rsid w:val="0085786E"/>
    <w:rsid w:val="008A1768"/>
    <w:rsid w:val="008A489F"/>
    <w:rsid w:val="008F0F33"/>
    <w:rsid w:val="008F4429"/>
    <w:rsid w:val="0094021A"/>
    <w:rsid w:val="009452C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B572CD-03F5-4149-BDC8-42DA399E5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51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8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0AE79-5EB6-4457-81F6-C740035B3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8727F131.dotm</Template>
  <TotalTime>0</TotalTime>
  <Pages>1</Pages>
  <Words>168</Words>
  <Characters>872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5278 Text of Previous Version (Apr. 19, 2018) - South Carolina Legislature Online</dc:title>
  <dc:creator>DeirdreBrevardSmith</dc:creator>
  <cp:lastModifiedBy>S Volk</cp:lastModifiedBy>
  <cp:revision>2</cp:revision>
  <cp:lastPrinted>2018-03-16T13:39:00Z</cp:lastPrinted>
  <dcterms:created xsi:type="dcterms:W3CDTF">2018-04-19T15:05:00Z</dcterms:created>
  <dcterms:modified xsi:type="dcterms:W3CDTF">2018-04-19T15:05:00Z</dcterms:modified>
</cp:coreProperties>
</file>