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2018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1D3" w:rsidRPr="006871D3" w:rsidRDefault="006871D3" w:rsidP="006871D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5278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47448">
        <w:t>Regulations and Administrative Procedures Committee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4/19/18--H.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19, 2018.</w:t>
      </w:r>
    </w:p>
    <w:p w:rsidR="006871D3" w:rsidRPr="006871D3" w:rsidRDefault="006871D3" w:rsidP="00687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1D3" w:rsidRDefault="006871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871D3" w:rsidSect="006871D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2261" w:rsidRDefault="003622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74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51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NURSE LICENSURE COMPACT, DESIGNATED AS REGULATION DOCUMENT NUMBER 4779, PURSUANT TO THE PROVISIONS OF ARTICLE 1, CHAPTER 23, TITLE 1 OF THE 1976 CODE.</w:t>
      </w:r>
      <w:bookmarkEnd w:id="1"/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Nurse Licensure Compact, designated as Regulation Document Number 4779, and submitted to the General Assembly pursuant to the provisions of Article 1, Chapter 23, Title 1 of the 1976 Code, are approved.</w:t>
      </w: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48" w:rsidRDefault="007E17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184">
        <w:t>2</w:t>
      </w:r>
      <w:r>
        <w:t>.</w:t>
      </w:r>
      <w:r>
        <w:tab/>
        <w:t>This joint resolution takes effect upon approval by the Governor.</w:t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E1748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>The South Carolina Board of Nursing proposes to amend its regulations to repeal the provision related to the prior version of the Nurse Licensure Compact.</w:t>
      </w: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1748" w:rsidRPr="00877000" w:rsidRDefault="007E1748" w:rsidP="007E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77000">
        <w:t xml:space="preserve">A Notice of Drafting was published in the </w:t>
      </w:r>
      <w:r w:rsidRPr="00877000">
        <w:rPr>
          <w:i/>
        </w:rPr>
        <w:t>State Register</w:t>
      </w:r>
      <w:r w:rsidRPr="00877000">
        <w:t xml:space="preserve"> on July 28, 2017.</w:t>
      </w:r>
    </w:p>
    <w:p w:rsidR="004E1DF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5CF3" w:rsidRDefault="00AC5CF3" w:rsidP="00AC5CF3">
      <w:pPr>
        <w:suppressAutoHyphens/>
      </w:pPr>
    </w:p>
    <w:sectPr w:rsidR="00AC5CF3" w:rsidSect="006871D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48" w:rsidRDefault="007E1748" w:rsidP="009F0C77">
      <w:r>
        <w:separator/>
      </w:r>
    </w:p>
  </w:endnote>
  <w:endnote w:type="continuationSeparator" w:id="0">
    <w:p w:rsidR="007E1748" w:rsidRDefault="007E17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1717FD-27AF-41F0-8DF9-5BD834A86B00}"/>
    <w:embedBold r:id="rId2" w:fontKey="{395E837A-6DF7-4F1F-A6B2-AC321A0F0AFD}"/>
    <w:embedItalic r:id="rId3" w:fontKey="{D87F5379-B977-4F84-83E5-BFD9DE1BF9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02E8565-D759-45D2-A6B2-A5CA7161C6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5F624B3-A5E6-49C5-80CF-F19A404DDC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2AE09A-3D23-4BC5-98B9-807D127454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FE" w:rsidRPr="00362261" w:rsidRDefault="00362261" w:rsidP="003622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</w:t>
    </w:r>
    <w:r w:rsidR="006871D3">
      <w:t>-</w:t>
    </w:r>
    <w:r w:rsidR="006871D3">
      <w:fldChar w:fldCharType="begin"/>
    </w:r>
    <w:r w:rsidR="006871D3">
      <w:instrText xml:space="preserve"> PAGE  \* MERGEFORMAT </w:instrText>
    </w:r>
    <w:r w:rsidR="006871D3">
      <w:fldChar w:fldCharType="separate"/>
    </w:r>
    <w:r w:rsidR="00935499">
      <w:rPr>
        <w:noProof/>
      </w:rPr>
      <w:t>1</w:t>
    </w:r>
    <w:r w:rsidR="006871D3">
      <w:fldChar w:fldCharType="end"/>
    </w:r>
    <w:r w:rsidR="006871D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1D3" w:rsidRPr="00362261" w:rsidRDefault="006871D3" w:rsidP="003622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5C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48" w:rsidRDefault="007E1748" w:rsidP="009F0C77">
      <w:r>
        <w:separator/>
      </w:r>
    </w:p>
  </w:footnote>
  <w:footnote w:type="continuationSeparator" w:id="0">
    <w:p w:rsidR="007E1748" w:rsidRDefault="007E17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82CZ18"/>
    <w:docVar w:name="CoverBillType" w:val="a"/>
    <w:docVar w:name="DocPath" w:val="L:\Council\bills\DBS\31482CZ18.DOCX"/>
    <w:docVar w:name="dvBillNumber" w:val="527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7E17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61"/>
    <w:rsid w:val="0037079A"/>
    <w:rsid w:val="003C4DAB"/>
    <w:rsid w:val="003D01E8"/>
    <w:rsid w:val="003E5288"/>
    <w:rsid w:val="003F6D79"/>
    <w:rsid w:val="00404068"/>
    <w:rsid w:val="0041760A"/>
    <w:rsid w:val="00417C01"/>
    <w:rsid w:val="004403BD"/>
    <w:rsid w:val="00461441"/>
    <w:rsid w:val="004809EE"/>
    <w:rsid w:val="004E1DF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5184"/>
    <w:rsid w:val="006871D3"/>
    <w:rsid w:val="006913C9"/>
    <w:rsid w:val="0069470D"/>
    <w:rsid w:val="006D58AA"/>
    <w:rsid w:val="00734F00"/>
    <w:rsid w:val="007A70AE"/>
    <w:rsid w:val="007E1748"/>
    <w:rsid w:val="008362E8"/>
    <w:rsid w:val="0085786E"/>
    <w:rsid w:val="008A1768"/>
    <w:rsid w:val="008A489F"/>
    <w:rsid w:val="008F0F33"/>
    <w:rsid w:val="008F4429"/>
    <w:rsid w:val="00935499"/>
    <w:rsid w:val="0094021A"/>
    <w:rsid w:val="009452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CF3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B572CD-03F5-4149-BDC8-42DA399E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1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7EBCB-F9A4-42F5-B3FE-E77D06DE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F660241B</Template>
  <TotalTime>0</TotalTime>
  <Pages>2</Pages>
  <Words>192</Words>
  <Characters>1008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5278 Text of Previous Version (Apr. 19, 2018) - South Carolina Legislature Online</dc:title>
  <dc:creator>DeirdreBrevardSmith</dc:creator>
  <cp:lastModifiedBy>Warren Wilson</cp:lastModifiedBy>
  <cp:revision>2</cp:revision>
  <cp:lastPrinted>2018-03-16T13:39:00Z</cp:lastPrinted>
  <dcterms:created xsi:type="dcterms:W3CDTF">2018-04-19T18:43:00Z</dcterms:created>
  <dcterms:modified xsi:type="dcterms:W3CDTF">2018-04-19T18:43:00Z</dcterms:modified>
</cp:coreProperties>
</file>