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7DA3" w:rsidRDefault="00067D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7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C712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04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HUMAN SERVICES, RELATING TO ARTICLES 4, 5, 7 AND 8 OF CHAPTER 126, DESIGNATED AS REGULATION DOCUMENT NUMBER 4746, PURSUANT TO THE PROVISIONS OF ARTICLE 1, CHAPTER 23, TITLE 1 OF THE 1976 CODE.</w:t>
      </w:r>
    </w:p>
    <w:p w:rsidR="007C7123" w:rsidRDefault="007C7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123" w:rsidRDefault="007C7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7123" w:rsidRDefault="007C7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123" w:rsidRDefault="007C7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Human Services, relating to Articles 4, 5, 7 and 8 of Chapter 126, designated as Regulation Document Number 4746, and submitted to the General Assembly pursuant to the provisions of Article 1, Chapter 23, Title 1 of the 1976 Code, are approved.</w:t>
      </w:r>
    </w:p>
    <w:p w:rsidR="007C7123" w:rsidRDefault="007C7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123" w:rsidRDefault="007C7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204B3">
        <w:t>2</w:t>
      </w:r>
      <w:r>
        <w:t>.</w:t>
      </w:r>
      <w:r>
        <w:tab/>
        <w:t>This joint resolution takes effect upon approval by the Governor.</w:t>
      </w:r>
    </w:p>
    <w:p w:rsidR="007C7123" w:rsidRDefault="007C7123" w:rsidP="007C7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C7123" w:rsidRDefault="007C7123" w:rsidP="007C7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C7123" w:rsidRDefault="007C7123" w:rsidP="007C7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C7123" w:rsidRDefault="007C7123" w:rsidP="007C7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C7123" w:rsidRPr="000F5B5C" w:rsidRDefault="007C7123" w:rsidP="007C7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5B5C">
        <w:t>The South Carolina Department of Health and Human Services is proposing to amend Article 4, Article 5, Article 7 and Article 8 of Chapter 126 of the South Code of Regulations to update outdated references, to more accurately reflect administration of the Agency’s programs and to remove sections that are no longer administered by the Agency.</w:t>
      </w:r>
    </w:p>
    <w:p w:rsidR="007C7123" w:rsidRPr="000F5B5C" w:rsidRDefault="007C7123" w:rsidP="007C7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7123" w:rsidRPr="000F5B5C" w:rsidRDefault="007C7123" w:rsidP="007C7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5B5C">
        <w:t xml:space="preserve">The Notice of Drafting was published in the </w:t>
      </w:r>
      <w:r w:rsidRPr="000F5B5C">
        <w:rPr>
          <w:i/>
        </w:rPr>
        <w:t>State Register</w:t>
      </w:r>
      <w:r w:rsidRPr="000F5B5C">
        <w:t xml:space="preserve"> on December 23, 2016.</w:t>
      </w:r>
    </w:p>
    <w:p w:rsidR="00DD70D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67DA3" w:rsidRDefault="00067DA3" w:rsidP="00067DA3">
      <w:pPr>
        <w:suppressAutoHyphens/>
      </w:pPr>
    </w:p>
    <w:sectPr w:rsidR="00067DA3" w:rsidSect="00067D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7123" w:rsidRDefault="007C7123" w:rsidP="009F0C77">
      <w:r>
        <w:separator/>
      </w:r>
    </w:p>
  </w:endnote>
  <w:endnote w:type="continuationSeparator" w:id="0">
    <w:p w:rsidR="007C7123" w:rsidRDefault="007C71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EBAFF89-3240-4877-97FD-9267299FDCE4}"/>
    <w:embedBold r:id="rId2" w:fontKey="{D4462EC0-D41E-47DA-B1E9-4B480CDF2925}"/>
    <w:embedItalic r:id="rId3" w:fontKey="{57F19842-F7AC-44E2-9581-668D7E017AF9}"/>
  </w:font>
  <w:font w:name="Calibri">
    <w:panose1 w:val="020F0502020204030204"/>
    <w:charset w:val="00"/>
    <w:family w:val="swiss"/>
    <w:pitch w:val="variable"/>
    <w:sig w:usb0="E00002FF" w:usb1="4000ACFF" w:usb2="00000001" w:usb3="00000000" w:csb0="0000019F" w:csb1="00000000"/>
    <w:embedRegular r:id="rId4" w:fontKey="{03B64F6F-8974-454E-B908-F1AF131D7E43}"/>
  </w:font>
  <w:font w:name="Segoe UI">
    <w:panose1 w:val="020B0502040204020203"/>
    <w:charset w:val="00"/>
    <w:family w:val="swiss"/>
    <w:pitch w:val="variable"/>
    <w:sig w:usb0="E10022FF" w:usb1="C000E47F" w:usb2="00000029" w:usb3="00000000" w:csb0="000001DF" w:csb1="00000000"/>
    <w:embedRegular r:id="rId5" w:fontKey="{8075EC56-2F2C-4837-BD17-FDBD7AC66508}"/>
  </w:font>
  <w:font w:name="Cambria">
    <w:panose1 w:val="02040503050406030204"/>
    <w:charset w:val="00"/>
    <w:family w:val="roman"/>
    <w:pitch w:val="variable"/>
    <w:sig w:usb0="E00002FF" w:usb1="400004FF" w:usb2="00000000" w:usb3="00000000" w:csb0="0000019F" w:csb1="00000000"/>
    <w:embedRegular r:id="rId6" w:fontKey="{684CEC7F-B26D-4B7B-90FE-8CCCCE1F10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0DC" w:rsidRPr="00067DA3" w:rsidRDefault="00067DA3" w:rsidP="00067DA3">
    <w:pPr>
      <w:pStyle w:val="Footer"/>
      <w:tabs>
        <w:tab w:val="clear" w:pos="4680"/>
        <w:tab w:val="clear" w:pos="9360"/>
        <w:tab w:val="center" w:pos="2995"/>
      </w:tabs>
      <w:spacing w:before="120"/>
    </w:pPr>
    <w:r>
      <w:t>[5279]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7123" w:rsidRDefault="007C7123" w:rsidP="009F0C77">
      <w:r>
        <w:separator/>
      </w:r>
    </w:p>
  </w:footnote>
  <w:footnote w:type="continuationSeparator" w:id="0">
    <w:p w:rsidR="007C7123" w:rsidRDefault="007C71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78CZ18"/>
    <w:docVar w:name="CoverBillType" w:val="a"/>
    <w:docVar w:name="DocPath" w:val="L:\Council\bills\DBS\31478CZ18.DOCX"/>
    <w:docVar w:name="dvBillNumber" w:val="5279"/>
    <w:docVar w:name="dvBillNumberPrefix" w:val="H. "/>
    <w:docVar w:name="dvOriginalBody" w:val="House"/>
    <w:docVar w:name="dvSteno" w:val="DBS"/>
    <w:docVar w:name="NameofBody" w:val="h"/>
    <w:docVar w:name="vGroup2" w:val="Council"/>
  </w:docVars>
  <w:rsids>
    <w:rsidRoot w:val="007C7123"/>
    <w:rsid w:val="00011869"/>
    <w:rsid w:val="00015CD6"/>
    <w:rsid w:val="00067DA3"/>
    <w:rsid w:val="000C4865"/>
    <w:rsid w:val="000E0100"/>
    <w:rsid w:val="000E1785"/>
    <w:rsid w:val="000F40FA"/>
    <w:rsid w:val="001035F1"/>
    <w:rsid w:val="0010776B"/>
    <w:rsid w:val="00133E66"/>
    <w:rsid w:val="00140B01"/>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C712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D70DC"/>
    <w:rsid w:val="00DF3845"/>
    <w:rsid w:val="00E204B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BA13A7-8E2B-4CEF-9C38-3D8B98A45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04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04B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64212-EEC6-4383-9723-7E856843D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8727F131.dotm</Template>
  <TotalTime>0</TotalTime>
  <Pages>2</Pages>
  <Words>203</Words>
  <Characters>1009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5279 Text of Previous Version (Apr. 19, 2018) - South Carolina Legislature Online</dc:title>
  <dc:creator>DeirdreBrevardSmith</dc:creator>
  <cp:lastModifiedBy>S Volk</cp:lastModifiedBy>
  <cp:revision>2</cp:revision>
  <cp:lastPrinted>2018-03-15T20:48:00Z</cp:lastPrinted>
  <dcterms:created xsi:type="dcterms:W3CDTF">2018-04-19T15:06:00Z</dcterms:created>
  <dcterms:modified xsi:type="dcterms:W3CDTF">2018-04-19T15:06:00Z</dcterms:modified>
</cp:coreProperties>
</file>