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253" w:rsidRDefault="00C662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4AC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C15" w:rsidRDefault="00007C15" w:rsidP="00007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GRAY COLLEGIATE </w:t>
      </w:r>
      <w:r w:rsidR="008A27E2">
        <w:rPr>
          <w:color w:val="000000" w:themeColor="text1"/>
          <w:u w:color="000000" w:themeColor="text1"/>
        </w:rPr>
        <w:t xml:space="preserve">ACADEMY </w:t>
      </w:r>
      <w:r>
        <w:rPr>
          <w:color w:val="000000" w:themeColor="text1"/>
          <w:u w:color="000000" w:themeColor="text1"/>
        </w:rPr>
        <w:t>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07C15" w:rsidRDefault="00007C15" w:rsidP="00007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Gray Collegiate </w:t>
      </w:r>
      <w:r w:rsidR="004B0068">
        <w:t xml:space="preserve">Academy </w:t>
      </w:r>
      <w:r>
        <w:t>basketball team took top honors at the state competition held at Colonial Life Arena in Columbia, South Carolina, on March 2, 2018; and</w:t>
      </w: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cheers of their exuberant fans, the War Eagles defeated Carver</w:t>
      </w:r>
      <w:r w:rsidR="008A27E2">
        <w:t>s Bay 58</w:t>
      </w:r>
      <w:r w:rsidR="00970DC2">
        <w:noBreakHyphen/>
      </w:r>
      <w:r w:rsidR="008A27E2">
        <w:t>45 to earn their first</w:t>
      </w:r>
      <w:r w:rsidR="00970DC2">
        <w:noBreakHyphen/>
      </w:r>
      <w:r>
        <w:t>ever State Championship title in any sport; and</w:t>
      </w: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a record of 25</w:t>
      </w:r>
      <w:r w:rsidR="00970DC2">
        <w:noBreakHyphen/>
      </w:r>
      <w:r>
        <w:t>5 for the season and 20</w:t>
      </w:r>
      <w:r w:rsidR="00970DC2">
        <w:noBreakHyphen/>
      </w:r>
      <w:r>
        <w:t>0 against teams from the Palmetto State, the War Eagles battled long and hard for this championship opportunity. Junior guard Tommy Bruner was battling the flu and a hurt wrist as Gray Collegiate strove to earn the trophy. He still managed to lead the team with 20 points; and</w:t>
      </w: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Juwan Gary added 13 points to the board, while Ty Rivers sank 10. Mike Marsh led Gray with 15 rebounds as the War Eagles outrebounded Carvers Bay 39</w:t>
      </w:r>
      <w:r w:rsidR="00970DC2">
        <w:noBreakHyphen/>
      </w:r>
      <w:r>
        <w:t>28; and</w:t>
      </w: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A06DE">
        <w:t>several of the players on the team received individual honors to bolster their already exciting win. Juwan Gary</w:t>
      </w:r>
      <w:r w:rsidR="00970DC2">
        <w:t xml:space="preserve"> was named to the USA Today All</w:t>
      </w:r>
      <w:r w:rsidR="00970DC2">
        <w:noBreakHyphen/>
      </w:r>
      <w:r w:rsidR="000A06DE">
        <w:t xml:space="preserve">State Team, 2A State Player of the Year, 2A Region Player of the Year, All Chronicle Player of the Year, and Chick </w:t>
      </w:r>
      <w:r w:rsidR="00970DC2">
        <w:t>f</w:t>
      </w:r>
      <w:r w:rsidR="000A06DE">
        <w:t>il</w:t>
      </w:r>
      <w:r w:rsidR="00970DC2">
        <w:noBreakHyphen/>
        <w:t>A</w:t>
      </w:r>
      <w:r w:rsidR="000A06DE">
        <w:t xml:space="preserve"> Slam Dunk Champion. Tommy Bruner and </w:t>
      </w:r>
      <w:r w:rsidR="008A27E2">
        <w:t>Michael</w:t>
      </w:r>
      <w:r w:rsidR="000A06DE">
        <w:t xml:space="preserve"> Marsh were named to the S</w:t>
      </w:r>
      <w:r w:rsidR="00970DC2">
        <w:t xml:space="preserve">outh Carolina High School League </w:t>
      </w:r>
      <w:r w:rsidR="000A06DE">
        <w:t>All</w:t>
      </w:r>
      <w:r w:rsidR="00970DC2">
        <w:noBreakHyphen/>
      </w:r>
      <w:r w:rsidR="000A06DE">
        <w:t>State team and to the 2</w:t>
      </w:r>
      <w:r w:rsidR="000A06DE" w:rsidRPr="000A06DE">
        <w:rPr>
          <w:vertAlign w:val="superscript"/>
        </w:rPr>
        <w:t>nd</w:t>
      </w:r>
      <w:r w:rsidR="000A06DE">
        <w:t xml:space="preserve"> Team 2A Region team; and</w:t>
      </w: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0A06DE">
        <w:rPr>
          <w:color w:val="000000" w:themeColor="text1"/>
          <w:u w:color="000000" w:themeColor="text1"/>
        </w:rPr>
        <w:t xml:space="preserve"> perseverance</w:t>
      </w:r>
      <w:r w:rsidR="008A27E2">
        <w:rPr>
          <w:color w:val="000000" w:themeColor="text1"/>
          <w:u w:color="000000" w:themeColor="text1"/>
        </w:rPr>
        <w:t xml:space="preserve"> and dedication,</w:t>
      </w:r>
      <w:r>
        <w:rPr>
          <w:color w:val="000000" w:themeColor="text1"/>
          <w:u w:color="000000" w:themeColor="text1"/>
        </w:rPr>
        <w:t xml:space="preserve"> </w:t>
      </w:r>
      <w:r w:rsidR="008A27E2">
        <w:rPr>
          <w:color w:val="000000" w:themeColor="text1"/>
          <w:u w:color="000000" w:themeColor="text1"/>
        </w:rPr>
        <w:t xml:space="preserve">Head </w:t>
      </w:r>
      <w:r w:rsidR="000A06DE">
        <w:rPr>
          <w:color w:val="000000" w:themeColor="text1"/>
          <w:u w:color="000000" w:themeColor="text1"/>
        </w:rPr>
        <w:t>Coach Dion Bethea</w:t>
      </w:r>
      <w:r w:rsidR="008A27E2">
        <w:rPr>
          <w:color w:val="000000" w:themeColor="text1"/>
          <w:u w:color="000000" w:themeColor="text1"/>
        </w:rPr>
        <w:t xml:space="preserve"> and his trained coaching staff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</w:t>
      </w:r>
      <w:r w:rsidR="000A06DE">
        <w:rPr>
          <w:color w:val="000000" w:themeColor="text1"/>
          <w:u w:color="000000" w:themeColor="text1"/>
        </w:rPr>
        <w:t xml:space="preserve"> </w:t>
      </w:r>
      <w:r w:rsidR="008A27E2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own experience and passion</w:t>
      </w:r>
      <w:r w:rsidR="000A06DE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produce a championship</w:t>
      </w:r>
      <w:r w:rsidR="00970D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</w:t>
      </w:r>
      <w:r w:rsidR="000A06DE">
        <w:rPr>
          <w:color w:val="000000" w:themeColor="text1"/>
          <w:u w:color="000000" w:themeColor="text1"/>
        </w:rPr>
        <w:t>rough life both on and off the court</w:t>
      </w:r>
      <w:r>
        <w:rPr>
          <w:color w:val="000000" w:themeColor="text1"/>
          <w:u w:color="000000" w:themeColor="text1"/>
        </w:rPr>
        <w:t>; and</w:t>
      </w:r>
    </w:p>
    <w:p w:rsidR="00007C15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C15" w:rsidRDefault="00007C15" w:rsidP="00007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0A06DE">
        <w:rPr>
          <w:color w:val="000000" w:themeColor="text1"/>
          <w:u w:color="000000" w:themeColor="text1"/>
        </w:rPr>
        <w:t xml:space="preserve"> ar</w:t>
      </w:r>
      <w:r>
        <w:rPr>
          <w:color w:val="000000" w:themeColor="text1"/>
          <w:u w:color="000000" w:themeColor="text1"/>
        </w:rPr>
        <w:t>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="000A06DE">
        <w:rPr>
          <w:color w:val="000000" w:themeColor="text1"/>
          <w:u w:color="000000" w:themeColor="text1"/>
        </w:rPr>
        <w:t xml:space="preserve"> </w:t>
      </w:r>
      <w:r w:rsidR="008A27E2">
        <w:rPr>
          <w:color w:val="000000" w:themeColor="text1"/>
          <w:u w:color="000000" w:themeColor="text1"/>
        </w:rPr>
        <w:t xml:space="preserve">the </w:t>
      </w:r>
      <w:r w:rsidR="000A06DE">
        <w:rPr>
          <w:color w:val="000000" w:themeColor="text1"/>
          <w:u w:color="000000" w:themeColor="text1"/>
        </w:rPr>
        <w:t xml:space="preserve">prestige </w:t>
      </w:r>
      <w:r>
        <w:rPr>
          <w:color w:val="000000" w:themeColor="text1"/>
          <w:u w:color="000000" w:themeColor="text1"/>
        </w:rPr>
        <w:t xml:space="preserve">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A06DE">
        <w:rPr>
          <w:color w:val="000000" w:themeColor="text1"/>
          <w:u w:color="000000" w:themeColor="text1"/>
        </w:rPr>
        <w:t>Gray Collegiate Academy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0A06DE">
        <w:rPr>
          <w:color w:val="000000" w:themeColor="text1"/>
          <w:u w:color="000000" w:themeColor="text1"/>
        </w:rPr>
        <w:t>future successes.  Now, there</w:t>
      </w:r>
      <w:r w:rsidR="004B0068">
        <w:rPr>
          <w:color w:val="000000" w:themeColor="text1"/>
          <w:u w:color="000000" w:themeColor="text1"/>
        </w:rPr>
        <w:t>fore</w:t>
      </w:r>
      <w:r w:rsidR="000A06DE">
        <w:rPr>
          <w:color w:val="000000" w:themeColor="text1"/>
          <w:u w:color="000000" w:themeColor="text1"/>
        </w:rPr>
        <w:t xml:space="preserve">, </w:t>
      </w:r>
    </w:p>
    <w:p w:rsidR="00007C15" w:rsidRDefault="00007C15" w:rsidP="00007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C15" w:rsidRDefault="00007C15" w:rsidP="00007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7C15" w:rsidRDefault="00007C15" w:rsidP="00007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C15" w:rsidRDefault="000A06DE" w:rsidP="00007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07C15">
        <w:t>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the Gray Collegiate Academy basketball</w:t>
      </w:r>
      <w:r w:rsidR="00007C15">
        <w:rPr>
          <w:color w:val="000000" w:themeColor="text1"/>
          <w:u w:color="000000" w:themeColor="text1"/>
        </w:rPr>
        <w:t xml:space="preserve"> </w:t>
      </w:r>
      <w:r w:rsidR="00007C15" w:rsidRPr="00E542AE">
        <w:rPr>
          <w:color w:val="000000" w:themeColor="text1"/>
          <w:u w:color="000000" w:themeColor="text1"/>
        </w:rPr>
        <w:t>team</w:t>
      </w:r>
      <w:r w:rsidR="00007C15">
        <w:rPr>
          <w:color w:val="000000" w:themeColor="text1"/>
          <w:u w:color="000000" w:themeColor="text1"/>
        </w:rPr>
        <w:t xml:space="preserve">, coaches, and </w:t>
      </w:r>
      <w:r>
        <w:rPr>
          <w:color w:val="000000" w:themeColor="text1"/>
          <w:u w:color="000000" w:themeColor="text1"/>
        </w:rPr>
        <w:t>sc</w:t>
      </w:r>
      <w:r w:rsidR="00007C15">
        <w:rPr>
          <w:color w:val="000000" w:themeColor="text1"/>
          <w:u w:color="000000" w:themeColor="text1"/>
        </w:rPr>
        <w:t>hool officials</w:t>
      </w:r>
      <w:r w:rsidR="00007C15" w:rsidRPr="00E542AE">
        <w:rPr>
          <w:color w:val="000000" w:themeColor="text1"/>
          <w:u w:color="000000" w:themeColor="text1"/>
        </w:rPr>
        <w:t xml:space="preserve"> for </w:t>
      </w:r>
      <w:r w:rsidR="00007C15">
        <w:rPr>
          <w:color w:val="000000" w:themeColor="text1"/>
          <w:u w:color="000000" w:themeColor="text1"/>
        </w:rPr>
        <w:t>an</w:t>
      </w:r>
      <w:r w:rsidR="00007C15" w:rsidRPr="00E542AE">
        <w:rPr>
          <w:color w:val="000000" w:themeColor="text1"/>
          <w:u w:color="000000" w:themeColor="text1"/>
        </w:rPr>
        <w:t xml:space="preserve"> </w:t>
      </w:r>
      <w:r w:rsidR="00007C15">
        <w:rPr>
          <w:color w:val="000000" w:themeColor="text1"/>
          <w:u w:color="000000" w:themeColor="text1"/>
        </w:rPr>
        <w:t>extraordinary</w:t>
      </w:r>
      <w:r w:rsidR="00007C15" w:rsidRPr="00E542AE">
        <w:rPr>
          <w:color w:val="000000" w:themeColor="text1"/>
          <w:u w:color="000000" w:themeColor="text1"/>
        </w:rPr>
        <w:t xml:space="preserve"> season and </w:t>
      </w:r>
      <w:r w:rsidR="00007C15">
        <w:rPr>
          <w:color w:val="000000" w:themeColor="text1"/>
          <w:u w:color="000000" w:themeColor="text1"/>
        </w:rPr>
        <w:t>congratulate them for winnin</w:t>
      </w:r>
      <w:r w:rsidR="00007C15"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2018</w:t>
      </w:r>
      <w:r w:rsidR="00007C15">
        <w:rPr>
          <w:color w:val="000000" w:themeColor="text1"/>
          <w:u w:color="000000" w:themeColor="text1"/>
        </w:rPr>
        <w:t xml:space="preserve"> South Carolina </w:t>
      </w:r>
      <w:r w:rsidR="00007C15"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</w:t>
      </w:r>
      <w:r w:rsidR="00007C15">
        <w:rPr>
          <w:color w:val="000000" w:themeColor="text1"/>
          <w:u w:color="000000" w:themeColor="text1"/>
        </w:rPr>
        <w:t xml:space="preserve"> </w:t>
      </w:r>
      <w:r w:rsidR="00007C15" w:rsidRPr="00E542AE">
        <w:rPr>
          <w:color w:val="000000" w:themeColor="text1"/>
          <w:u w:color="000000" w:themeColor="text1"/>
        </w:rPr>
        <w:t xml:space="preserve">State Championship </w:t>
      </w:r>
      <w:r w:rsidR="00007C15">
        <w:rPr>
          <w:color w:val="000000" w:themeColor="text1"/>
          <w:u w:color="000000" w:themeColor="text1"/>
        </w:rPr>
        <w:t>t</w:t>
      </w:r>
      <w:r w:rsidR="00007C15" w:rsidRPr="00E542AE">
        <w:rPr>
          <w:color w:val="000000" w:themeColor="text1"/>
          <w:u w:color="000000" w:themeColor="text1"/>
        </w:rPr>
        <w:t>itle.</w:t>
      </w:r>
    </w:p>
    <w:p w:rsidR="00007C15" w:rsidRDefault="00007C15" w:rsidP="00007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C15" w:rsidRPr="00535331" w:rsidRDefault="00007C15" w:rsidP="00C66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Principal </w:t>
      </w:r>
      <w:r w:rsidR="008A27E2">
        <w:t>Brian Newsome</w:t>
      </w:r>
      <w:r>
        <w:t xml:space="preserve"> and Coach </w:t>
      </w:r>
      <w:r w:rsidR="008A27E2">
        <w:t>Dion Bethea</w:t>
      </w:r>
      <w:r>
        <w:t>.</w:t>
      </w:r>
    </w:p>
    <w:p w:rsidR="00BD70D0" w:rsidRDefault="00970D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6253" w:rsidRDefault="00C66253" w:rsidP="00C66253">
      <w:pPr>
        <w:suppressAutoHyphens/>
      </w:pPr>
    </w:p>
    <w:sectPr w:rsidR="00C66253" w:rsidSect="00C662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6DE" w:rsidRDefault="000A06DE" w:rsidP="009F0C77">
      <w:r>
        <w:separator/>
      </w:r>
    </w:p>
  </w:endnote>
  <w:endnote w:type="continuationSeparator" w:id="0">
    <w:p w:rsidR="000A06DE" w:rsidRDefault="000A06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4EDEDB-F1C2-4D5A-BD7A-C896F9792D36}"/>
    <w:embedBold r:id="rId2" w:fontKey="{A6B165A6-A9AC-4A79-9ED6-CD4B258A1C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B8596D-7CFE-453B-9598-6F1EEA551B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34E09E-4025-49EC-85C9-E11F65EB2D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E73108-19F4-440C-AC5F-664DF7CD99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0D0" w:rsidRPr="00C66253" w:rsidRDefault="00C66253" w:rsidP="00C662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6DE" w:rsidRDefault="000A06DE" w:rsidP="009F0C77">
      <w:r>
        <w:separator/>
      </w:r>
    </w:p>
  </w:footnote>
  <w:footnote w:type="continuationSeparator" w:id="0">
    <w:p w:rsidR="000A06DE" w:rsidRDefault="000A06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97AHB18"/>
    <w:docVar w:name="CoverBillType" w:val="r"/>
    <w:docVar w:name="DocPath" w:val="L:\Council\bills\RT\17397AHB18.DOCX"/>
    <w:docVar w:name="dvBillNumber" w:val="531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984AC8"/>
    <w:rsid w:val="00007C15"/>
    <w:rsid w:val="00011869"/>
    <w:rsid w:val="00015CD6"/>
    <w:rsid w:val="000A06D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006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27E2"/>
    <w:rsid w:val="008A489F"/>
    <w:rsid w:val="008F0F33"/>
    <w:rsid w:val="008F4429"/>
    <w:rsid w:val="0094021A"/>
    <w:rsid w:val="00970DC2"/>
    <w:rsid w:val="00984AC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66FA"/>
    <w:rsid w:val="00BD70D0"/>
    <w:rsid w:val="00BE3C22"/>
    <w:rsid w:val="00C0345E"/>
    <w:rsid w:val="00C31C95"/>
    <w:rsid w:val="00C3483A"/>
    <w:rsid w:val="00C66253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065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E6E001-D866-443F-907A-48927D55F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0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0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95139-9A1A-42E6-A613-4F73AD21B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293A682B.dotm</Template>
  <TotalTime>0</TotalTime>
  <Pages>1</Pages>
  <Words>433</Words>
  <Characters>2210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5313 Text of Previous Version (Apr. 25, 2018) - South Carolina Legislature Online</dc:title>
  <dc:creator>Rebecca Turner</dc:creator>
  <cp:lastModifiedBy>S Volk</cp:lastModifiedBy>
  <cp:revision>2</cp:revision>
  <cp:lastPrinted>2018-04-23T21:09:00Z</cp:lastPrinted>
  <dcterms:created xsi:type="dcterms:W3CDTF">2018-04-25T15:35:00Z</dcterms:created>
  <dcterms:modified xsi:type="dcterms:W3CDTF">2018-04-25T15:35:00Z</dcterms:modified>
</cp:coreProperties>
</file>