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497" w:rsidRDefault="0063249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2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63A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26C" w:rsidRDefault="00B973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CELEBRATE </w:t>
      </w:r>
      <w:r w:rsidR="006E126C">
        <w:t>THE GRAND OPENING OF THE FRANCES JONES COMMUNITY PARK ON DAUFUSKIE ISLAND</w:t>
      </w:r>
      <w:bookmarkStart w:id="4" w:name="titleend"/>
      <w:bookmarkEnd w:id="4"/>
      <w:r w:rsidR="006E126C">
        <w:t>.</w:t>
      </w:r>
    </w:p>
    <w:p w:rsidR="006E126C" w:rsidRDefault="006E12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3B5" w:rsidRDefault="00F66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973B5">
        <w:t>the members of the House of Representatives of the Palmetto State are proud to share the treasures of South Carolina</w:t>
      </w:r>
      <w:r w:rsidR="00BB3C2B" w:rsidRPr="00BB3C2B">
        <w:t>’</w:t>
      </w:r>
      <w:r w:rsidR="00B973B5">
        <w:t xml:space="preserve">s natural beauty. As such, they find it to be a worthwhile endeavor to create a place where our citizens can enjoy such splendor. The Daufuskie Island </w:t>
      </w:r>
      <w:r w:rsidR="006E126C">
        <w:t>community</w:t>
      </w:r>
      <w:r w:rsidR="00B973B5">
        <w:t xml:space="preserve"> ha</w:t>
      </w:r>
      <w:r w:rsidR="006E126C">
        <w:t>s</w:t>
      </w:r>
      <w:r w:rsidR="00B973B5">
        <w:t xml:space="preserve"> done just this with the creation of the Francis Jones Community Park; and</w:t>
      </w:r>
    </w:p>
    <w:p w:rsidR="006E126C" w:rsidRDefault="006E12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26C" w:rsidRDefault="006E12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development of this park was made possible by grants provided by the South Carolina Department of Parks, Recreation, and Tourism and by Beaufort County; and</w:t>
      </w:r>
    </w:p>
    <w:p w:rsidR="006E126C" w:rsidRDefault="006E12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26C" w:rsidRDefault="006E12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many Daufuskie Islanders have worked for years to create this park, with special support by </w:t>
      </w:r>
      <w:r w:rsidR="00CA744C">
        <w:t>the C</w:t>
      </w:r>
      <w:r>
        <w:t>ommunity Preservation Zoning Association and the Daufuskie Island Council; and</w:t>
      </w:r>
    </w:p>
    <w:p w:rsidR="00B973B5" w:rsidRDefault="00B973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br/>
        <w:t xml:space="preserve">Whereas, on May 12, 2018, </w:t>
      </w:r>
      <w:r w:rsidR="006E126C">
        <w:t>a ribbon</w:t>
      </w:r>
      <w:r w:rsidR="00BB3C2B">
        <w:noBreakHyphen/>
      </w:r>
      <w:r w:rsidR="006E126C">
        <w:t>cutting ceremony will mark t</w:t>
      </w:r>
      <w:r w:rsidR="001D47F3">
        <w:t xml:space="preserve">he </w:t>
      </w:r>
      <w:r>
        <w:t>grand opening of the Francis Jones Community Park</w:t>
      </w:r>
      <w:r w:rsidR="006E126C">
        <w:t xml:space="preserve"> and especially the creation of the Daufuskie Island Trail, a pavilion, and restrooms</w:t>
      </w:r>
      <w:r w:rsidR="00007A21">
        <w:t>. This day will be further commemorated with a formal ceremony featuring United States</w:t>
      </w:r>
      <w:r w:rsidR="00BB3C2B" w:rsidRPr="00BB3C2B">
        <w:t>’</w:t>
      </w:r>
      <w:r w:rsidR="00007A21">
        <w:t xml:space="preserve"> Congressman Mark Sanford, County Councilman Tabor Vaux, and other key public officials. The event will include food, children</w:t>
      </w:r>
      <w:r w:rsidR="00BB3C2B" w:rsidRPr="00BB3C2B">
        <w:t>’</w:t>
      </w:r>
      <w:r w:rsidR="00007A21">
        <w:t>s activities, and music</w:t>
      </w:r>
      <w:r>
        <w:t>; and</w:t>
      </w:r>
    </w:p>
    <w:p w:rsidR="006E126C" w:rsidRDefault="006E12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26C" w:rsidRDefault="006E12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work will continue on the park and future phases are expected to include playground equipment, historical signage, and a ballpark; and</w:t>
      </w:r>
    </w:p>
    <w:p w:rsidR="006E126C" w:rsidRDefault="006E12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26C" w:rsidRDefault="006E12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the name of the park honors the much</w:t>
      </w:r>
      <w:r w:rsidR="00BB3C2B">
        <w:noBreakHyphen/>
      </w:r>
      <w:r>
        <w:t>beloved Frances Jones, a long</w:t>
      </w:r>
      <w:r w:rsidR="00BB3C2B">
        <w:noBreakHyphen/>
      </w:r>
      <w:r>
        <w:t>time teacher of island children at the historic Mary Fields School; and</w:t>
      </w:r>
    </w:p>
    <w:p w:rsidR="00B973B5" w:rsidRDefault="00B973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3B5" w:rsidRDefault="006E12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park</w:t>
      </w:r>
      <w:r w:rsidR="00BB3C2B" w:rsidRPr="00BB3C2B">
        <w:t>’</w:t>
      </w:r>
      <w:r>
        <w:t xml:space="preserve">s pavilion will soon be dedicated to the memory of Daufuskie leaders Chris Hutton and Dave Hutton, </w:t>
      </w:r>
      <w:r w:rsidR="00D83BF0">
        <w:t>who as father and son together</w:t>
      </w:r>
      <w:r>
        <w:t xml:space="preserve"> built the pavilion before their untimely deat</w:t>
      </w:r>
      <w:r w:rsidR="00007A21">
        <w:t>hs; and</w:t>
      </w:r>
    </w:p>
    <w:p w:rsidR="00B973B5" w:rsidRDefault="00B973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3A4" w:rsidRDefault="00B973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1D47F3">
        <w:t>House</w:t>
      </w:r>
      <w:r>
        <w:t xml:space="preserve"> of Representatives of</w:t>
      </w:r>
      <w:r w:rsidR="001D47F3">
        <w:t xml:space="preserve"> the State of</w:t>
      </w:r>
      <w:r>
        <w:t xml:space="preserve"> </w:t>
      </w:r>
      <w:r w:rsidR="001D47F3">
        <w:t>South</w:t>
      </w:r>
      <w:r>
        <w:t xml:space="preserve"> Carolina are grateful for the efforts put forth by the members of the Daufuski</w:t>
      </w:r>
      <w:r w:rsidR="001D47F3">
        <w:t>e</w:t>
      </w:r>
      <w:r>
        <w:t xml:space="preserve"> Island Council and </w:t>
      </w:r>
      <w:r w:rsidR="00BB3C2B">
        <w:t xml:space="preserve">the Community Preservation Zoning Association and </w:t>
      </w:r>
      <w:r>
        <w:t xml:space="preserve">wish them much success </w:t>
      </w:r>
      <w:r w:rsidR="00BB3C2B">
        <w:t>as they continue to expand and develop</w:t>
      </w:r>
      <w:r>
        <w:t xml:space="preserve"> the</w:t>
      </w:r>
      <w:r w:rsidR="00BB3C2B">
        <w:t xml:space="preserve"> Frances Jones Park, which will stand to serve future generations of islanders</w:t>
      </w:r>
      <w:r w:rsidR="00F663A4">
        <w:t>.  Now, therefore,</w:t>
      </w:r>
    </w:p>
    <w:p w:rsidR="00F663A4" w:rsidRDefault="00F66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3A4" w:rsidRDefault="00F66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63A4" w:rsidRDefault="00F66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3A4" w:rsidRDefault="00F66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973B5">
        <w:t xml:space="preserve"> the members of the South Carolina House of Representatives, by this resolution, </w:t>
      </w:r>
      <w:r w:rsidR="006E126C">
        <w:t>celebrate the grand opening of the Frances Jones Community Park on Daufuskie Island</w:t>
      </w:r>
      <w:r w:rsidR="00B973B5">
        <w:t>.</w:t>
      </w:r>
    </w:p>
    <w:p w:rsidR="00F663A4" w:rsidRDefault="00F66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3A4" w:rsidRDefault="00F66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973B5">
        <w:t xml:space="preserve"> the Daufuskie Island Council.</w:t>
      </w:r>
    </w:p>
    <w:p w:rsidR="000E1AC5" w:rsidRDefault="00BB3C2B" w:rsidP="00E91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2497" w:rsidRDefault="00632497" w:rsidP="00632497">
      <w:pPr>
        <w:suppressAutoHyphens/>
      </w:pPr>
    </w:p>
    <w:sectPr w:rsidR="00632497" w:rsidSect="006324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A21" w:rsidRDefault="00007A21" w:rsidP="009F0C77">
      <w:r>
        <w:separator/>
      </w:r>
    </w:p>
  </w:endnote>
  <w:endnote w:type="continuationSeparator" w:id="0">
    <w:p w:rsidR="00007A21" w:rsidRDefault="00007A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534AECF-F668-4C58-8817-0D69B91D4E4C}"/>
    <w:embedBold r:id="rId2" w:fontKey="{ADF16BA0-7C77-4BC2-8DF4-357716E893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08CC7E6-A877-42F3-B57D-8950690EF6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6D8E698-3A43-414B-806E-B2EFAC3D0B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69B7" w:rsidRPr="00632497" w:rsidRDefault="00632497" w:rsidP="006324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A21" w:rsidRDefault="00007A21" w:rsidP="009F0C77">
      <w:r>
        <w:separator/>
      </w:r>
    </w:p>
  </w:footnote>
  <w:footnote w:type="continuationSeparator" w:id="0">
    <w:p w:rsidR="00007A21" w:rsidRDefault="00007A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30SD18"/>
    <w:docVar w:name="CoverBillType" w:val="r"/>
    <w:docVar w:name="DocPath" w:val="L:\Council\bills\RT\17430SD18.DOCX"/>
    <w:docVar w:name="dvBillNumber" w:val="5397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F663A4"/>
    <w:rsid w:val="00007A21"/>
    <w:rsid w:val="00011869"/>
    <w:rsid w:val="00015CD6"/>
    <w:rsid w:val="000E0100"/>
    <w:rsid w:val="000E1785"/>
    <w:rsid w:val="000E1AC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47F3"/>
    <w:rsid w:val="001D525B"/>
    <w:rsid w:val="001D7F4F"/>
    <w:rsid w:val="00205238"/>
    <w:rsid w:val="00222642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2497"/>
    <w:rsid w:val="006913C9"/>
    <w:rsid w:val="0069470D"/>
    <w:rsid w:val="006D58AA"/>
    <w:rsid w:val="006E126C"/>
    <w:rsid w:val="00734F00"/>
    <w:rsid w:val="0076584B"/>
    <w:rsid w:val="00770214"/>
    <w:rsid w:val="007A70AE"/>
    <w:rsid w:val="008362E8"/>
    <w:rsid w:val="0085786E"/>
    <w:rsid w:val="008A1768"/>
    <w:rsid w:val="008A489F"/>
    <w:rsid w:val="008F0F33"/>
    <w:rsid w:val="008F4429"/>
    <w:rsid w:val="0094021A"/>
    <w:rsid w:val="009537CC"/>
    <w:rsid w:val="009B256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5087"/>
    <w:rsid w:val="00B973B5"/>
    <w:rsid w:val="00BB3C2B"/>
    <w:rsid w:val="00BE3C22"/>
    <w:rsid w:val="00C0345E"/>
    <w:rsid w:val="00C31C95"/>
    <w:rsid w:val="00C3483A"/>
    <w:rsid w:val="00C74E9D"/>
    <w:rsid w:val="00C826DD"/>
    <w:rsid w:val="00C82FD3"/>
    <w:rsid w:val="00C92819"/>
    <w:rsid w:val="00CA744C"/>
    <w:rsid w:val="00CC6B7B"/>
    <w:rsid w:val="00CD2089"/>
    <w:rsid w:val="00D469B7"/>
    <w:rsid w:val="00D73A67"/>
    <w:rsid w:val="00D83BF0"/>
    <w:rsid w:val="00D970A9"/>
    <w:rsid w:val="00DF3845"/>
    <w:rsid w:val="00E41911"/>
    <w:rsid w:val="00E44B57"/>
    <w:rsid w:val="00E911AC"/>
    <w:rsid w:val="00E92EEF"/>
    <w:rsid w:val="00EF2368"/>
    <w:rsid w:val="00F24442"/>
    <w:rsid w:val="00F50AE3"/>
    <w:rsid w:val="00F655B7"/>
    <w:rsid w:val="00F656BA"/>
    <w:rsid w:val="00F663A4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41D01D-7595-40FB-AD09-03DD4CE2B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83989-657B-49D4-A027-E06242437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33FDE1AD.dotm</Template>
  <TotalTime>0</TotalTime>
  <Pages>1</Pages>
  <Words>394</Words>
  <Characters>2084</Characters>
  <Application>Microsoft Office Word</Application>
  <DocSecurity>0</DocSecurity>
  <Lines>64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5397 Text of Previous Version (May 9, 2018) - South Carolina Legislature Online</dc:title>
  <dc:creator>Rebecca Turner</dc:creator>
  <cp:lastModifiedBy>S Volk</cp:lastModifiedBy>
  <cp:revision>2</cp:revision>
  <dcterms:created xsi:type="dcterms:W3CDTF">2018-05-09T23:41:00Z</dcterms:created>
  <dcterms:modified xsi:type="dcterms:W3CDTF">2018-05-09T23:41:00Z</dcterms:modified>
</cp:coreProperties>
</file>