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u w:val="single"/>
        </w:rPr>
        <w:t>Indicates New Matter</w:t>
      </w:r>
    </w:p>
    <w:p w:rsidR="007B06D3" w:rsidRPr="00264BA2"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522B" w:rsidRDefault="0072522B" w:rsidP="00E23F00">
      <w:pPr>
        <w:tabs>
          <w:tab w:val="right" w:pos="5933"/>
        </w:tabs>
        <w:suppressAutoHyphens/>
        <w:jc w:val="both"/>
        <w:rPr>
          <w:rFonts w:eastAsia="Times New Roman"/>
        </w:rPr>
      </w:pPr>
      <w:r>
        <w:rPr>
          <w:rFonts w:eastAsia="Times New Roman"/>
        </w:rPr>
        <w:t>HOUSE AMENDMENTS AMENDED</w:t>
      </w:r>
    </w:p>
    <w:p w:rsidR="0072522B" w:rsidRDefault="0072522B" w:rsidP="00E23F00">
      <w:pPr>
        <w:tabs>
          <w:tab w:val="right" w:pos="5933"/>
        </w:tabs>
        <w:suppressAutoHyphens/>
        <w:jc w:val="both"/>
        <w:rPr>
          <w:rFonts w:eastAsia="Times New Roman"/>
        </w:rPr>
      </w:pPr>
      <w:r>
        <w:rPr>
          <w:rFonts w:eastAsia="Times New Roman"/>
        </w:rPr>
        <w:t>May 11, 2017</w:t>
      </w:r>
    </w:p>
    <w:p w:rsidR="0072522B" w:rsidRDefault="0072522B" w:rsidP="00E23F00">
      <w:pPr>
        <w:tabs>
          <w:tab w:val="right" w:pos="5933"/>
        </w:tabs>
        <w:suppressAutoHyphens/>
        <w:jc w:val="both"/>
        <w:rPr>
          <w:rFonts w:eastAsia="Times New Roman"/>
        </w:rPr>
      </w:pPr>
    </w:p>
    <w:p w:rsidR="00E23F00" w:rsidRPr="00E23F00" w:rsidRDefault="00E23F00" w:rsidP="00E23F00">
      <w:pPr>
        <w:tabs>
          <w:tab w:val="right" w:pos="5933"/>
        </w:tabs>
        <w:suppressAutoHyphens/>
        <w:jc w:val="both"/>
        <w:rPr>
          <w:rFonts w:eastAsia="Times New Roman"/>
        </w:rPr>
      </w:pPr>
      <w:r>
        <w:rPr>
          <w:rFonts w:eastAsia="Times New Roman"/>
        </w:rPr>
        <w:tab/>
      </w:r>
      <w:r>
        <w:rPr>
          <w:rFonts w:eastAsia="Times New Roman"/>
          <w:b/>
          <w:sz w:val="36"/>
        </w:rPr>
        <w:t>S. 562</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Default="00E23F00" w:rsidP="00E23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041E">
        <w:t>Senators McElveen and Johnson</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72522B">
        <w:rPr>
          <w:rFonts w:eastAsia="Times New Roman"/>
        </w:rPr>
        <w:t>11</w:t>
      </w:r>
      <w:r>
        <w:rPr>
          <w:rFonts w:eastAsia="Times New Roman"/>
        </w:rPr>
        <w:t>/17--</w:t>
      </w:r>
      <w:r w:rsidR="0072522B">
        <w:rPr>
          <w:rFonts w:eastAsia="Times New Roman"/>
        </w:rPr>
        <w:t>S</w:t>
      </w:r>
      <w:r>
        <w:rPr>
          <w:rFonts w:eastAsia="Times New Roman"/>
        </w:rPr>
        <w:t>.</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rsidR="00E23F00" w:rsidRPr="00E23F00" w:rsidRDefault="00E23F00" w:rsidP="00E23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3F00" w:rsidSect="00264B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65EA" w:rsidRPr="00522CE0" w:rsidRDefault="004A6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6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6F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2(A) OF ACT 321 OF 2010, RELATING TO THE CONSOLIDATION OF THE SUMTER COUNTY SCHOOL DISTRICT, TO PROVIDE FOR TWO AT-LARGE MEMBERS OF THE SUMTER COUNTY SCHOOL DISTRICT BOARD OF TRUSTEES; TO PROVIDE FOR THE INITIAL APPOINTMENT AND SUBSEQUENT ELECTION OF AT-LARGE SCHOOL BOARD MEMBERS; AND TO STAGGER THE TERMS OF THE AT-LARGE SCHOOL BOARD MEMBERS.</w:t>
      </w:r>
      <w:bookmarkEnd w:id="1"/>
    </w:p>
    <w:p w:rsidR="00522CE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2AF3">
        <w:rPr>
          <w:rFonts w:eastAsia="Times New Roman"/>
        </w:rPr>
        <w:t>SECTION 2(A) of Act 321 of 2010</w:t>
      </w:r>
      <w:r w:rsidR="002F2AF3">
        <w:t xml:space="preserve"> is amended to read:</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612"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w:t>
      </w:r>
      <w:r>
        <w:tab/>
        <w:t>2.</w:t>
      </w:r>
      <w:r>
        <w:tab/>
        <w:t>(A)</w:t>
      </w:r>
      <w:r>
        <w:rPr>
          <w:u w:val="single"/>
        </w:rPr>
        <w:t>(1)</w:t>
      </w:r>
      <w:r>
        <w:tab/>
        <w:t xml:space="preserve">The school district must be governed by a board of trustees of </w:t>
      </w:r>
      <w:r w:rsidRPr="002F2AF3">
        <w:rPr>
          <w:strike/>
        </w:rPr>
        <w:t>seven</w:t>
      </w:r>
      <w:r>
        <w:t xml:space="preserve"> </w:t>
      </w:r>
      <w:r w:rsidR="00306612">
        <w:rPr>
          <w:u w:val="single"/>
        </w:rPr>
        <w:t>nine</w:t>
      </w:r>
      <w:r w:rsidR="00306612">
        <w:t xml:space="preserve"> </w:t>
      </w:r>
      <w:r>
        <w:t>members, one of whom must be elected from each district from which members of the Sumter County Council are elected</w:t>
      </w:r>
      <w:r w:rsidR="00306612" w:rsidRPr="002E266A">
        <w:t xml:space="preserve"> </w:t>
      </w:r>
      <w:r w:rsidR="00306612">
        <w:rPr>
          <w:u w:val="single"/>
        </w:rPr>
        <w:t xml:space="preserve">and two </w:t>
      </w:r>
      <w:r w:rsidR="00FE7F57">
        <w:rPr>
          <w:u w:val="single"/>
        </w:rPr>
        <w:t xml:space="preserve">members </w:t>
      </w:r>
      <w:r w:rsidR="00306612">
        <w:rPr>
          <w:u w:val="single"/>
        </w:rPr>
        <w:t>from the county at large</w:t>
      </w:r>
      <w:r>
        <w:t>.</w:t>
      </w:r>
      <w:r w:rsidR="00CF7BA2">
        <w:t xml:space="preserve"> </w:t>
      </w:r>
      <w:r w:rsidR="00CF7BA2" w:rsidRPr="00CF7BA2">
        <w:rPr>
          <w:u w:val="single"/>
        </w:rPr>
        <w:t>The members of the board must be elected in nonpartisan elections</w:t>
      </w:r>
      <w:r w:rsidR="00CF7BA2">
        <w:rPr>
          <w:u w:val="single"/>
        </w:rPr>
        <w:t xml:space="preserve">. </w:t>
      </w:r>
      <w:r w:rsidR="00CF7BA2" w:rsidRPr="00CF7BA2">
        <w:rPr>
          <w:u w:val="single"/>
        </w:rPr>
        <w:t xml:space="preserve">A member of the board </w:t>
      </w:r>
      <w:r w:rsidR="00CF7BA2">
        <w:rPr>
          <w:u w:val="single"/>
        </w:rPr>
        <w:t xml:space="preserve">representing a district </w:t>
      </w:r>
      <w:r w:rsidR="00CF7BA2" w:rsidRPr="00CF7BA2">
        <w:rPr>
          <w:u w:val="single"/>
        </w:rPr>
        <w:t>must be a resident of the school district and the election district from which he is elected.</w:t>
      </w:r>
    </w:p>
    <w:p w:rsidR="00FE7F57" w:rsidRDefault="00FE7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FE7F57">
        <w:rPr>
          <w:u w:val="single"/>
        </w:rPr>
        <w:t>(2)</w:t>
      </w:r>
      <w:r>
        <w:rPr>
          <w:u w:val="single"/>
        </w:rPr>
        <w:t>(a)</w:t>
      </w:r>
      <w:r w:rsidRPr="00FE7F57">
        <w:tab/>
      </w:r>
      <w:r>
        <w:rPr>
          <w:u w:val="single"/>
        </w:rPr>
        <w:t>The two at</w:t>
      </w:r>
      <w:r w:rsidR="002E266A">
        <w:rPr>
          <w:u w:val="single"/>
        </w:rPr>
        <w:t>-</w:t>
      </w:r>
      <w:r>
        <w:rPr>
          <w:u w:val="single"/>
        </w:rPr>
        <w:t>large members of the board shall initially be appointed to the board by th</w:t>
      </w:r>
      <w:r w:rsidR="002E266A">
        <w:rPr>
          <w:u w:val="single"/>
        </w:rPr>
        <w:t>e members of the Sumter County L</w:t>
      </w:r>
      <w:r>
        <w:rPr>
          <w:u w:val="single"/>
        </w:rPr>
        <w:t xml:space="preserve">egislative </w:t>
      </w:r>
      <w:r w:rsidR="002E266A">
        <w:rPr>
          <w:u w:val="single"/>
        </w:rPr>
        <w:t>D</w:t>
      </w:r>
      <w:r>
        <w:rPr>
          <w:u w:val="single"/>
        </w:rPr>
        <w:t xml:space="preserve">elegation. The appointees shall serve on the board until the next scheduled nonpartisan school district election. Members appointed by the Sumter County </w:t>
      </w:r>
      <w:r w:rsidR="002E266A">
        <w:rPr>
          <w:u w:val="single"/>
        </w:rPr>
        <w:t>L</w:t>
      </w:r>
      <w:r>
        <w:rPr>
          <w:u w:val="single"/>
        </w:rPr>
        <w:t xml:space="preserve">egislative </w:t>
      </w:r>
      <w:r w:rsidR="002E266A">
        <w:rPr>
          <w:u w:val="single"/>
        </w:rPr>
        <w:t>D</w:t>
      </w:r>
      <w:r>
        <w:rPr>
          <w:u w:val="single"/>
        </w:rPr>
        <w:t>elegation are eligible for election.</w:t>
      </w:r>
    </w:p>
    <w:p w:rsidR="0072522B" w:rsidRDefault="0072522B" w:rsidP="0072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color="000000" w:themeColor="text1"/>
        </w:rPr>
      </w:pPr>
      <w:r>
        <w:rPr>
          <w:rFonts w:eastAsia="Times New Roman"/>
          <w:snapToGrid w:val="0"/>
          <w:szCs w:val="20"/>
        </w:rPr>
        <w:lastRenderedPageBreak/>
        <w:tab/>
      </w:r>
      <w:r w:rsidRPr="009D1DEB">
        <w:rPr>
          <w:rFonts w:eastAsia="Times New Roman"/>
          <w:szCs w:val="20"/>
        </w:rPr>
        <w:tab/>
      </w:r>
      <w:r w:rsidRPr="009D1DEB">
        <w:rPr>
          <w:u w:val="single" w:color="000000" w:themeColor="text1"/>
        </w:rPr>
        <w:t>(b)</w:t>
      </w:r>
      <w:r>
        <w:rPr>
          <w:u w:val="single" w:color="000000" w:themeColor="text1"/>
        </w:rPr>
        <w:t>(1)</w:t>
      </w:r>
      <w:r w:rsidRPr="005B7868">
        <w:rPr>
          <w:u w:color="000000" w:themeColor="text1"/>
        </w:rPr>
        <w:tab/>
      </w:r>
      <w:r w:rsidRPr="009D1DEB">
        <w:rPr>
          <w:u w:val="single" w:color="000000" w:themeColor="text1"/>
        </w:rPr>
        <w:t>Both at</w:t>
      </w:r>
      <w:r w:rsidRPr="009D1DEB">
        <w:rPr>
          <w:u w:val="single" w:color="000000" w:themeColor="text1"/>
        </w:rPr>
        <w:noBreakHyphen/>
        <w:t xml:space="preserve">large members elected to the board in 2018 shall be elected to </w:t>
      </w:r>
      <w:r>
        <w:rPr>
          <w:u w:val="single" w:color="000000" w:themeColor="text1"/>
        </w:rPr>
        <w:t>a</w:t>
      </w:r>
      <w:r w:rsidRPr="009D1DEB">
        <w:rPr>
          <w:u w:val="single" w:color="000000" w:themeColor="text1"/>
        </w:rPr>
        <w:t xml:space="preserve"> term of </w:t>
      </w:r>
      <w:r>
        <w:rPr>
          <w:u w:val="single" w:color="000000" w:themeColor="text1"/>
        </w:rPr>
        <w:t>four</w:t>
      </w:r>
      <w:r w:rsidRPr="009D1DEB">
        <w:rPr>
          <w:u w:val="single" w:color="000000" w:themeColor="text1"/>
        </w:rPr>
        <w:t xml:space="preserve"> years</w:t>
      </w:r>
      <w:r>
        <w:rPr>
          <w:u w:val="single" w:color="000000" w:themeColor="text1"/>
        </w:rPr>
        <w:t>.  One at-large seat shall be designated as school board seat 8, and one at-large seat shall be designated as school board seat 9.</w:t>
      </w:r>
    </w:p>
    <w:p w:rsidR="0072522B" w:rsidRDefault="0072522B" w:rsidP="0072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Pr>
          <w:u w:val="single"/>
        </w:rPr>
        <w:t>(2)</w:t>
      </w:r>
      <w:r>
        <w:tab/>
      </w:r>
      <w:r>
        <w:rPr>
          <w:u w:val="single" w:color="000000" w:themeColor="text1"/>
        </w:rPr>
        <w:t>Following the 2020 decennial census, two new single-member districts shall be established,</w:t>
      </w:r>
      <w:r w:rsidRPr="009D1DEB">
        <w:rPr>
          <w:u w:val="single" w:color="000000" w:themeColor="text1"/>
        </w:rPr>
        <w:t xml:space="preserve"> giving the Sumter County School </w:t>
      </w:r>
      <w:r>
        <w:rPr>
          <w:u w:val="single" w:color="000000" w:themeColor="text1"/>
        </w:rPr>
        <w:t>District a total of nine single-</w:t>
      </w:r>
      <w:r w:rsidRPr="009D1DEB">
        <w:rPr>
          <w:u w:val="single" w:color="000000" w:themeColor="text1"/>
        </w:rPr>
        <w:t>member districts.</w:t>
      </w:r>
      <w:r>
        <w:rPr>
          <w:u w:val="single" w:color="000000" w:themeColor="text1"/>
        </w:rPr>
        <w:t xml:space="preserve">  One of the new single-member districts shall be designated as District 8, and the other new single member district shall be designated as District 9.  A member shall be elected from each of the two new apportioned single-member districts beginning with the first school district election following reapportionment.  The at-large seats on the school board are abolished when District 8 and District 9 become single-member districts.  </w:t>
      </w:r>
      <w:r w:rsidRPr="009D1DEB">
        <w:rPr>
          <w:u w:val="single" w:color="000000" w:themeColor="text1"/>
        </w:rPr>
        <w:t>Candidates seeking election from the two new si</w:t>
      </w:r>
      <w:r>
        <w:rPr>
          <w:u w:val="single" w:color="000000" w:themeColor="text1"/>
        </w:rPr>
        <w:t>ngle-</w:t>
      </w:r>
      <w:r w:rsidRPr="009D1DEB">
        <w:rPr>
          <w:u w:val="single" w:color="000000" w:themeColor="text1"/>
        </w:rPr>
        <w:t>member districts must be residents of the school district and the election districts from which they are elected.</w:t>
      </w:r>
    </w:p>
    <w:p w:rsidR="00FE7F57" w:rsidRPr="00FE7F57" w:rsidRDefault="0072522B" w:rsidP="0072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color="000000" w:themeColor="text1"/>
        </w:rPr>
        <w:t xml:space="preserve">The member elected in the first school district election following reapportionment from the </w:t>
      </w:r>
      <w:r w:rsidRPr="009D1DEB">
        <w:rPr>
          <w:u w:val="single" w:color="000000" w:themeColor="text1"/>
        </w:rPr>
        <w:t>new si</w:t>
      </w:r>
      <w:r>
        <w:rPr>
          <w:u w:val="single" w:color="000000" w:themeColor="text1"/>
        </w:rPr>
        <w:t>ngle-</w:t>
      </w:r>
      <w:r w:rsidRPr="009D1DEB">
        <w:rPr>
          <w:u w:val="single" w:color="000000" w:themeColor="text1"/>
        </w:rPr>
        <w:t>member</w:t>
      </w:r>
      <w:r>
        <w:rPr>
          <w:u w:val="single" w:color="000000" w:themeColor="text1"/>
        </w:rPr>
        <w:t xml:space="preserve"> district whose district number corresponds to the at-large seat number receiving the most votes in the 2018 election shall serve for a term of four years.  The member elected the first school district election following reapportionment from the other </w:t>
      </w:r>
      <w:r w:rsidRPr="009D1DEB">
        <w:rPr>
          <w:u w:val="single" w:color="000000" w:themeColor="text1"/>
        </w:rPr>
        <w:t>new si</w:t>
      </w:r>
      <w:r>
        <w:rPr>
          <w:u w:val="single" w:color="000000" w:themeColor="text1"/>
        </w:rPr>
        <w:t>ngle-</w:t>
      </w:r>
      <w:r w:rsidRPr="009D1DEB">
        <w:rPr>
          <w:u w:val="single" w:color="000000" w:themeColor="text1"/>
        </w:rPr>
        <w:t>member</w:t>
      </w:r>
      <w:r>
        <w:rPr>
          <w:u w:val="single" w:color="000000" w:themeColor="text1"/>
        </w:rPr>
        <w:t xml:space="preserve"> district shall serve for a term of two years.  Thereafter, the terms for members elected from District 8 and District 9 shall be four years.</w:t>
      </w:r>
    </w:p>
    <w:p w:rsidR="00CF7BA2" w:rsidRDefault="0030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306612">
        <w:rPr>
          <w:u w:val="single"/>
        </w:rPr>
        <w:t>(</w:t>
      </w:r>
      <w:r w:rsidR="0072522B">
        <w:rPr>
          <w:u w:val="single"/>
        </w:rPr>
        <w:t>4</w:t>
      </w:r>
      <w:r w:rsidRPr="00306612">
        <w:rPr>
          <w:u w:val="single"/>
        </w:rPr>
        <w:t>)</w:t>
      </w:r>
      <w:r>
        <w:tab/>
      </w:r>
      <w:r w:rsidR="002F2AF3" w:rsidRPr="00CF7BA2">
        <w:rPr>
          <w:strike/>
        </w:rPr>
        <w:t xml:space="preserve">The members of the board must be elected in nonpartisan elections </w:t>
      </w:r>
      <w:r w:rsidR="002F2AF3" w:rsidRPr="00306612">
        <w:rPr>
          <w:strike/>
        </w:rPr>
        <w:t>to be held beginning in 2010</w:t>
      </w:r>
      <w:r w:rsidR="002F2AF3" w:rsidRPr="00CF7BA2">
        <w:rPr>
          <w:strike/>
        </w:rPr>
        <w:t>. A member of the board must be a resident of the school district and the election dis</w:t>
      </w:r>
      <w:r w:rsidRPr="00CF7BA2">
        <w:rPr>
          <w:strike/>
        </w:rPr>
        <w:t>trict from which he is elected.</w:t>
      </w:r>
      <w:r w:rsidR="00FE7F57" w:rsidRPr="00CF7BA2">
        <w:rPr>
          <w:strike/>
        </w:rPr>
        <w:t xml:space="preserve"> </w:t>
      </w:r>
      <w:r w:rsidR="002F2AF3" w:rsidRPr="00CF7BA2">
        <w:rPr>
          <w:strike/>
        </w:rPr>
        <w:t xml:space="preserve">The members of the board shall elect a chairman and other officers they consider necessary to serve for terms of two years in these capacities. </w:t>
      </w:r>
      <w:r w:rsidR="002F2AF3" w:rsidRPr="00FE7F57">
        <w:rPr>
          <w:strike/>
        </w:rPr>
        <w:t>The 2010 nonpartisan election must be held at the same time as the general election.</w:t>
      </w:r>
      <w:r w:rsidR="002F2AF3">
        <w:t xml:space="preserve"> </w:t>
      </w:r>
      <w:r w:rsidR="002F2AF3" w:rsidRPr="00CF7BA2">
        <w:rPr>
          <w:strike/>
        </w:rPr>
        <w:t>After the 2010 election, members of the board must be elected at nonpartisan elections</w:t>
      </w:r>
      <w:r w:rsidR="002F2AF3" w:rsidRPr="002E266A">
        <w:t xml:space="preserve"> </w:t>
      </w:r>
      <w:r w:rsidR="00CF7BA2">
        <w:rPr>
          <w:u w:val="single"/>
        </w:rPr>
        <w:t>School board elections shall be non-partisan and shall be</w:t>
      </w:r>
      <w:r w:rsidR="00CF7BA2">
        <w:t xml:space="preserve"> </w:t>
      </w:r>
      <w:r w:rsidR="002F2AF3">
        <w:t xml:space="preserve">conducted on the first Tuesday after the first Monday of November every two </w:t>
      </w:r>
      <w:r w:rsidR="002F2AF3" w:rsidRPr="00CF7BA2">
        <w:rPr>
          <w:strike/>
        </w:rPr>
        <w:t>or four</w:t>
      </w:r>
      <w:r w:rsidR="002F2AF3">
        <w:t xml:space="preserve"> years </w:t>
      </w:r>
      <w:r w:rsidR="002F2AF3" w:rsidRPr="00CF7BA2">
        <w:rPr>
          <w:strike/>
        </w:rPr>
        <w:t>thereafter beginning in 2012</w:t>
      </w:r>
      <w:r w:rsidR="002F2AF3">
        <w:t>. Members of the board must be elected for four-year terms and until their successors are elected and qualify</w:t>
      </w:r>
      <w:r w:rsidR="002F2AF3" w:rsidRPr="00CF7BA2">
        <w:rPr>
          <w:strike/>
        </w:rPr>
        <w:t>,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w:t>
      </w:r>
      <w:r w:rsidR="002F2AF3" w:rsidRPr="002E266A">
        <w:t>.</w:t>
      </w:r>
      <w:r w:rsidR="002F2AF3">
        <w:t xml:space="preserve"> In the </w:t>
      </w:r>
      <w:r w:rsidR="002F2AF3">
        <w:lastRenderedPageBreak/>
        <w:t>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7-13-35 of the 1976 Code. The results of the elections must be determined by the nonpartisan plurality method as contained in Section 5-15-61 of the 1976 Code. The members of the board elected in these nonpartisan elections shall take office one week following certification of their election as provided in Section 59-19-315 of the 1976 Code.</w:t>
      </w:r>
    </w:p>
    <w:p w:rsidR="002F2AF3"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CF7BA2">
        <w:tab/>
      </w:r>
      <w:r w:rsidR="0072522B">
        <w:rPr>
          <w:u w:val="single"/>
        </w:rPr>
        <w:t>(5</w:t>
      </w:r>
      <w:r w:rsidR="00CF7BA2" w:rsidRPr="00CF7BA2">
        <w:rPr>
          <w:u w:val="single"/>
        </w:rPr>
        <w:t>)</w:t>
      </w:r>
      <w:r w:rsidR="00CF7BA2">
        <w:tab/>
      </w:r>
      <w:r w:rsidR="00CF7BA2" w:rsidRPr="00CF7BA2">
        <w:rPr>
          <w:u w:val="single"/>
        </w:rPr>
        <w:t>The members of the board shall elect a chairman and other officers they consider necessary to serve for terms of two years in these capacities.</w:t>
      </w:r>
      <w:r w:rsidR="002F2AF3">
        <w:t>”</w:t>
      </w:r>
    </w:p>
    <w:p w:rsidR="002F2AF3"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Pr="00522CE0"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2AF3">
        <w:rPr>
          <w:rFonts w:eastAsia="Times New Roman"/>
        </w:rPr>
        <w:t>2</w:t>
      </w:r>
      <w:r>
        <w:rPr>
          <w:rFonts w:eastAsia="Times New Roman"/>
        </w:rPr>
        <w:t>.</w:t>
      </w:r>
      <w:r>
        <w:rPr>
          <w:rFonts w:eastAsia="Times New Roman"/>
        </w:rPr>
        <w:tab/>
        <w:t>This act takes effect upon approval by the Governor.</w:t>
      </w:r>
    </w:p>
    <w:p w:rsidR="008638BE" w:rsidRDefault="002E2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457F" w:rsidRDefault="006F457F" w:rsidP="006F457F">
      <w:pPr>
        <w:suppressAutoHyphens/>
        <w:jc w:val="both"/>
        <w:rPr>
          <w:rFonts w:eastAsia="Times New Roman"/>
        </w:rPr>
      </w:pPr>
    </w:p>
    <w:sectPr w:rsidR="006F457F" w:rsidSect="00264B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BA2" w:rsidRDefault="00CF7BA2" w:rsidP="00522CE0">
      <w:r>
        <w:separator/>
      </w:r>
    </w:p>
  </w:endnote>
  <w:endnote w:type="continuationSeparator" w:id="0">
    <w:p w:rsidR="00CF7BA2" w:rsidRDefault="00CF7B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D4FBA9-4C47-480C-B034-8FA5FC522DA6}"/>
    <w:embedBold r:id="rId2" w:fontKey="{8D4032F9-3F36-4A5A-86D7-2093C26BCCB2}"/>
  </w:font>
  <w:font w:name="Calibri">
    <w:panose1 w:val="020F0502020204030204"/>
    <w:charset w:val="00"/>
    <w:family w:val="swiss"/>
    <w:pitch w:val="variable"/>
    <w:sig w:usb0="E00002FF" w:usb1="4000ACFF" w:usb2="00000001" w:usb3="00000000" w:csb0="0000019F" w:csb1="00000000"/>
    <w:embedRegular r:id="rId3" w:fontKey="{05FAEB76-9B3C-4F45-8D17-8BBE9C61695A}"/>
  </w:font>
  <w:font w:name="Segoe UI">
    <w:panose1 w:val="020B0502040204020203"/>
    <w:charset w:val="00"/>
    <w:family w:val="swiss"/>
    <w:pitch w:val="variable"/>
    <w:sig w:usb0="E10022FF" w:usb1="C000E47F" w:usb2="00000029" w:usb3="00000000" w:csb0="000001DF" w:csb1="00000000"/>
    <w:embedRegular r:id="rId4" w:fontKey="{E44E0350-EC9A-4C80-9A75-1BE70D1A319C}"/>
  </w:font>
  <w:font w:name="Cambria">
    <w:panose1 w:val="02040503050406030204"/>
    <w:charset w:val="00"/>
    <w:family w:val="roman"/>
    <w:pitch w:val="variable"/>
    <w:sig w:usb0="E00002FF" w:usb1="400004FF" w:usb2="00000000" w:usb3="00000000" w:csb0="0000019F" w:csb1="00000000"/>
    <w:embedRegular r:id="rId5" w:fontKey="{B2518D63-D769-477F-B666-11636A1E6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8BE" w:rsidRPr="004A65EA" w:rsidRDefault="004A65EA" w:rsidP="004A65EA">
    <w:pPr>
      <w:pStyle w:val="Footer"/>
      <w:tabs>
        <w:tab w:val="clear" w:pos="4680"/>
        <w:tab w:val="clear" w:pos="9360"/>
        <w:tab w:val="center" w:pos="2995"/>
      </w:tabs>
      <w:spacing w:before="120"/>
    </w:pPr>
    <w:r>
      <w:t>[562</w:t>
    </w:r>
    <w:r w:rsidR="00264BA2">
      <w:t>-</w:t>
    </w:r>
    <w:r w:rsidR="00264BA2">
      <w:fldChar w:fldCharType="begin"/>
    </w:r>
    <w:r w:rsidR="00264BA2">
      <w:instrText xml:space="preserve"> PAGE  \* MERGEFORMAT </w:instrText>
    </w:r>
    <w:r w:rsidR="00264BA2">
      <w:fldChar w:fldCharType="separate"/>
    </w:r>
    <w:r w:rsidR="000B1050">
      <w:rPr>
        <w:noProof/>
      </w:rPr>
      <w:t>1</w:t>
    </w:r>
    <w:r w:rsidR="00264BA2">
      <w:fldChar w:fldCharType="end"/>
    </w:r>
    <w:r w:rsidR="00264B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2" w:rsidRPr="004A65EA" w:rsidRDefault="00264BA2" w:rsidP="004A65EA">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sidR="006F45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BA2" w:rsidRDefault="00CF7BA2" w:rsidP="00522CE0">
      <w:r>
        <w:separator/>
      </w:r>
    </w:p>
  </w:footnote>
  <w:footnote w:type="continuationSeparator" w:id="0">
    <w:p w:rsidR="00CF7BA2" w:rsidRDefault="00CF7B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UMT.KMM.JTM"/>
    <w:docVar w:name="CoverAttorneyInitials" w:val="KMM"/>
    <w:docVar w:name="CoverAttorneyLastName" w:val="Moffitt"/>
    <w:docVar w:name="CoverBillType" w:val="b"/>
    <w:docVar w:name="CoverSenator" w:val="JTM"/>
    <w:docVar w:name="dvBillNumber" w:val="562"/>
    <w:docVar w:name="dvBillNumberPrefix" w:val="S. "/>
    <w:docVar w:name="dvOriginalBody" w:val="Senate"/>
    <w:docVar w:name="fulldraftpath" w:val="L:\S-RES\JTM\008SUMT.KMM.JTM.DOCX"/>
    <w:docVar w:name="NameofBody" w:val="S"/>
    <w:docVar w:name="vgroup2" w:val="S-RES"/>
  </w:docVars>
  <w:rsids>
    <w:rsidRoot w:val="00856F32"/>
    <w:rsid w:val="00042AC1"/>
    <w:rsid w:val="00046516"/>
    <w:rsid w:val="00072458"/>
    <w:rsid w:val="0007601D"/>
    <w:rsid w:val="000B0720"/>
    <w:rsid w:val="000B1050"/>
    <w:rsid w:val="000B5EAF"/>
    <w:rsid w:val="001315B2"/>
    <w:rsid w:val="00170561"/>
    <w:rsid w:val="00186AC9"/>
    <w:rsid w:val="00197DF1"/>
    <w:rsid w:val="001B3DD9"/>
    <w:rsid w:val="001B7E5D"/>
    <w:rsid w:val="001D3BAC"/>
    <w:rsid w:val="0020667A"/>
    <w:rsid w:val="00216025"/>
    <w:rsid w:val="00245C4E"/>
    <w:rsid w:val="00264BA2"/>
    <w:rsid w:val="002C1321"/>
    <w:rsid w:val="002C2031"/>
    <w:rsid w:val="002C5896"/>
    <w:rsid w:val="002D3BED"/>
    <w:rsid w:val="002E266A"/>
    <w:rsid w:val="002F2AF3"/>
    <w:rsid w:val="00306612"/>
    <w:rsid w:val="00307C2B"/>
    <w:rsid w:val="00315D04"/>
    <w:rsid w:val="00383247"/>
    <w:rsid w:val="00397182"/>
    <w:rsid w:val="003D6E2B"/>
    <w:rsid w:val="003E7597"/>
    <w:rsid w:val="00413EBF"/>
    <w:rsid w:val="0044020F"/>
    <w:rsid w:val="00450668"/>
    <w:rsid w:val="00454138"/>
    <w:rsid w:val="004813A2"/>
    <w:rsid w:val="004952FA"/>
    <w:rsid w:val="004A65EA"/>
    <w:rsid w:val="004B6A22"/>
    <w:rsid w:val="004D7F37"/>
    <w:rsid w:val="004F4049"/>
    <w:rsid w:val="00522CE0"/>
    <w:rsid w:val="00541951"/>
    <w:rsid w:val="00565148"/>
    <w:rsid w:val="00570403"/>
    <w:rsid w:val="00593361"/>
    <w:rsid w:val="005A413B"/>
    <w:rsid w:val="005A5017"/>
    <w:rsid w:val="005A648C"/>
    <w:rsid w:val="005F07AC"/>
    <w:rsid w:val="005F1745"/>
    <w:rsid w:val="006A1802"/>
    <w:rsid w:val="006C0CBB"/>
    <w:rsid w:val="006C74EA"/>
    <w:rsid w:val="006F457F"/>
    <w:rsid w:val="00720D40"/>
    <w:rsid w:val="0072522B"/>
    <w:rsid w:val="007318D4"/>
    <w:rsid w:val="00765784"/>
    <w:rsid w:val="0077177B"/>
    <w:rsid w:val="007A4390"/>
    <w:rsid w:val="007B06D3"/>
    <w:rsid w:val="007E5CB7"/>
    <w:rsid w:val="008314D2"/>
    <w:rsid w:val="00856F32"/>
    <w:rsid w:val="008638BE"/>
    <w:rsid w:val="00870F6F"/>
    <w:rsid w:val="00877DE6"/>
    <w:rsid w:val="008B2F42"/>
    <w:rsid w:val="008B53A0"/>
    <w:rsid w:val="008C3697"/>
    <w:rsid w:val="008E185F"/>
    <w:rsid w:val="008F023B"/>
    <w:rsid w:val="00904E16"/>
    <w:rsid w:val="009162B3"/>
    <w:rsid w:val="00927C62"/>
    <w:rsid w:val="00957631"/>
    <w:rsid w:val="00983951"/>
    <w:rsid w:val="00984124"/>
    <w:rsid w:val="00984640"/>
    <w:rsid w:val="00995C37"/>
    <w:rsid w:val="009C118A"/>
    <w:rsid w:val="00A02011"/>
    <w:rsid w:val="00A17158"/>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46CE"/>
    <w:rsid w:val="00CF7BA2"/>
    <w:rsid w:val="00D1088B"/>
    <w:rsid w:val="00D1286F"/>
    <w:rsid w:val="00D14DE6"/>
    <w:rsid w:val="00D156D2"/>
    <w:rsid w:val="00D35486"/>
    <w:rsid w:val="00D53E29"/>
    <w:rsid w:val="00D86943"/>
    <w:rsid w:val="00DA3C6B"/>
    <w:rsid w:val="00DA47B9"/>
    <w:rsid w:val="00DE5635"/>
    <w:rsid w:val="00E058D3"/>
    <w:rsid w:val="00E12CA0"/>
    <w:rsid w:val="00E2236D"/>
    <w:rsid w:val="00E23F00"/>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E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ABD2B4E-C1FE-4659-8546-52CFA62D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B1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0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350DCD54.dotm</Template>
  <TotalTime>0</TotalTime>
  <Pages>4</Pages>
  <Words>974</Words>
  <Characters>4903</Characters>
  <Application>Microsoft Office Word</Application>
  <DocSecurity>0</DocSecurity>
  <Lines>125</Lines>
  <Paragraphs>22</Paragraphs>
  <ScaleCrop>false</ScaleCrop>
  <HeadingPairs>
    <vt:vector size="2" baseType="variant">
      <vt:variant>
        <vt:lpstr>Title</vt:lpstr>
      </vt:variant>
      <vt:variant>
        <vt:i4>1</vt:i4>
      </vt:variant>
    </vt:vector>
  </HeadingPairs>
  <TitlesOfParts>
    <vt:vector size="1" baseType="lpstr">
      <vt:lpstr>2017-2018 Bill 562 Text of Previous Version (Mar. 16, 2017) - South Carolina Legislature Online</vt:lpstr>
    </vt:vector>
  </TitlesOfParts>
  <Company> </Company>
  <LinksUpToDate>false</LinksUpToDate>
  <CharactersWithSpaces>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562 Text of Previous Version (May 11, 2017) - South Carolina Legislature Online</dc:title>
  <dc:subject/>
  <dc:creator>%USERNAME%</dc:creator>
  <cp:keywords/>
  <dc:description/>
  <cp:lastModifiedBy>Brent Walling</cp:lastModifiedBy>
  <cp:revision>2</cp:revision>
  <cp:lastPrinted>2017-05-11T15:54:00Z</cp:lastPrinted>
  <dcterms:created xsi:type="dcterms:W3CDTF">2017-05-11T15:55:00Z</dcterms:created>
  <dcterms:modified xsi:type="dcterms:W3CDTF">2017-05-11T15:55:00Z</dcterms:modified>
</cp:coreProperties>
</file>