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8A0" w:rsidRDefault="005118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54C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5B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ATTACH A SIGN CONTAINING THE WORDS “WELCOME TO THE CITY OF COLUMBIA” ONTO THE CONGRESSMAN JAMES E. CLYBURN </w:t>
      </w:r>
      <w:r w:rsidR="00FB7323">
        <w:t xml:space="preserve">PEDESTRIAN </w:t>
      </w:r>
      <w:r>
        <w:t>OVERPASS CROSSING THE SOUTHBOUND LANES OF SOUTH CAROLINA HIGHWAY 277 IN THE CITY OF COLUMBIA.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5B3E">
        <w:t xml:space="preserve"> members of the General Assembly request the Department of Transportation attach a sign containing the words “Welcome to the City of Columbia” onto the Congressman James E. Clyburn </w:t>
      </w:r>
      <w:r w:rsidR="003E02D4">
        <w:t>P</w:t>
      </w:r>
      <w:r w:rsidR="00FB7323">
        <w:t xml:space="preserve">edestrian </w:t>
      </w:r>
      <w:r w:rsidR="003E02D4">
        <w:t>O</w:t>
      </w:r>
      <w:r w:rsidR="00605B3E">
        <w:t>verpass crossing the southbound lanes of South Carolina Highway 277 in the City of Columbia.</w:t>
      </w:r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05B3E">
        <w:t>forwarded</w:t>
      </w:r>
      <w:r>
        <w:t xml:space="preserve"> to</w:t>
      </w:r>
      <w:r w:rsidR="00605B3E">
        <w:t xml:space="preserve"> the Department of Transportation.</w:t>
      </w:r>
    </w:p>
    <w:p w:rsidR="00703776" w:rsidRDefault="00605B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8A0" w:rsidRDefault="005118A0" w:rsidP="005118A0">
      <w:pPr>
        <w:suppressAutoHyphens/>
      </w:pPr>
    </w:p>
    <w:sectPr w:rsidR="005118A0" w:rsidSect="005118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4C9" w:rsidRDefault="00BD54C9" w:rsidP="009F0C77">
      <w:r>
        <w:separator/>
      </w:r>
    </w:p>
  </w:endnote>
  <w:endnote w:type="continuationSeparator" w:id="0">
    <w:p w:rsidR="00BD54C9" w:rsidRDefault="00BD54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C4AC59-0168-4168-9B0C-5DED2CBD524B}"/>
    <w:embedBold r:id="rId2" w:fontKey="{C3939F6C-502F-4A28-AB9E-38241E0ADE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68052E-1577-4838-A9EE-4A76E16057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458B98-0569-4CCE-AFF9-CDE6040273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776" w:rsidRPr="005118A0" w:rsidRDefault="005118A0" w:rsidP="00511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4C9" w:rsidRDefault="00BD54C9" w:rsidP="009F0C77">
      <w:r>
        <w:separator/>
      </w:r>
    </w:p>
  </w:footnote>
  <w:footnote w:type="continuationSeparator" w:id="0">
    <w:p w:rsidR="00BD54C9" w:rsidRDefault="00BD54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28CM17"/>
    <w:docVar w:name="CoverBillType" w:val="c"/>
    <w:docVar w:name="DocPath" w:val="L:\Council\bills\GT\5328CM17.DOCX"/>
    <w:docVar w:name="dvBillNumber" w:val="57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BD54C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02D4"/>
    <w:rsid w:val="003E3C1E"/>
    <w:rsid w:val="003E6148"/>
    <w:rsid w:val="003E7D04"/>
    <w:rsid w:val="00400EAA"/>
    <w:rsid w:val="0041760A"/>
    <w:rsid w:val="004203D7"/>
    <w:rsid w:val="004809EE"/>
    <w:rsid w:val="004B2A8B"/>
    <w:rsid w:val="005118A0"/>
    <w:rsid w:val="00511EE9"/>
    <w:rsid w:val="00521E00"/>
    <w:rsid w:val="00577C6C"/>
    <w:rsid w:val="0058501B"/>
    <w:rsid w:val="005C5AC4"/>
    <w:rsid w:val="00605B3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37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43D3"/>
    <w:rsid w:val="00BD2134"/>
    <w:rsid w:val="00BD54C9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77E5"/>
    <w:rsid w:val="00FB6773"/>
    <w:rsid w:val="00FB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406501-8139-4B40-8D67-444355AE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1D390-3BFC-454D-9028-D80EC2751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40AD57A2.dotm</Template>
  <TotalTime>0</TotalTime>
  <Pages>1</Pages>
  <Words>118</Words>
  <Characters>639</Characters>
  <Application>Microsoft Office Word</Application>
  <DocSecurity>0</DocSecurity>
  <Lines>29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574 Text of Previous Version (Mar. 22, 2017) - South Carolina Legislature Online</dc:title>
  <dc:subject/>
  <dc:creator>Gwen Thurmond</dc:creator>
  <cp:keywords/>
  <dc:description/>
  <cp:lastModifiedBy>S Volk</cp:lastModifiedBy>
  <cp:revision>2</cp:revision>
  <cp:lastPrinted>2017-03-20T17:52:00Z</cp:lastPrinted>
  <dcterms:created xsi:type="dcterms:W3CDTF">2017-03-22T16:22:00Z</dcterms:created>
  <dcterms:modified xsi:type="dcterms:W3CDTF">2017-03-22T16:22:00Z</dcterms:modified>
</cp:coreProperties>
</file>