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2017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FD7" w:rsidRPr="00721FD7" w:rsidRDefault="00721FD7" w:rsidP="00721F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574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FD7" w:rsidRDefault="00721FD7" w:rsidP="00BE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C5ECF">
        <w:t>Senators Scott, McLeod, Fanning, McElveen, Jackson and Setzler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5/4/17--H.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25, 2017.</w:t>
      </w:r>
    </w:p>
    <w:p w:rsidR="00721FD7" w:rsidRPr="00721FD7" w:rsidRDefault="00721FD7" w:rsidP="00721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FD7" w:rsidRDefault="00721FD7" w:rsidP="00721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21FD7" w:rsidRPr="00721FD7" w:rsidRDefault="00721FD7" w:rsidP="00721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574) to request the Department of Transportation attach a sign containing the words “Welcome to the City of Columbia” onto the Congressman James E. Clyburn Pedestrian Overpass crossing the southbound lanes, etc., respectfully</w:t>
      </w:r>
    </w:p>
    <w:p w:rsidR="00721FD7" w:rsidRPr="00721FD7" w:rsidRDefault="00721FD7" w:rsidP="00721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721FD7" w:rsidRPr="00721FD7" w:rsidRDefault="00721FD7" w:rsidP="00721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21FD7" w:rsidRDefault="00721F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21FD7" w:rsidSect="00721FD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118A0" w:rsidRDefault="005118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4C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B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ATTACH A SIGN CONTAINING THE WORDS “WELCOME TO THE CITY OF COLUMBIA” ONTO THE CONGRESSMAN JAMES E. CLYBURN </w:t>
      </w:r>
      <w:r w:rsidR="00FB7323">
        <w:t xml:space="preserve">PEDESTRIAN </w:t>
      </w:r>
      <w:r>
        <w:t>OVERPASS CROSSING THE SOUTHBOUND LANES OF SOUTH CAROLINA HIGHWAY 277 IN THE CITY OF COLUMBIA.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5B3E">
        <w:t xml:space="preserve"> members of the General Assembly request the Department of Transportation attach a sign containing the words “Welcome to the City of Columbia” onto the Congressman James E. Clyburn </w:t>
      </w:r>
      <w:r w:rsidR="003E02D4">
        <w:t>P</w:t>
      </w:r>
      <w:r w:rsidR="00FB7323">
        <w:t xml:space="preserve">edestrian </w:t>
      </w:r>
      <w:r w:rsidR="003E02D4">
        <w:t>O</w:t>
      </w:r>
      <w:r w:rsidR="00605B3E">
        <w:t>verpass crossing the southbound lanes of South Carolina Highway 277 in the City of Columbia.</w:t>
      </w: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4C9" w:rsidRDefault="00BD54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05B3E">
        <w:t>forwarded</w:t>
      </w:r>
      <w:r>
        <w:t xml:space="preserve"> to</w:t>
      </w:r>
      <w:r w:rsidR="00605B3E">
        <w:t xml:space="preserve"> the Department of Transportation.</w:t>
      </w:r>
    </w:p>
    <w:p w:rsidR="00703776" w:rsidRDefault="00605B3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045D" w:rsidRDefault="00EB045D" w:rsidP="00EB045D">
      <w:pPr>
        <w:suppressAutoHyphens/>
      </w:pPr>
    </w:p>
    <w:sectPr w:rsidR="00EB045D" w:rsidSect="00721FD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4C9" w:rsidRDefault="00BD54C9" w:rsidP="009F0C77">
      <w:r>
        <w:separator/>
      </w:r>
    </w:p>
  </w:endnote>
  <w:endnote w:type="continuationSeparator" w:id="0">
    <w:p w:rsidR="00BD54C9" w:rsidRDefault="00BD5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91000F-C506-49AB-AD9D-1232CBF420B6}"/>
    <w:embedBold r:id="rId2" w:fontKey="{101D12D0-AE32-482F-9BF0-EE0AF4E2C4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87273B-6596-4090-A047-28051CAF3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627401-EB11-484C-BEFE-D0306E42F4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776" w:rsidRPr="005118A0" w:rsidRDefault="005118A0" w:rsidP="00511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[574</w:t>
    </w:r>
    <w:r w:rsidR="00721FD7">
      <w:t>-</w:t>
    </w:r>
    <w:r w:rsidR="00721FD7">
      <w:fldChar w:fldCharType="begin"/>
    </w:r>
    <w:r w:rsidR="00721FD7">
      <w:instrText xml:space="preserve"> PAGE  \* MERGEFORMAT </w:instrText>
    </w:r>
    <w:r w:rsidR="00721FD7">
      <w:fldChar w:fldCharType="separate"/>
    </w:r>
    <w:r w:rsidR="00800CA3">
      <w:rPr>
        <w:noProof/>
      </w:rPr>
      <w:t>1</w:t>
    </w:r>
    <w:r w:rsidR="00721FD7">
      <w:fldChar w:fldCharType="end"/>
    </w:r>
    <w:r w:rsidR="00721FD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FD7" w:rsidRPr="005118A0" w:rsidRDefault="00721FD7" w:rsidP="005118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04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4C9" w:rsidRDefault="00BD54C9" w:rsidP="009F0C77">
      <w:r>
        <w:separator/>
      </w:r>
    </w:p>
  </w:footnote>
  <w:footnote w:type="continuationSeparator" w:id="0">
    <w:p w:rsidR="00BD54C9" w:rsidRDefault="00BD5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28CM17"/>
    <w:docVar w:name="CoverBillType" w:val="c"/>
    <w:docVar w:name="DocPath" w:val="L:\Council\bills\GT\5328CM17.DOCX"/>
    <w:docVar w:name="dvBillNumber" w:val="574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BD54C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02D4"/>
    <w:rsid w:val="003E3C1E"/>
    <w:rsid w:val="003E6148"/>
    <w:rsid w:val="003E7D04"/>
    <w:rsid w:val="00400EAA"/>
    <w:rsid w:val="0041760A"/>
    <w:rsid w:val="004203D7"/>
    <w:rsid w:val="004809EE"/>
    <w:rsid w:val="004B2A8B"/>
    <w:rsid w:val="005118A0"/>
    <w:rsid w:val="00511EE9"/>
    <w:rsid w:val="00521E00"/>
    <w:rsid w:val="00577C6C"/>
    <w:rsid w:val="0058501B"/>
    <w:rsid w:val="005C5AC4"/>
    <w:rsid w:val="00605B3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3776"/>
    <w:rsid w:val="00721FD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CA3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43D3"/>
    <w:rsid w:val="00BD2134"/>
    <w:rsid w:val="00BD54C9"/>
    <w:rsid w:val="00BE176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045D"/>
    <w:rsid w:val="00EB1BF3"/>
    <w:rsid w:val="00EF3EEE"/>
    <w:rsid w:val="00F149A7"/>
    <w:rsid w:val="00F50BAF"/>
    <w:rsid w:val="00F52C10"/>
    <w:rsid w:val="00F81FFD"/>
    <w:rsid w:val="00F85228"/>
    <w:rsid w:val="00F907F7"/>
    <w:rsid w:val="00F977E5"/>
    <w:rsid w:val="00FB6773"/>
    <w:rsid w:val="00FB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406501-8139-4B40-8D67-444355AE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F9582-03C3-4E05-A98F-F972B25B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9474A363.dotm</Template>
  <TotalTime>0</TotalTime>
  <Pages>2</Pages>
  <Words>216</Words>
  <Characters>1171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574 Text of Previous Version (May 4, 2017) - South Carolina Legislature Online</dc:title>
  <dc:subject/>
  <dc:creator>Gwen Thurmond</dc:creator>
  <cp:keywords/>
  <dc:description/>
  <cp:lastModifiedBy>Miriam Cook</cp:lastModifiedBy>
  <cp:revision>2</cp:revision>
  <cp:lastPrinted>2017-03-20T17:52:00Z</cp:lastPrinted>
  <dcterms:created xsi:type="dcterms:W3CDTF">2017-05-04T21:57:00Z</dcterms:created>
  <dcterms:modified xsi:type="dcterms:W3CDTF">2017-05-04T21:57:00Z</dcterms:modified>
</cp:coreProperties>
</file>