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01" w:rsidRPr="00A37501" w:rsidRDefault="00A37501" w:rsidP="00A37501">
      <w:pPr>
        <w:tabs>
          <w:tab w:val="right" w:pos="5933"/>
        </w:tabs>
        <w:suppressAutoHyphens/>
      </w:pPr>
      <w:r>
        <w:tab/>
      </w:r>
      <w:r>
        <w:rPr>
          <w:b/>
          <w:sz w:val="36"/>
        </w:rPr>
        <w:t>S. 594</w:t>
      </w:r>
    </w:p>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01" w:rsidRDefault="00A37501" w:rsidP="00A3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63E7B">
        <w:t>Labor, Commerce and Industry Committee</w:t>
      </w:r>
    </w:p>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3/29/17--S.</w:t>
      </w:r>
    </w:p>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A37501" w:rsidRPr="00A37501" w:rsidRDefault="00A37501" w:rsidP="00A3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01" w:rsidRDefault="00A375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7501" w:rsidSect="00A375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100B" w:rsidRDefault="006D10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1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17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0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R802.10.1 WOOD TRUSS DESIGN, DESIGNATED AS REGULATION DOCUMENT NUMBER 4718, PURSUANT TO THE PROVISIONS OF ARTICLE 1, CHAPTER 23, TITLE 1 OF THE 1976 CODE.</w:t>
      </w:r>
      <w:bookmarkEnd w:id="1"/>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R802.10.1 Wood Truss Design, designated as Regulation Document Number 4718, and submitted to the General Assembly pursuant to the provisions of Article 1, Chapter 23, Title 1 of the 1976 Code, are approved.</w:t>
      </w: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7F9" w:rsidRDefault="00FE17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00F5">
        <w:t>2</w:t>
      </w:r>
      <w:r>
        <w:t>.</w:t>
      </w:r>
      <w:r>
        <w:tab/>
        <w:t>This joint resolution takes effect upon approval by the Governor.</w:t>
      </w:r>
    </w:p>
    <w:p w:rsidR="00FE17F9"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E17F9"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E17F9"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E17F9"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E17F9" w:rsidRPr="00CB77E3"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E3">
        <w:rPr>
          <w:rFonts w:eastAsia="Calibri"/>
        </w:rPr>
        <w:t xml:space="preserve">The South Carolina Building Codes Council </w:t>
      </w:r>
      <w:r w:rsidRPr="00CB77E3">
        <w:t>proposes to correct a scrivener’s error in Regulation 8</w:t>
      </w:r>
      <w:r w:rsidRPr="00CB77E3">
        <w:noBreakHyphen/>
        <w:t>1222 which was amended in the 2016 Legislative Session.</w:t>
      </w:r>
    </w:p>
    <w:p w:rsidR="00FE17F9" w:rsidRPr="00CB77E3"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17F9" w:rsidRPr="00CB77E3" w:rsidRDefault="00FE17F9" w:rsidP="00FE1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E3">
        <w:t xml:space="preserve">A Notice of Drafting was published in the </w:t>
      </w:r>
      <w:r w:rsidRPr="00CB77E3">
        <w:rPr>
          <w:i/>
        </w:rPr>
        <w:t>State Register</w:t>
      </w:r>
      <w:r w:rsidRPr="00CB77E3">
        <w:t xml:space="preserve"> on September 23, 2016.</w:t>
      </w:r>
    </w:p>
    <w:p w:rsidR="00A91E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777AB" w:rsidRDefault="00B777AB" w:rsidP="00B777AB">
      <w:pPr>
        <w:suppressAutoHyphens/>
      </w:pPr>
    </w:p>
    <w:sectPr w:rsidR="00B777AB" w:rsidSect="00A375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7F9" w:rsidRDefault="00FE17F9" w:rsidP="009F0C77">
      <w:r>
        <w:separator/>
      </w:r>
    </w:p>
  </w:endnote>
  <w:endnote w:type="continuationSeparator" w:id="0">
    <w:p w:rsidR="00FE17F9" w:rsidRDefault="00FE17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8282C2-A988-4868-8FC3-3F4586A7B618}"/>
    <w:embedBold r:id="rId2" w:fontKey="{C1207139-DDC7-4CEE-BDA0-E58104B808CD}"/>
    <w:embedItalic r:id="rId3" w:fontKey="{96653C9B-4F9E-40A5-9F49-09095E25791B}"/>
  </w:font>
  <w:font w:name="Calibri">
    <w:panose1 w:val="020F0502020204030204"/>
    <w:charset w:val="00"/>
    <w:family w:val="swiss"/>
    <w:pitch w:val="variable"/>
    <w:sig w:usb0="E00002FF" w:usb1="4000ACFF" w:usb2="00000001" w:usb3="00000000" w:csb0="0000019F" w:csb1="00000000"/>
    <w:embedRegular r:id="rId4" w:fontKey="{6C2C9C6C-85CC-46F7-A5B7-42BC2FA99300}"/>
  </w:font>
  <w:font w:name="Segoe UI">
    <w:panose1 w:val="020B0502040204020203"/>
    <w:charset w:val="00"/>
    <w:family w:val="swiss"/>
    <w:pitch w:val="variable"/>
    <w:sig w:usb0="E10022FF" w:usb1="C000E47F" w:usb2="00000029" w:usb3="00000000" w:csb0="000001DF" w:csb1="00000000"/>
    <w:embedRegular r:id="rId5" w:fontKey="{B99F86A5-D4F7-4914-8E56-DEB69501C5AC}"/>
  </w:font>
  <w:font w:name="Cambria">
    <w:panose1 w:val="02040503050406030204"/>
    <w:charset w:val="00"/>
    <w:family w:val="roman"/>
    <w:pitch w:val="variable"/>
    <w:sig w:usb0="E00002FF" w:usb1="400004FF" w:usb2="00000000" w:usb3="00000000" w:csb0="0000019F" w:csb1="00000000"/>
    <w:embedRegular r:id="rId6" w:fontKey="{DBEEC3A1-4F2D-4742-BAD8-0E6241331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EAB" w:rsidRPr="006D100B" w:rsidRDefault="006D100B" w:rsidP="006D100B">
    <w:pPr>
      <w:pStyle w:val="Footer"/>
      <w:tabs>
        <w:tab w:val="clear" w:pos="4680"/>
        <w:tab w:val="clear" w:pos="9360"/>
        <w:tab w:val="center" w:pos="2995"/>
      </w:tabs>
      <w:spacing w:before="120"/>
    </w:pPr>
    <w:r>
      <w:t>[594</w:t>
    </w:r>
    <w:r w:rsidR="00A37501">
      <w:t>-</w:t>
    </w:r>
    <w:r w:rsidR="00A37501">
      <w:fldChar w:fldCharType="begin"/>
    </w:r>
    <w:r w:rsidR="00A37501">
      <w:instrText xml:space="preserve"> PAGE  \* MERGEFORMAT </w:instrText>
    </w:r>
    <w:r w:rsidR="00A37501">
      <w:fldChar w:fldCharType="separate"/>
    </w:r>
    <w:r w:rsidR="003735DB">
      <w:rPr>
        <w:noProof/>
      </w:rPr>
      <w:t>1</w:t>
    </w:r>
    <w:r w:rsidR="00A37501">
      <w:fldChar w:fldCharType="end"/>
    </w:r>
    <w:r w:rsidR="00A375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501" w:rsidRPr="006D100B" w:rsidRDefault="00A37501" w:rsidP="006D100B">
    <w:pPr>
      <w:pStyle w:val="Footer"/>
      <w:tabs>
        <w:tab w:val="clear" w:pos="4680"/>
        <w:tab w:val="clear" w:pos="9360"/>
        <w:tab w:val="center" w:pos="2995"/>
      </w:tabs>
      <w:spacing w:before="120"/>
    </w:pPr>
    <w:r>
      <w:t>[594]</w:t>
    </w:r>
    <w:r>
      <w:tab/>
    </w:r>
    <w:r>
      <w:fldChar w:fldCharType="begin"/>
    </w:r>
    <w:r>
      <w:instrText xml:space="preserve"> PAGE  \* MERGEFORMAT </w:instrText>
    </w:r>
    <w:r>
      <w:fldChar w:fldCharType="separate"/>
    </w:r>
    <w:r w:rsidR="00B777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7F9" w:rsidRDefault="00FE17F9" w:rsidP="009F0C77">
      <w:r>
        <w:separator/>
      </w:r>
    </w:p>
  </w:footnote>
  <w:footnote w:type="continuationSeparator" w:id="0">
    <w:p w:rsidR="00FE17F9" w:rsidRDefault="00FE17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8CZ17"/>
    <w:docVar w:name="CoverBillType" w:val="a"/>
    <w:docVar w:name="DocPath" w:val="L:\Council\bills\DBS\31418CZ17.DOCX"/>
    <w:docVar w:name="dvBillNumber" w:val="594"/>
    <w:docVar w:name="dvBillNumberPrefix" w:val="S. "/>
    <w:docVar w:name="dvOriginalBody" w:val="Senate"/>
    <w:docVar w:name="dvSteno" w:val="DBS"/>
    <w:docVar w:name="NameofBody" w:val="s"/>
    <w:docVar w:name="vGroup2" w:val="Council"/>
  </w:docVars>
  <w:rsids>
    <w:rsidRoot w:val="00FE17F9"/>
    <w:rsid w:val="000000F5"/>
    <w:rsid w:val="000263D9"/>
    <w:rsid w:val="00026C9A"/>
    <w:rsid w:val="000965A1"/>
    <w:rsid w:val="000C487D"/>
    <w:rsid w:val="000E1785"/>
    <w:rsid w:val="000F39F2"/>
    <w:rsid w:val="00101828"/>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35DB"/>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100B"/>
    <w:rsid w:val="006E02F9"/>
    <w:rsid w:val="006F3F76"/>
    <w:rsid w:val="00753C04"/>
    <w:rsid w:val="00756946"/>
    <w:rsid w:val="00757F80"/>
    <w:rsid w:val="00771EEC"/>
    <w:rsid w:val="007857FB"/>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7501"/>
    <w:rsid w:val="00A64E80"/>
    <w:rsid w:val="00A741D9"/>
    <w:rsid w:val="00A85589"/>
    <w:rsid w:val="00A91EAB"/>
    <w:rsid w:val="00A9741D"/>
    <w:rsid w:val="00AB0576"/>
    <w:rsid w:val="00AD4B17"/>
    <w:rsid w:val="00B26FA6"/>
    <w:rsid w:val="00B741CB"/>
    <w:rsid w:val="00B777A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1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2D6388-6E43-4FEF-BCB4-5B07300E2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00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0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D8C3D-2BCA-4759-849A-3E8950ED6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2</Pages>
  <Words>196</Words>
  <Characters>1038</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594 Text of Previous Version (Mar. 29, 2017) - South Carolina Legislature Online</dc:title>
  <dc:subject/>
  <dc:creator>DeirdreBrevardSmith</dc:creator>
  <cp:keywords/>
  <dc:description/>
  <cp:lastModifiedBy>Miriam Cook</cp:lastModifiedBy>
  <cp:revision>2</cp:revision>
  <cp:lastPrinted>2017-03-27T13:35:00Z</cp:lastPrinted>
  <dcterms:created xsi:type="dcterms:W3CDTF">2017-03-29T22:29:00Z</dcterms:created>
  <dcterms:modified xsi:type="dcterms:W3CDTF">2017-03-29T22:29:00Z</dcterms:modified>
</cp:coreProperties>
</file>