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2575" w:rsidRDefault="0044257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442575" w:rsidRDefault="0044257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29, 2017</w:t>
      </w:r>
    </w:p>
    <w:p w:rsidR="00442575" w:rsidRDefault="0044257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2575" w:rsidRPr="00442575" w:rsidRDefault="00442575" w:rsidP="00442575">
      <w:pPr>
        <w:tabs>
          <w:tab w:val="right" w:pos="5933"/>
        </w:tabs>
        <w:suppressAutoHyphens/>
      </w:pPr>
      <w:r>
        <w:tab/>
      </w:r>
      <w:r>
        <w:rPr>
          <w:b/>
          <w:sz w:val="36"/>
        </w:rPr>
        <w:t>S. 595</w:t>
      </w:r>
    </w:p>
    <w:p w:rsidR="00442575" w:rsidRDefault="0044257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2575" w:rsidRDefault="00442575" w:rsidP="00442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F1849">
        <w:t>Labor, Commerce and Industry Committee</w:t>
      </w:r>
    </w:p>
    <w:p w:rsidR="00442575" w:rsidRDefault="0044257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2575" w:rsidRDefault="0044257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3/29/17--S.</w:t>
      </w:r>
    </w:p>
    <w:p w:rsidR="00442575" w:rsidRDefault="0044257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29, 2017.</w:t>
      </w:r>
    </w:p>
    <w:p w:rsidR="00442575" w:rsidRPr="00442575" w:rsidRDefault="00442575" w:rsidP="00442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42575" w:rsidRDefault="0044257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2575" w:rsidRDefault="0044257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42575" w:rsidSect="0044257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51D43" w:rsidRDefault="00551D4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137A0">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2355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BUILDING CODES COUNCIL, RELATING TO MAXIMUM TIME FOR CERTIFICATION, DESIGNATED AS REGULATION DOCUMENT NUMBER 4719, PURSUANT TO THE PROVISIONS OF ARTICLE 1, CHAPTER 23, TITLE 1 OF THE 1976 CODE.</w:t>
      </w:r>
      <w:bookmarkEnd w:id="1"/>
    </w:p>
    <w:p w:rsidR="005137A0" w:rsidRDefault="005137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7A0" w:rsidRDefault="005137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137A0" w:rsidRDefault="005137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7A0" w:rsidRDefault="005137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Building Codes Council, relating to Maximum Time for Certification, designated as Regulation Document Number 4719, and submitted to the General Assembly pursuant to the provisions of Article 1, Chapter 23, Title 1 of the 1976 Code, are approved.</w:t>
      </w:r>
    </w:p>
    <w:p w:rsidR="005137A0" w:rsidRDefault="005137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7A0" w:rsidRDefault="005137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23557">
        <w:t>2</w:t>
      </w:r>
      <w:r>
        <w:t>.</w:t>
      </w:r>
      <w:r>
        <w:tab/>
        <w:t>This joint resolution takes effect upon approval by the Governor.</w:t>
      </w:r>
    </w:p>
    <w:p w:rsidR="005137A0" w:rsidRDefault="005137A0" w:rsidP="00513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5137A0" w:rsidRDefault="005137A0" w:rsidP="00513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5137A0" w:rsidRDefault="005137A0" w:rsidP="00513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5137A0" w:rsidRDefault="005137A0" w:rsidP="00513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5137A0" w:rsidRPr="009C78D1" w:rsidRDefault="005137A0" w:rsidP="00513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78D1">
        <w:rPr>
          <w:rFonts w:eastAsia="Calibri"/>
        </w:rPr>
        <w:t xml:space="preserve">The South Carolina Building Codes Council </w:t>
      </w:r>
      <w:r w:rsidRPr="009C78D1">
        <w:t>proposes to amend Regulation 8</w:t>
      </w:r>
      <w:r w:rsidRPr="009C78D1">
        <w:noBreakHyphen/>
        <w:t>120 regarding provisional classification certification</w:t>
      </w:r>
      <w:r w:rsidRPr="009C78D1">
        <w:rPr>
          <w:bCs/>
        </w:rPr>
        <w:t xml:space="preserve">. </w:t>
      </w:r>
    </w:p>
    <w:p w:rsidR="005137A0" w:rsidRPr="009C78D1" w:rsidRDefault="005137A0" w:rsidP="00513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37A0" w:rsidRPr="009C78D1" w:rsidRDefault="005137A0" w:rsidP="00513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78D1">
        <w:t xml:space="preserve">A Notice of Drafting was published in the </w:t>
      </w:r>
      <w:r w:rsidRPr="009C78D1">
        <w:rPr>
          <w:i/>
        </w:rPr>
        <w:t>State Register</w:t>
      </w:r>
      <w:r w:rsidRPr="009C78D1">
        <w:t xml:space="preserve"> on September 23, 2016.</w:t>
      </w:r>
    </w:p>
    <w:p w:rsidR="00DB5867"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8F3034" w:rsidRDefault="008F3034" w:rsidP="008F3034">
      <w:pPr>
        <w:suppressAutoHyphens/>
      </w:pPr>
    </w:p>
    <w:sectPr w:rsidR="008F3034" w:rsidSect="0044257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3557" w:rsidRDefault="00923557" w:rsidP="009F0C77">
      <w:r>
        <w:separator/>
      </w:r>
    </w:p>
  </w:endnote>
  <w:endnote w:type="continuationSeparator" w:id="0">
    <w:p w:rsidR="00923557" w:rsidRDefault="0092355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F756CC0-13F2-4827-8489-0169B7D72774}"/>
    <w:embedBold r:id="rId2" w:fontKey="{52FEAA23-9D61-469B-824A-D34F46A50C76}"/>
    <w:embedItalic r:id="rId3" w:fontKey="{0D3B149C-CCCF-4B37-BC5D-76861EAFC7DE}"/>
  </w:font>
  <w:font w:name="Calibri">
    <w:panose1 w:val="020F0502020204030204"/>
    <w:charset w:val="00"/>
    <w:family w:val="swiss"/>
    <w:pitch w:val="variable"/>
    <w:sig w:usb0="E00002FF" w:usb1="4000ACFF" w:usb2="00000001" w:usb3="00000000" w:csb0="0000019F" w:csb1="00000000"/>
    <w:embedRegular r:id="rId4" w:fontKey="{C316AFA0-700D-43BD-90AB-D418E07468D6}"/>
  </w:font>
  <w:font w:name="Segoe UI">
    <w:panose1 w:val="020B0502040204020203"/>
    <w:charset w:val="00"/>
    <w:family w:val="swiss"/>
    <w:pitch w:val="variable"/>
    <w:sig w:usb0="E10022FF" w:usb1="C000E47F" w:usb2="00000029" w:usb3="00000000" w:csb0="000001DF" w:csb1="00000000"/>
    <w:embedRegular r:id="rId5" w:fontKey="{0E5C9D41-3BBA-4D93-BFE1-DAD7368E15E5}"/>
  </w:font>
  <w:font w:name="Cambria">
    <w:panose1 w:val="02040503050406030204"/>
    <w:charset w:val="00"/>
    <w:family w:val="roman"/>
    <w:pitch w:val="variable"/>
    <w:sig w:usb0="E00002FF" w:usb1="400004FF" w:usb2="00000000" w:usb3="00000000" w:csb0="0000019F" w:csb1="00000000"/>
    <w:embedRegular r:id="rId6" w:fontKey="{04B6F6B3-7441-432E-B93C-FB85CA631C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5867" w:rsidRPr="00551D43" w:rsidRDefault="00551D43" w:rsidP="00551D43">
    <w:pPr>
      <w:pStyle w:val="Footer"/>
      <w:tabs>
        <w:tab w:val="clear" w:pos="4680"/>
        <w:tab w:val="clear" w:pos="9360"/>
        <w:tab w:val="center" w:pos="2995"/>
      </w:tabs>
      <w:spacing w:before="120"/>
    </w:pPr>
    <w:r>
      <w:t>[595</w:t>
    </w:r>
    <w:r w:rsidR="00442575">
      <w:t>-</w:t>
    </w:r>
    <w:r w:rsidR="00442575">
      <w:fldChar w:fldCharType="begin"/>
    </w:r>
    <w:r w:rsidR="00442575">
      <w:instrText xml:space="preserve"> PAGE  \* MERGEFORMAT </w:instrText>
    </w:r>
    <w:r w:rsidR="00442575">
      <w:fldChar w:fldCharType="separate"/>
    </w:r>
    <w:r w:rsidR="00096F10">
      <w:rPr>
        <w:noProof/>
      </w:rPr>
      <w:t>1</w:t>
    </w:r>
    <w:r w:rsidR="00442575">
      <w:fldChar w:fldCharType="end"/>
    </w:r>
    <w:r w:rsidR="0044257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2575" w:rsidRPr="00551D43" w:rsidRDefault="00442575" w:rsidP="00551D43">
    <w:pPr>
      <w:pStyle w:val="Footer"/>
      <w:tabs>
        <w:tab w:val="clear" w:pos="4680"/>
        <w:tab w:val="clear" w:pos="9360"/>
        <w:tab w:val="center" w:pos="2995"/>
      </w:tabs>
      <w:spacing w:before="120"/>
    </w:pPr>
    <w:r>
      <w:t>[595]</w:t>
    </w:r>
    <w:r>
      <w:tab/>
    </w:r>
    <w:r>
      <w:fldChar w:fldCharType="begin"/>
    </w:r>
    <w:r>
      <w:instrText xml:space="preserve"> PAGE  \* MERGEFORMAT </w:instrText>
    </w:r>
    <w:r>
      <w:fldChar w:fldCharType="separate"/>
    </w:r>
    <w:r w:rsidR="008F303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3557" w:rsidRDefault="00923557" w:rsidP="009F0C77">
      <w:r>
        <w:separator/>
      </w:r>
    </w:p>
  </w:footnote>
  <w:footnote w:type="continuationSeparator" w:id="0">
    <w:p w:rsidR="00923557" w:rsidRDefault="0092355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19CZ17"/>
    <w:docVar w:name="CoverBillType" w:val="a"/>
    <w:docVar w:name="DocPath" w:val="L:\Council\bills\DBS\31419CZ17.DOCX"/>
    <w:docVar w:name="dvBillNumber" w:val="595"/>
    <w:docVar w:name="dvBillNumberPrefix" w:val="S. "/>
    <w:docVar w:name="dvOriginalBody" w:val="Senate"/>
    <w:docVar w:name="dvSteno" w:val="DBS"/>
    <w:docVar w:name="NameofBody" w:val="s"/>
    <w:docVar w:name="vGroup2" w:val="Council"/>
  </w:docVars>
  <w:rsids>
    <w:rsidRoot w:val="005137A0"/>
    <w:rsid w:val="000263D9"/>
    <w:rsid w:val="00026C9A"/>
    <w:rsid w:val="000965A1"/>
    <w:rsid w:val="00096F10"/>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56835"/>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42575"/>
    <w:rsid w:val="004809EE"/>
    <w:rsid w:val="004B2A8B"/>
    <w:rsid w:val="00511EE9"/>
    <w:rsid w:val="005137A0"/>
    <w:rsid w:val="00521E00"/>
    <w:rsid w:val="00551D43"/>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3034"/>
    <w:rsid w:val="008F4429"/>
    <w:rsid w:val="00923557"/>
    <w:rsid w:val="00932670"/>
    <w:rsid w:val="009352BB"/>
    <w:rsid w:val="00990668"/>
    <w:rsid w:val="009B397B"/>
    <w:rsid w:val="009F0C77"/>
    <w:rsid w:val="009F4DD1"/>
    <w:rsid w:val="00A64E80"/>
    <w:rsid w:val="00A741D9"/>
    <w:rsid w:val="00A85589"/>
    <w:rsid w:val="00A9741D"/>
    <w:rsid w:val="00AB0576"/>
    <w:rsid w:val="00AD4B17"/>
    <w:rsid w:val="00AE3C46"/>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B5867"/>
    <w:rsid w:val="00DC6813"/>
    <w:rsid w:val="00DD3A45"/>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664367-CCA3-45CF-B8BE-3BD557E68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2355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355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686141-95A1-44D7-BFD3-41F405339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962C8C5B.dotm</Template>
  <TotalTime>0</TotalTime>
  <Pages>2</Pages>
  <Words>184</Words>
  <Characters>1007</Characters>
  <Application>Microsoft Office Word</Application>
  <DocSecurity>0</DocSecurity>
  <Lines>52</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595 Text of Previous Version (Mar. 29, 2017) - South Carolina Legislature Online</dc:title>
  <dc:subject/>
  <dc:creator>DeirdreBrevardSmith</dc:creator>
  <cp:keywords/>
  <dc:description/>
  <cp:lastModifiedBy>Miriam Cook</cp:lastModifiedBy>
  <cp:revision>2</cp:revision>
  <cp:lastPrinted>2017-03-27T13:51:00Z</cp:lastPrinted>
  <dcterms:created xsi:type="dcterms:W3CDTF">2017-03-29T22:30:00Z</dcterms:created>
  <dcterms:modified xsi:type="dcterms:W3CDTF">2017-03-29T22:30:00Z</dcterms:modified>
</cp:coreProperties>
</file>