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AE2" w:rsidRDefault="00834AE2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A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APPLAUD THE CONNIE MAXWELL CHILDREN</w:t>
      </w:r>
      <w:r w:rsidR="00267826" w:rsidRPr="00267826">
        <w:t>’</w:t>
      </w:r>
      <w:r>
        <w:t>S HOME FOR THEIR ONE HUNDRED TWENTY</w:t>
      </w:r>
      <w:r w:rsidR="00267826">
        <w:noBreakHyphen/>
      </w:r>
      <w:r>
        <w:t xml:space="preserve">FIVE </w:t>
      </w:r>
      <w:r w:rsidR="00267826">
        <w:t>YEARS OF COMMITMENT TO THE WELL</w:t>
      </w:r>
      <w:r w:rsidR="00267826">
        <w:noBreakHyphen/>
      </w:r>
      <w:r>
        <w:t>BEING OF CHILDREN IN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7A2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77A2">
        <w:t>in 1890, the Baptist State convention meeting in Union agreed to establish an orphanage in the State and appointed a committee with</w:t>
      </w:r>
      <w:r w:rsidR="00267826">
        <w:t xml:space="preserve"> </w:t>
      </w:r>
      <w:r w:rsidR="000077A2">
        <w:t xml:space="preserve">full power to act on all matters </w:t>
      </w:r>
      <w:r w:rsidR="00267826">
        <w:t>concerning</w:t>
      </w:r>
      <w:r w:rsidR="000077A2">
        <w:t xml:space="preserve"> this establishment;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2678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Constance Pope </w:t>
      </w:r>
      <w:r w:rsidR="000077A2">
        <w:t xml:space="preserve">Maxwell was born September 18, </w:t>
      </w:r>
      <w:r w:rsidR="00902CBD">
        <w:t>1875</w:t>
      </w:r>
      <w:r w:rsidR="000077A2">
        <w:t>, and tragically died of scarlet fever on April 28, 1882, at six years of age. Her parents, Dr. and Mrs. J. C. Maxwell, searched for a fitting way to memorialize her;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1891, Dr. and Mrs. J. C. Maxwell heard about the convention</w:t>
      </w:r>
      <w:r w:rsidR="00267826" w:rsidRPr="00267826">
        <w:t>’</w:t>
      </w:r>
      <w:r>
        <w:t>s plans for an orphanage and offered them</w:t>
      </w:r>
      <w:r w:rsidR="00267826">
        <w:t xml:space="preserve"> </w:t>
      </w:r>
      <w:r>
        <w:t xml:space="preserve">their four hundred seventy acre farm in Greenwood on the condition that the </w:t>
      </w:r>
      <w:r w:rsidR="00267826">
        <w:t>orphanage</w:t>
      </w:r>
      <w:r>
        <w:t xml:space="preserve"> be named in honor of their daughter Connie;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Connie Maxwell Children</w:t>
      </w:r>
      <w:r w:rsidR="00267826" w:rsidRPr="00267826">
        <w:t>’</w:t>
      </w:r>
      <w:r>
        <w:t>s Orphanage accepted the first child, Susie Burton, on May 22, 1892, along with six other children on this date;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1946 the name was changed to Connie Maxwell Children</w:t>
      </w:r>
      <w:r w:rsidR="00267826" w:rsidRPr="00267826">
        <w:t>’</w:t>
      </w:r>
      <w:r>
        <w:t>s Home to better reflect the broad range of family backgrounds the children were coming from;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the ministry serves children and their families through a variety of programs, all aimed at creating stable families and helping children thrive;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its children, staff, and trustees have represented all parts of our great State;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</w:t>
      </w:r>
      <w:r w:rsidR="00267826">
        <w:t>on to its headquarters in Greenwood, Connie Max</w:t>
      </w:r>
      <w:r>
        <w:t>well Children</w:t>
      </w:r>
      <w:r w:rsidR="00267826" w:rsidRPr="00267826">
        <w:t>’</w:t>
      </w:r>
      <w:r>
        <w:t>s Home has expanded its reach across South Carolina to include campus locations in Mauldin, Chesterfield, Florence, and Orangeburg;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Connie Maxwell Children</w:t>
      </w:r>
      <w:r w:rsidR="00267826" w:rsidRPr="00267826">
        <w:t>’</w:t>
      </w:r>
      <w:r>
        <w:t>s Home will celebrate one hundred twenty</w:t>
      </w:r>
      <w:r w:rsidR="00267826">
        <w:noBreakHyphen/>
      </w:r>
      <w:r>
        <w:t>five years of ministry on May 22, 2017, having provided a loving home and Christian care to more than seventeen thousand children across the great State of South Carolina</w:t>
      </w:r>
      <w:r w:rsidR="00B92A1F">
        <w:t>.  Now, therefore,</w:t>
      </w: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Senate of South Carolina, by this resolution, </w:t>
      </w:r>
      <w:r w:rsidR="00267826">
        <w:t>honor and applaud the Connie Maxwell Children</w:t>
      </w:r>
      <w:r w:rsidR="00267826" w:rsidRPr="00267826">
        <w:t>’</w:t>
      </w:r>
      <w:r w:rsidR="00267826">
        <w:t>s Home for their one hundred twenty</w:t>
      </w:r>
      <w:r w:rsidR="00267826">
        <w:noBreakHyphen/>
        <w:t>five years of commitment to the well</w:t>
      </w:r>
      <w:r w:rsidR="00267826">
        <w:noBreakHyphen/>
        <w:t>being of children in the Palmetto State</w:t>
      </w: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67826">
        <w:t>the Connie Maxwell Children</w:t>
      </w:r>
      <w:r w:rsidR="00267826" w:rsidRPr="00267826">
        <w:t>’</w:t>
      </w:r>
      <w:r w:rsidR="00267826">
        <w:t>s Home</w:t>
      </w:r>
      <w:r>
        <w:t>.</w:t>
      </w:r>
    </w:p>
    <w:p w:rsidR="00D13EF7" w:rsidRDefault="002678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4AE2" w:rsidRDefault="00834AE2" w:rsidP="00834AE2">
      <w:pPr>
        <w:suppressAutoHyphens/>
      </w:pPr>
    </w:p>
    <w:sectPr w:rsidR="00834AE2" w:rsidSect="00834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7A2" w:rsidRDefault="000077A2" w:rsidP="009F0C77">
      <w:r>
        <w:separator/>
      </w:r>
    </w:p>
  </w:endnote>
  <w:endnote w:type="continuationSeparator" w:id="0">
    <w:p w:rsidR="000077A2" w:rsidRDefault="000077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7A6282-BCE8-4A66-855D-E1449BDAD5D7}"/>
    <w:embedBold r:id="rId2" w:fontKey="{BA20E88F-5DC7-4859-89DD-236E756C58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925BEA-CC59-43FA-BE08-0352F188C0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65CFFD-1BBC-4130-B028-608BFCFF95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04F177-36B4-4DEB-BE21-995A38DED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F33" w:rsidRPr="00834AE2" w:rsidRDefault="00834AE2" w:rsidP="00834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7A2" w:rsidRDefault="000077A2" w:rsidP="009F0C77">
      <w:r>
        <w:separator/>
      </w:r>
    </w:p>
  </w:footnote>
  <w:footnote w:type="continuationSeparator" w:id="0">
    <w:p w:rsidR="000077A2" w:rsidRDefault="000077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41SA17"/>
    <w:docVar w:name="CoverBillType" w:val="r"/>
    <w:docVar w:name="DocPath" w:val="L:\Council\bills\RT\17141SA17.DOCX"/>
    <w:docVar w:name="dvBillNumber" w:val="63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B92A1F"/>
    <w:rsid w:val="000077A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82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4AE2"/>
    <w:rsid w:val="00872729"/>
    <w:rsid w:val="008F4429"/>
    <w:rsid w:val="00902CBD"/>
    <w:rsid w:val="00932670"/>
    <w:rsid w:val="009352BB"/>
    <w:rsid w:val="00990668"/>
    <w:rsid w:val="009B397B"/>
    <w:rsid w:val="009F0C77"/>
    <w:rsid w:val="009F4DD1"/>
    <w:rsid w:val="00A64E80"/>
    <w:rsid w:val="00A741D9"/>
    <w:rsid w:val="00A81FEE"/>
    <w:rsid w:val="00A85589"/>
    <w:rsid w:val="00A9741D"/>
    <w:rsid w:val="00AB0576"/>
    <w:rsid w:val="00AD4B17"/>
    <w:rsid w:val="00B26FA6"/>
    <w:rsid w:val="00B741CB"/>
    <w:rsid w:val="00B87AF8"/>
    <w:rsid w:val="00B92A1F"/>
    <w:rsid w:val="00B934F3"/>
    <w:rsid w:val="00BB6347"/>
    <w:rsid w:val="00BD2134"/>
    <w:rsid w:val="00C038D8"/>
    <w:rsid w:val="00C03F33"/>
    <w:rsid w:val="00C045DD"/>
    <w:rsid w:val="00C12FCF"/>
    <w:rsid w:val="00C3136F"/>
    <w:rsid w:val="00C3483A"/>
    <w:rsid w:val="00C74E9D"/>
    <w:rsid w:val="00C82FD3"/>
    <w:rsid w:val="00CC6B7B"/>
    <w:rsid w:val="00CD3619"/>
    <w:rsid w:val="00CF4447"/>
    <w:rsid w:val="00D13EF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3A0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DB460-3F7E-4D92-B739-EFD5300E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8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8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D4884-612B-4B7D-B076-2E414F58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371</Words>
  <Characters>1926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630 Text of Previous Version (Apr. 18, 2017) - South Carolina Legislature Online</dc:title>
  <dc:subject/>
  <dc:creator>Rebecca Turner</dc:creator>
  <cp:keywords/>
  <dc:description/>
  <cp:lastModifiedBy>S Volk</cp:lastModifiedBy>
  <cp:revision>2</cp:revision>
  <cp:lastPrinted>2017-04-18T15:56:00Z</cp:lastPrinted>
  <dcterms:created xsi:type="dcterms:W3CDTF">2017-04-18T18:52:00Z</dcterms:created>
  <dcterms:modified xsi:type="dcterms:W3CDTF">2017-04-18T18:52:00Z</dcterms:modified>
</cp:coreProperties>
</file>