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67" w:rsidRDefault="003862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A4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29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SOUTH CAROLINA STATE TROOPER JOSEPH RAGAZZO FOR RISKING HIS SAFETY SO THAT OTHERS MAY REMAIN SAFE AND TO WISH HIM A SPEEDY RECOVERY FR</w:t>
      </w:r>
      <w:r w:rsidR="001A33FA">
        <w:t>OM</w:t>
      </w:r>
      <w:r>
        <w:t xml:space="preserve"> INJURIES SUSTAINED IN THE LINE OF DUTY.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5291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415291">
        <w:t xml:space="preserve"> the members of the Senate of South Carolina find it absolutely fitting and appropriate to pause in the</w:t>
      </w:r>
      <w:r w:rsidR="0092549A">
        <w:t>ir</w:t>
      </w:r>
      <w:r w:rsidR="00415291">
        <w:t xml:space="preserve"> deliberations to honor a dedicated South Carolina State Trooper</w:t>
      </w:r>
      <w:r w:rsidR="00085DD5">
        <w:t>,</w:t>
      </w:r>
      <w:r w:rsidR="00415291">
        <w:t xml:space="preserve"> Joseph Ragazzo</w:t>
      </w:r>
      <w:r w:rsidR="0092549A">
        <w:t>,</w:t>
      </w:r>
      <w:r w:rsidR="00415291">
        <w:t xml:space="preserve"> who has risked his life so that others can stay safe; and</w:t>
      </w: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14, while assisting in the performance of a routine traffic stop, Trooper Ragazzo was struck and critically injured by a vehicle whose driver was under the influence; and</w:t>
      </w: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conducting a sobriety test on a driver who was under suspicion of being </w:t>
      </w:r>
      <w:r w:rsidR="0092549A">
        <w:t>intoxicated</w:t>
      </w:r>
      <w:r>
        <w:t xml:space="preserve">, a vehicle was spotted driving </w:t>
      </w:r>
      <w:r w:rsidR="0092549A">
        <w:t xml:space="preserve">toward </w:t>
      </w:r>
      <w:r>
        <w:t>the</w:t>
      </w:r>
      <w:r w:rsidR="0092549A">
        <w:t xml:space="preserve"> responding</w:t>
      </w:r>
      <w:r>
        <w:t xml:space="preserve"> troopers at a high speed. The car swerved and hit Trooper Ragazzo. He was taken to Grand Strand Medical Center where he received treatment; and</w:t>
      </w: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Trooper Ragazzo has been battling his tremendous injuries daily with the loving support of his friends and family; and</w:t>
      </w:r>
    </w:p>
    <w:p w:rsidR="00415291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A4D" w:rsidRDefault="004152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South Carolina</w:t>
      </w:r>
      <w:r w:rsidR="00423EAD" w:rsidRPr="00423EAD">
        <w:t>’</w:t>
      </w:r>
      <w:r>
        <w:t>s Senate are heartbroken that such a tragedy struck a brave son of the Palmetto State who daily commits his well</w:t>
      </w:r>
      <w:r w:rsidR="00423EAD">
        <w:noBreakHyphen/>
      </w:r>
      <w:r>
        <w:t>being to the betterment of the community. Gratitude for his services cannot be adequately expressed, but a fast, full recovery is prayed for fervently</w:t>
      </w:r>
      <w:r w:rsidR="00C41A4D">
        <w:t>.  Now, therefore,</w:t>
      </w: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415291">
        <w:t xml:space="preserve"> the members of the Senate of South Carolina, by this resolution, honor South Carolina State Trooper Joseph Ragazzo for risking his safety so that others may remain safe a</w:t>
      </w:r>
      <w:r w:rsidR="001A33FA">
        <w:t>nd wish him a speedy recovery f</w:t>
      </w:r>
      <w:r w:rsidR="00415291">
        <w:t>r</w:t>
      </w:r>
      <w:r w:rsidR="001A33FA">
        <w:t>om</w:t>
      </w:r>
      <w:r w:rsidR="00415291">
        <w:t xml:space="preserve"> injuries sustained in the line of duty.</w:t>
      </w: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A4D" w:rsidRDefault="00C41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15291">
        <w:t>Trooper Joseph Ragazzo</w:t>
      </w:r>
      <w:r>
        <w:t>.</w:t>
      </w:r>
    </w:p>
    <w:p w:rsidR="0064764A" w:rsidRDefault="00423E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267" w:rsidRDefault="00386267" w:rsidP="00386267">
      <w:pPr>
        <w:suppressAutoHyphens/>
      </w:pPr>
    </w:p>
    <w:sectPr w:rsidR="00386267" w:rsidSect="003862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91" w:rsidRDefault="00415291" w:rsidP="009F0C77">
      <w:r>
        <w:separator/>
      </w:r>
    </w:p>
  </w:endnote>
  <w:endnote w:type="continuationSeparator" w:id="0">
    <w:p w:rsidR="00415291" w:rsidRDefault="004152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E488E6-FC80-48E9-814C-36343DBB20E9}"/>
    <w:embedBold r:id="rId2" w:fontKey="{5AC96803-91A2-408D-9315-87D64813E1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98AFB-3953-4F79-A448-76B015E75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BCDA4D-3DB0-4E6D-86DC-7210575ED9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64A" w:rsidRPr="00386267" w:rsidRDefault="00386267" w:rsidP="00386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91" w:rsidRDefault="00415291" w:rsidP="009F0C77">
      <w:r>
        <w:separator/>
      </w:r>
    </w:p>
  </w:footnote>
  <w:footnote w:type="continuationSeparator" w:id="0">
    <w:p w:rsidR="00415291" w:rsidRDefault="004152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236DG18"/>
    <w:docVar w:name="CoverBillType" w:val="r"/>
    <w:docVar w:name="DocPath" w:val="L:\Council\bills\RT\17236DG18.DOCX"/>
    <w:docVar w:name="dvBillNumber" w:val="85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C41A4D"/>
    <w:rsid w:val="000263D9"/>
    <w:rsid w:val="00026C9A"/>
    <w:rsid w:val="000329B7"/>
    <w:rsid w:val="00085D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33F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6267"/>
    <w:rsid w:val="00393688"/>
    <w:rsid w:val="003D411E"/>
    <w:rsid w:val="003E3C1E"/>
    <w:rsid w:val="003E6148"/>
    <w:rsid w:val="003E7D04"/>
    <w:rsid w:val="00400EAA"/>
    <w:rsid w:val="00415291"/>
    <w:rsid w:val="0041760A"/>
    <w:rsid w:val="004203D7"/>
    <w:rsid w:val="00423EAD"/>
    <w:rsid w:val="004809EE"/>
    <w:rsid w:val="004B2A8B"/>
    <w:rsid w:val="00511EE9"/>
    <w:rsid w:val="00521E00"/>
    <w:rsid w:val="0053029A"/>
    <w:rsid w:val="00577C6C"/>
    <w:rsid w:val="0058501B"/>
    <w:rsid w:val="005C5AC4"/>
    <w:rsid w:val="0061228A"/>
    <w:rsid w:val="006215AA"/>
    <w:rsid w:val="006340D9"/>
    <w:rsid w:val="00643B8E"/>
    <w:rsid w:val="0064764A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549A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1A4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0DE59A-1EF4-4FB2-A238-257B2165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402ED-C09F-45EB-98CF-8666718AC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296</Words>
  <Characters>1484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851 Text of Previous Version (Jan. 9, 2018) - South Carolina Legislature Online</dc:title>
  <dc:subject/>
  <dc:creator>Rebecca Turner</dc:creator>
  <cp:keywords/>
  <dc:description/>
  <cp:lastModifiedBy>S Volk</cp:lastModifiedBy>
  <cp:revision>2</cp:revision>
  <cp:lastPrinted>2018-01-08T21:49:00Z</cp:lastPrinted>
  <dcterms:created xsi:type="dcterms:W3CDTF">2018-01-09T17:58:00Z</dcterms:created>
  <dcterms:modified xsi:type="dcterms:W3CDTF">2018-01-09T17:58:00Z</dcterms:modified>
</cp:coreProperties>
</file>