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8AB" w:rsidRDefault="007C3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C38AB" w:rsidRPr="007C38AB" w:rsidRDefault="007C3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C38AB" w:rsidRDefault="007C38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8AB" w:rsidRDefault="00576D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76DCF" w:rsidRDefault="00576D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2018</w:t>
      </w:r>
    </w:p>
    <w:p w:rsidR="00576DCF" w:rsidRDefault="00576D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DCF" w:rsidRPr="00576DCF" w:rsidRDefault="00576DCF" w:rsidP="00576DCF">
      <w:pPr>
        <w:tabs>
          <w:tab w:val="right" w:pos="5933"/>
        </w:tabs>
        <w:suppressAutoHyphens/>
      </w:pPr>
      <w:r>
        <w:tab/>
      </w:r>
      <w:r>
        <w:rPr>
          <w:b/>
          <w:sz w:val="36"/>
        </w:rPr>
        <w:t>S. 884</w:t>
      </w:r>
    </w:p>
    <w:p w:rsidR="00576DCF" w:rsidRDefault="00576D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DCF" w:rsidRDefault="00576DCF" w:rsidP="0057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023DA">
        <w:t>Senator Nicholson</w:t>
      </w:r>
    </w:p>
    <w:p w:rsidR="00576DCF" w:rsidRDefault="00576D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DCF" w:rsidRDefault="00576D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2/27/18--H.</w:t>
      </w:r>
    </w:p>
    <w:p w:rsidR="00576DCF" w:rsidRDefault="00576D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2018.</w:t>
      </w:r>
    </w:p>
    <w:p w:rsidR="00576DCF" w:rsidRPr="00576DCF" w:rsidRDefault="00576DCF" w:rsidP="0057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6DCF" w:rsidRDefault="00576D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DCF" w:rsidRPr="00576DCF" w:rsidRDefault="00576DCF" w:rsidP="0057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GREENWOOD DELEGATION</w:t>
      </w:r>
    </w:p>
    <w:p w:rsidR="00576DCF" w:rsidRDefault="00576D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884) </w:t>
      </w:r>
      <w:r w:rsidRPr="00576DCF">
        <w:rPr>
          <w:color w:val="000000" w:themeColor="text1"/>
          <w:u w:color="000000" w:themeColor="text1"/>
        </w:rPr>
        <w:t>to amend Section 7</w:t>
      </w:r>
      <w:r w:rsidRPr="00576DCF">
        <w:rPr>
          <w:color w:val="000000" w:themeColor="text1"/>
          <w:u w:color="000000" w:themeColor="text1"/>
        </w:rPr>
        <w:noBreakHyphen/>
        <w:t>7</w:t>
      </w:r>
      <w:r w:rsidRPr="00576DCF">
        <w:rPr>
          <w:color w:val="000000" w:themeColor="text1"/>
          <w:u w:color="000000" w:themeColor="text1"/>
        </w:rPr>
        <w:noBreakHyphen/>
        <w:t>290, as amended, Code of Laws of South Carolina, 1976, relating to the designation of voting precincts in Greenwood County</w:t>
      </w:r>
      <w:r>
        <w:t>, etc., respectfully</w:t>
      </w:r>
    </w:p>
    <w:p w:rsidR="00576DCF" w:rsidRPr="00576DCF" w:rsidRDefault="00576DCF" w:rsidP="0057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76DCF" w:rsidRDefault="00576D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76DCF" w:rsidRDefault="00576D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DCF" w:rsidRDefault="00576D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MCCRAVY for Delegation.</w:t>
      </w:r>
    </w:p>
    <w:p w:rsidR="00576DCF" w:rsidRPr="00576DCF" w:rsidRDefault="00576DCF" w:rsidP="0057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6DCF" w:rsidRDefault="00576D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76DCF" w:rsidSect="007C38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91717" w:rsidRDefault="0029171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1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9024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867" w:rsidRPr="007005D4"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005D4">
        <w:rPr>
          <w:color w:val="000000" w:themeColor="text1"/>
          <w:u w:color="000000" w:themeColor="text1"/>
        </w:rPr>
        <w:t>TO AMEND SECTION 7</w:t>
      </w:r>
      <w:r>
        <w:rPr>
          <w:color w:val="000000" w:themeColor="text1"/>
          <w:u w:color="000000" w:themeColor="text1"/>
        </w:rPr>
        <w:noBreakHyphen/>
      </w:r>
      <w:r w:rsidRPr="007005D4">
        <w:rPr>
          <w:color w:val="000000" w:themeColor="text1"/>
          <w:u w:color="000000" w:themeColor="text1"/>
        </w:rPr>
        <w:t>7</w:t>
      </w:r>
      <w:r>
        <w:rPr>
          <w:color w:val="000000" w:themeColor="text1"/>
          <w:u w:color="000000" w:themeColor="text1"/>
        </w:rPr>
        <w:noBreakHyphen/>
      </w:r>
      <w:r w:rsidRPr="007005D4">
        <w:rPr>
          <w:color w:val="000000" w:themeColor="text1"/>
          <w:u w:color="000000" w:themeColor="text1"/>
        </w:rPr>
        <w:t xml:space="preserve">290, AS AMENDED, CODE OF LAWS OF SOUTH CAROLINA, 1976, RELATING TO THE DESIGNATION OF VOTING PRECINCTS IN GREENWOOD COUNTY, SO AS TO </w:t>
      </w:r>
      <w:r>
        <w:rPr>
          <w:color w:val="000000" w:themeColor="text1"/>
          <w:u w:color="000000" w:themeColor="text1"/>
        </w:rPr>
        <w:t>RENAME CERTAIN PRECINCTS, AND</w:t>
      </w:r>
      <w:r w:rsidRPr="007005D4">
        <w:rPr>
          <w:color w:val="000000" w:themeColor="text1"/>
          <w:u w:color="000000" w:themeColor="text1"/>
        </w:rPr>
        <w:t xml:space="preserve"> TO REDESIGNATE THE MAP NUMBER ON WHICH THE NAMES OF THESE PRECINCTS MAY BE FOUND AND MAINTAINED BY THE REVENUE AND FISCAL AFFAIRS OFFICE</w:t>
      </w:r>
      <w:r>
        <w:rPr>
          <w:color w:val="000000" w:themeColor="text1"/>
          <w:u w:color="000000" w:themeColor="text1"/>
        </w:rPr>
        <w:t>.</w:t>
      </w:r>
      <w:r w:rsidRPr="007005D4">
        <w:rPr>
          <w:color w:val="000000" w:themeColor="text1"/>
          <w:u w:color="000000" w:themeColor="text1"/>
        </w:rPr>
        <w:t xml:space="preserve">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0246" w:rsidRDefault="00E90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0246" w:rsidRDefault="00E90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867" w:rsidRPr="007005D4"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005D4">
        <w:rPr>
          <w:color w:val="000000" w:themeColor="text1"/>
          <w:u w:color="000000" w:themeColor="text1"/>
        </w:rPr>
        <w:t>Section 7</w:t>
      </w:r>
      <w:r>
        <w:rPr>
          <w:color w:val="000000" w:themeColor="text1"/>
          <w:u w:color="000000" w:themeColor="text1"/>
        </w:rPr>
        <w:noBreakHyphen/>
      </w:r>
      <w:r w:rsidRPr="007005D4">
        <w:rPr>
          <w:color w:val="000000" w:themeColor="text1"/>
          <w:u w:color="000000" w:themeColor="text1"/>
        </w:rPr>
        <w:t>7</w:t>
      </w:r>
      <w:r>
        <w:rPr>
          <w:color w:val="000000" w:themeColor="text1"/>
          <w:u w:color="000000" w:themeColor="text1"/>
        </w:rPr>
        <w:noBreakHyphen/>
      </w:r>
      <w:r w:rsidRPr="007005D4">
        <w:rPr>
          <w:color w:val="000000" w:themeColor="text1"/>
          <w:u w:color="000000" w:themeColor="text1"/>
        </w:rPr>
        <w:t xml:space="preserve">290 of the 1976 Code, as last amended by Act </w:t>
      </w:r>
      <w:r>
        <w:rPr>
          <w:color w:val="000000" w:themeColor="text1"/>
          <w:u w:color="000000" w:themeColor="text1"/>
        </w:rPr>
        <w:t>85</w:t>
      </w:r>
      <w:r w:rsidRPr="007005D4">
        <w:rPr>
          <w:color w:val="000000" w:themeColor="text1"/>
          <w:u w:color="000000" w:themeColor="text1"/>
        </w:rPr>
        <w:t xml:space="preserve"> of 201</w:t>
      </w:r>
      <w:r>
        <w:rPr>
          <w:color w:val="000000" w:themeColor="text1"/>
          <w:u w:color="000000" w:themeColor="text1"/>
        </w:rPr>
        <w:t>7</w:t>
      </w:r>
      <w:r w:rsidRPr="007005D4">
        <w:rPr>
          <w:color w:val="000000" w:themeColor="text1"/>
          <w:u w:color="000000" w:themeColor="text1"/>
        </w:rPr>
        <w:t>, is further amended to read:</w:t>
      </w:r>
    </w:p>
    <w:p w:rsidR="00586867" w:rsidRPr="007005D4"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05D4">
        <w:rPr>
          <w:color w:val="000000" w:themeColor="text1"/>
          <w:u w:color="000000" w:themeColor="text1"/>
        </w:rPr>
        <w:tab/>
      </w:r>
      <w:r>
        <w:rPr>
          <w:color w:val="000000" w:themeColor="text1"/>
          <w:u w:color="000000" w:themeColor="text1"/>
        </w:rPr>
        <w:t>“Section 7</w:t>
      </w:r>
      <w:r>
        <w:rPr>
          <w:color w:val="000000" w:themeColor="text1"/>
          <w:u w:color="000000" w:themeColor="text1"/>
        </w:rPr>
        <w:noBreakHyphen/>
        <w:t>7</w:t>
      </w:r>
      <w:r>
        <w:rPr>
          <w:color w:val="000000" w:themeColor="text1"/>
          <w:u w:color="000000" w:themeColor="text1"/>
        </w:rPr>
        <w:noBreakHyphen/>
        <w:t>290.</w:t>
      </w:r>
      <w:r>
        <w:rPr>
          <w:color w:val="000000" w:themeColor="text1"/>
          <w:u w:color="000000" w:themeColor="text1"/>
        </w:rPr>
        <w:tab/>
      </w:r>
      <w:r w:rsidRPr="00CD0B9F">
        <w:t>(A)</w:t>
      </w:r>
      <w:r>
        <w:tab/>
      </w:r>
      <w:r w:rsidRPr="00CD0B9F">
        <w:t>In Greenwood County there are the following voting precincts:</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Angel Oaks Crossing</w:t>
      </w:r>
    </w:p>
    <w:p w:rsidR="00586867" w:rsidRPr="00A92BF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92BF9">
        <w:rPr>
          <w:u w:val="single"/>
        </w:rPr>
        <w:t>Ashley</w:t>
      </w:r>
      <w:r>
        <w:rPr>
          <w:u w:val="single"/>
        </w:rPr>
        <w:t xml:space="preserve"> </w:t>
      </w:r>
      <w:r w:rsidRPr="00A92BF9">
        <w:rPr>
          <w:u w:val="single"/>
        </w:rPr>
        <w:t>River Run</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16D59">
        <w:rPr>
          <w:u w:val="single"/>
        </w:rPr>
        <w:t>Bee</w:t>
      </w:r>
      <w:r w:rsidRPr="00E17679">
        <w:rPr>
          <w:u w:val="single"/>
        </w:rPr>
        <w:t>’</w:t>
      </w:r>
      <w:r w:rsidRPr="00716D59">
        <w:rPr>
          <w:u w:val="single"/>
        </w:rPr>
        <w:t>s Ferry</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92BF9">
        <w:tab/>
      </w:r>
      <w:r>
        <w:rPr>
          <w:u w:val="single"/>
        </w:rPr>
        <w:t>Fairhope Ferry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Graham</w:t>
      </w:r>
      <w:r w:rsidRPr="00E17679">
        <w:t>’</w:t>
      </w:r>
      <w:r w:rsidRPr="00CD0B9F">
        <w:t>s Glen</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16D59">
        <w:rPr>
          <w:u w:val="single"/>
        </w:rPr>
        <w:t>Grandiflora Glen</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716D59">
        <w:rPr>
          <w:strike/>
        </w:rPr>
        <w:t>Greenwood No. 1</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716D59">
        <w:rPr>
          <w:strike/>
        </w:rPr>
        <w:t>Greenwood No. 2</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716D59">
        <w:rPr>
          <w:strike/>
        </w:rPr>
        <w:t>Greenwood No. 3</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716D59">
        <w:rPr>
          <w:strike/>
        </w:rPr>
        <w:t>Greenwood No. 4</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716D59">
        <w:rPr>
          <w:strike/>
        </w:rPr>
        <w:t>Greenwood No. 5</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716D59">
        <w:rPr>
          <w:strike/>
        </w:rPr>
        <w:t>Greenwood No. 6</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716D59">
        <w:rPr>
          <w:strike/>
        </w:rPr>
        <w:t>Greenwood No. 7</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716D59">
        <w:rPr>
          <w:strike/>
        </w:rPr>
        <w:t>Greenwood No. 8</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Glendale</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lastRenderedPageBreak/>
        <w:tab/>
        <w:t>Harris</w:t>
      </w:r>
    </w:p>
    <w:p w:rsidR="00586867" w:rsidRPr="00A92BF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92BF9">
        <w:rPr>
          <w:u w:val="single"/>
        </w:rPr>
        <w:t>Hope</w:t>
      </w:r>
      <w:r w:rsidRPr="00E17679">
        <w:rPr>
          <w:u w:val="single"/>
        </w:rPr>
        <w:t>’</w:t>
      </w:r>
      <w:r w:rsidRPr="00A92BF9">
        <w:rPr>
          <w:u w:val="single"/>
        </w:rPr>
        <w:t>s Ferry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Laco</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16D59">
        <w:rPr>
          <w:u w:val="single"/>
        </w:rPr>
        <w:t>Livi</w:t>
      </w:r>
      <w:r w:rsidRPr="00E17679">
        <w:rPr>
          <w:u w:val="single"/>
        </w:rPr>
        <w:t>’</w:t>
      </w:r>
      <w:r w:rsidRPr="00716D59">
        <w:rPr>
          <w:u w:val="single"/>
        </w:rPr>
        <w:t>s Knoll</w:t>
      </w:r>
    </w:p>
    <w:p w:rsidR="00586867" w:rsidRPr="00716D5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16D59">
        <w:rPr>
          <w:u w:val="single"/>
        </w:rPr>
        <w:t>Loblolly Pines</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Ninety Six</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Ninety Six Mill</w:t>
      </w:r>
    </w:p>
    <w:p w:rsidR="00586867" w:rsidRPr="00A92BF9"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92BF9">
        <w:rPr>
          <w:u w:val="single"/>
        </w:rPr>
        <w:t>Pebble</w:t>
      </w:r>
      <w:r>
        <w:rPr>
          <w:u w:val="single"/>
        </w:rPr>
        <w:t xml:space="preserve"> S</w:t>
      </w:r>
      <w:r w:rsidRPr="00A92BF9">
        <w:rPr>
          <w:u w:val="single"/>
        </w:rPr>
        <w:t>tone Way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Ware Shoals</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Hodges</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Cokesbury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Coronaca</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Greenwood High</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Georgetown</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Sandridge</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Callison</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Bradley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Troy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Epworth</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Verdery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New Market</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Emerald</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Airport</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Emerald High</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Civic Center</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Riley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Shoals Junction</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Greenwood Mill</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Stonewood</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Mimosa Crest</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Lower Lake</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Pinecrest</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Maxwellton Pike</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New Castle</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Rutherford Shoals</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Liberty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Biltmore Pines</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Marshall Oaks</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Sparrows Grace</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Mountain Laurel</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Allie</w:t>
      </w:r>
      <w:r w:rsidRPr="00E17679">
        <w:t>’</w:t>
      </w:r>
      <w:r w:rsidRPr="00CD0B9F">
        <w:t>s Crossing</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Gideon</w:t>
      </w:r>
      <w:r w:rsidRPr="00E17679">
        <w:t>’</w:t>
      </w:r>
      <w:r w:rsidRPr="00CD0B9F">
        <w:t>s Way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Parson</w:t>
      </w:r>
      <w:r w:rsidRPr="00E17679">
        <w:t>’</w:t>
      </w:r>
      <w:r w:rsidRPr="00CD0B9F">
        <w:t>s Mill</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lastRenderedPageBreak/>
        <w:tab/>
        <w:t>(B)</w:t>
      </w:r>
      <w:r>
        <w:tab/>
      </w:r>
      <w:r w:rsidRPr="00CD0B9F">
        <w:t xml:space="preserve">The precinct lines defining the precincts in subsection (A) are as shown on the official map designated as document </w:t>
      </w:r>
      <w:r w:rsidRPr="00F273D2">
        <w:rPr>
          <w:strike/>
        </w:rPr>
        <w:t>P</w:t>
      </w:r>
      <w:r>
        <w:rPr>
          <w:strike/>
        </w:rPr>
        <w:noBreakHyphen/>
      </w:r>
      <w:r w:rsidRPr="00F273D2">
        <w:rPr>
          <w:strike/>
        </w:rPr>
        <w:t>47</w:t>
      </w:r>
      <w:r>
        <w:rPr>
          <w:strike/>
        </w:rPr>
        <w:noBreakHyphen/>
      </w:r>
      <w:r w:rsidRPr="00F273D2">
        <w:rPr>
          <w:strike/>
        </w:rPr>
        <w:t>17</w:t>
      </w:r>
      <w:r w:rsidRPr="00CD0B9F">
        <w:t xml:space="preserve"> </w:t>
      </w:r>
      <w:r w:rsidRPr="00F273D2">
        <w:rPr>
          <w:u w:val="single"/>
        </w:rPr>
        <w:t>P</w:t>
      </w:r>
      <w:r>
        <w:rPr>
          <w:u w:val="single"/>
        </w:rPr>
        <w:noBreakHyphen/>
      </w:r>
      <w:r w:rsidRPr="00F273D2">
        <w:rPr>
          <w:u w:val="single"/>
        </w:rPr>
        <w:t>47</w:t>
      </w:r>
      <w:r>
        <w:rPr>
          <w:u w:val="single"/>
        </w:rPr>
        <w:noBreakHyphen/>
      </w:r>
      <w:r w:rsidRPr="00F273D2">
        <w:rPr>
          <w:u w:val="single"/>
        </w:rPr>
        <w:t>18</w:t>
      </w:r>
      <w:r>
        <w:t xml:space="preserve"> </w:t>
      </w:r>
      <w:r w:rsidRPr="00CD0B9F">
        <w:t>on file with the Revenue and Fiscal Affairs Office and as shown on copies provided to the Board of Voter Registration and Elections of Greenwood County. The official map may not be changed except by act of the General Assembly.</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w:t>
      </w:r>
      <w:r>
        <w:tab/>
      </w:r>
      <w:r w:rsidRPr="00CD0B9F">
        <w:t>The Board of Voter Registration and Elections of Greenwood County shall designate the polling places of each precinct.</w:t>
      </w:r>
      <w:r>
        <w:t>”</w:t>
      </w: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6867" w:rsidRDefault="00586867" w:rsidP="00586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A273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52B4" w:rsidRDefault="006F52B4" w:rsidP="006F52B4">
      <w:pPr>
        <w:suppressAutoHyphens/>
      </w:pPr>
    </w:p>
    <w:sectPr w:rsidR="006F52B4" w:rsidSect="007C38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246" w:rsidRDefault="00E90246" w:rsidP="009F0C77">
      <w:r>
        <w:separator/>
      </w:r>
    </w:p>
  </w:endnote>
  <w:endnote w:type="continuationSeparator" w:id="0">
    <w:p w:rsidR="00E90246" w:rsidRDefault="00E902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7A4E2B-7961-4F03-A128-0D7A9D654479}"/>
    <w:embedBold r:id="rId2" w:fontKey="{04891F5E-B03E-4116-9FCF-BF1981974D04}"/>
  </w:font>
  <w:font w:name="Calibri">
    <w:panose1 w:val="020F0502020204030204"/>
    <w:charset w:val="00"/>
    <w:family w:val="swiss"/>
    <w:pitch w:val="variable"/>
    <w:sig w:usb0="E00002FF" w:usb1="4000ACFF" w:usb2="00000001" w:usb3="00000000" w:csb0="0000019F" w:csb1="00000000"/>
    <w:embedRegular r:id="rId3" w:fontKey="{39B8CDFB-BBE6-49D7-8A04-440B4E732FF6}"/>
  </w:font>
  <w:font w:name="Cambria">
    <w:panose1 w:val="02040503050406030204"/>
    <w:charset w:val="00"/>
    <w:family w:val="roman"/>
    <w:pitch w:val="variable"/>
    <w:sig w:usb0="E00002FF" w:usb1="400004FF" w:usb2="00000000" w:usb3="00000000" w:csb0="0000019F" w:csb1="00000000"/>
    <w:embedRegular r:id="rId4" w:fontKey="{1A0F0E65-F443-4A02-B5FD-BC64B8CBD5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73F" w:rsidRPr="00291717" w:rsidRDefault="00291717" w:rsidP="00291717">
    <w:pPr>
      <w:pStyle w:val="Footer"/>
      <w:tabs>
        <w:tab w:val="clear" w:pos="4680"/>
        <w:tab w:val="clear" w:pos="9360"/>
        <w:tab w:val="center" w:pos="2995"/>
      </w:tabs>
      <w:spacing w:before="120"/>
    </w:pPr>
    <w:r>
      <w:t>[884</w:t>
    </w:r>
    <w:r w:rsidR="007C38AB">
      <w:t>-</w:t>
    </w:r>
    <w:r w:rsidR="007C38AB">
      <w:fldChar w:fldCharType="begin"/>
    </w:r>
    <w:r w:rsidR="007C38AB">
      <w:instrText xml:space="preserve"> PAGE  \* MERGEFORMAT </w:instrText>
    </w:r>
    <w:r w:rsidR="007C38AB">
      <w:fldChar w:fldCharType="separate"/>
    </w:r>
    <w:r w:rsidR="009D0159">
      <w:rPr>
        <w:noProof/>
      </w:rPr>
      <w:t>1</w:t>
    </w:r>
    <w:r w:rsidR="007C38AB">
      <w:fldChar w:fldCharType="end"/>
    </w:r>
    <w:r w:rsidR="007C38A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8AB" w:rsidRPr="00291717" w:rsidRDefault="007C38AB" w:rsidP="00291717">
    <w:pPr>
      <w:pStyle w:val="Footer"/>
      <w:tabs>
        <w:tab w:val="clear" w:pos="4680"/>
        <w:tab w:val="clear" w:pos="9360"/>
        <w:tab w:val="center" w:pos="2995"/>
      </w:tabs>
      <w:spacing w:before="120"/>
    </w:pPr>
    <w:r>
      <w:t>[884]</w:t>
    </w:r>
    <w:r>
      <w:tab/>
    </w:r>
    <w:r>
      <w:fldChar w:fldCharType="begin"/>
    </w:r>
    <w:r>
      <w:instrText xml:space="preserve"> PAGE  \* MERGEFORMAT </w:instrText>
    </w:r>
    <w:r>
      <w:fldChar w:fldCharType="separate"/>
    </w:r>
    <w:r w:rsidR="006F52B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246" w:rsidRDefault="00E90246" w:rsidP="009F0C77">
      <w:r>
        <w:separator/>
      </w:r>
    </w:p>
  </w:footnote>
  <w:footnote w:type="continuationSeparator" w:id="0">
    <w:p w:rsidR="00E90246" w:rsidRDefault="00E902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053ZW18"/>
    <w:docVar w:name="CoverBillType" w:val="b"/>
    <w:docVar w:name="DocPath" w:val="L:\Council\bills\GGS\22053ZW18.DOCX"/>
    <w:docVar w:name="dvBillNumber" w:val="884"/>
    <w:docVar w:name="dvBillNumberPrefix" w:val="S. "/>
    <w:docVar w:name="dvOriginalBody" w:val="Senate"/>
    <w:docVar w:name="dvSteno" w:val="GGS"/>
    <w:docVar w:name="NameofBody" w:val="s"/>
    <w:docVar w:name="vGroup2" w:val="Council"/>
  </w:docVars>
  <w:rsids>
    <w:rsidRoot w:val="00E90246"/>
    <w:rsid w:val="000263D9"/>
    <w:rsid w:val="00026C9A"/>
    <w:rsid w:val="00080059"/>
    <w:rsid w:val="000965A1"/>
    <w:rsid w:val="000C487D"/>
    <w:rsid w:val="000E1785"/>
    <w:rsid w:val="000F39F2"/>
    <w:rsid w:val="001023A4"/>
    <w:rsid w:val="0010776B"/>
    <w:rsid w:val="00133E66"/>
    <w:rsid w:val="00134ACF"/>
    <w:rsid w:val="00144E15"/>
    <w:rsid w:val="00151A81"/>
    <w:rsid w:val="001A4A62"/>
    <w:rsid w:val="001A681E"/>
    <w:rsid w:val="001D08F2"/>
    <w:rsid w:val="002037CA"/>
    <w:rsid w:val="002047A2"/>
    <w:rsid w:val="002321B6"/>
    <w:rsid w:val="0023696B"/>
    <w:rsid w:val="00250967"/>
    <w:rsid w:val="002759C5"/>
    <w:rsid w:val="00277DEE"/>
    <w:rsid w:val="00280D88"/>
    <w:rsid w:val="00291717"/>
    <w:rsid w:val="00294ABE"/>
    <w:rsid w:val="002A3EB4"/>
    <w:rsid w:val="00325348"/>
    <w:rsid w:val="00393688"/>
    <w:rsid w:val="003D411E"/>
    <w:rsid w:val="003E3C1E"/>
    <w:rsid w:val="003E6148"/>
    <w:rsid w:val="003E7D04"/>
    <w:rsid w:val="00400EAA"/>
    <w:rsid w:val="0041760A"/>
    <w:rsid w:val="004203D7"/>
    <w:rsid w:val="00466CB4"/>
    <w:rsid w:val="004809EE"/>
    <w:rsid w:val="004B2A8B"/>
    <w:rsid w:val="00511EE9"/>
    <w:rsid w:val="00521E00"/>
    <w:rsid w:val="00576DCF"/>
    <w:rsid w:val="00577C6C"/>
    <w:rsid w:val="0058501B"/>
    <w:rsid w:val="00586867"/>
    <w:rsid w:val="005C5AC4"/>
    <w:rsid w:val="0061228A"/>
    <w:rsid w:val="006215AA"/>
    <w:rsid w:val="006340D9"/>
    <w:rsid w:val="00643B8E"/>
    <w:rsid w:val="00653ECC"/>
    <w:rsid w:val="00665EBC"/>
    <w:rsid w:val="00680479"/>
    <w:rsid w:val="0069470D"/>
    <w:rsid w:val="006A476C"/>
    <w:rsid w:val="006C6A93"/>
    <w:rsid w:val="006E02F9"/>
    <w:rsid w:val="006F3F76"/>
    <w:rsid w:val="006F52B4"/>
    <w:rsid w:val="00753C04"/>
    <w:rsid w:val="00756946"/>
    <w:rsid w:val="00757F80"/>
    <w:rsid w:val="00771EEC"/>
    <w:rsid w:val="00786819"/>
    <w:rsid w:val="007A273F"/>
    <w:rsid w:val="007A325A"/>
    <w:rsid w:val="007C3099"/>
    <w:rsid w:val="007C38AB"/>
    <w:rsid w:val="007E72BE"/>
    <w:rsid w:val="007F1523"/>
    <w:rsid w:val="007F509E"/>
    <w:rsid w:val="007F5799"/>
    <w:rsid w:val="007F6947"/>
    <w:rsid w:val="00834A12"/>
    <w:rsid w:val="00872729"/>
    <w:rsid w:val="008F4429"/>
    <w:rsid w:val="0090710C"/>
    <w:rsid w:val="00932670"/>
    <w:rsid w:val="009352BB"/>
    <w:rsid w:val="00990668"/>
    <w:rsid w:val="009B397B"/>
    <w:rsid w:val="009D0159"/>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1227"/>
    <w:rsid w:val="00CC6B7B"/>
    <w:rsid w:val="00CD3619"/>
    <w:rsid w:val="00CF4447"/>
    <w:rsid w:val="00D239F9"/>
    <w:rsid w:val="00D24C61"/>
    <w:rsid w:val="00D405E7"/>
    <w:rsid w:val="00D40DD2"/>
    <w:rsid w:val="00D41D56"/>
    <w:rsid w:val="00D6260D"/>
    <w:rsid w:val="00D6662B"/>
    <w:rsid w:val="00D7127C"/>
    <w:rsid w:val="00D95E2F"/>
    <w:rsid w:val="00D970A9"/>
    <w:rsid w:val="00DB3AC0"/>
    <w:rsid w:val="00DC6813"/>
    <w:rsid w:val="00DE68F0"/>
    <w:rsid w:val="00DF3845"/>
    <w:rsid w:val="00DF7E17"/>
    <w:rsid w:val="00E90246"/>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CFE10D-BBDC-4C5A-B918-66A12921A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C8D26-481A-4EAF-8D26-53F3977D2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499A88F.dotm</Template>
  <TotalTime>0</TotalTime>
  <Pages>4</Pages>
  <Words>390</Words>
  <Characters>2034</Characters>
  <Application>Microsoft Office Word</Application>
  <DocSecurity>0</DocSecurity>
  <Lines>123</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884 Text of Previous Version (Feb. 27, 2018) - South Carolina Legislature Online</dc:title>
  <dc:subject/>
  <dc:creator>GloriaShackelford</dc:creator>
  <cp:keywords/>
  <dc:description/>
  <cp:lastModifiedBy>Miriam Cook</cp:lastModifiedBy>
  <cp:revision>2</cp:revision>
  <dcterms:created xsi:type="dcterms:W3CDTF">2018-02-27T23:32:00Z</dcterms:created>
  <dcterms:modified xsi:type="dcterms:W3CDTF">2018-02-27T23:32:00Z</dcterms:modified>
</cp:coreProperties>
</file>