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EBA" w:rsidRDefault="00F70E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0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46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2F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AE19E3">
        <w:noBreakHyphen/>
      </w:r>
      <w:r>
        <w:t>5</w:t>
      </w:r>
      <w:r w:rsidR="00AE19E3">
        <w:noBreakHyphen/>
      </w:r>
      <w:r>
        <w:t>3910 SO AS TO PROVIDE THAT IT IS UNLAWFUL FOR A PERSON TO SMOKE A TOBACCO PRODUCT IN A MOTOR VEHICLE IN WHICH A MINOR IS A PASSENGER AND TO PROVIDE A PENALTY.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466A" w:rsidRDefault="00274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466A" w:rsidRDefault="00274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66A" w:rsidRDefault="00274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A2FAC">
        <w:t>Article 31, Chapter 5, Title 56 of the 1976 Code is amended by adding:</w:t>
      </w:r>
    </w:p>
    <w:p w:rsidR="007A2FAC" w:rsidRDefault="007A2F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2FAC" w:rsidRDefault="007A2F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AE19E3">
        <w:noBreakHyphen/>
      </w:r>
      <w:r>
        <w:t>5</w:t>
      </w:r>
      <w:r w:rsidR="00AE19E3">
        <w:noBreakHyphen/>
      </w:r>
      <w:r>
        <w:t>3910.</w:t>
      </w:r>
      <w:r>
        <w:tab/>
        <w:t>(A)</w:t>
      </w:r>
      <w:r>
        <w:tab/>
        <w:t xml:space="preserve">It is unlawful for a person to smoke a tobacco product in a motor vehicle while a </w:t>
      </w:r>
      <w:r w:rsidR="00AE19E3">
        <w:t>person who is less than eighteen years old</w:t>
      </w:r>
      <w:r>
        <w:t xml:space="preserve"> is a passenger.</w:t>
      </w:r>
    </w:p>
    <w:p w:rsidR="00AE19E3" w:rsidRDefault="00AE19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AE19E3">
        <w:t>‘</w:t>
      </w:r>
      <w:r>
        <w:t>tobacco product</w:t>
      </w:r>
      <w:r w:rsidRPr="00AE19E3">
        <w:t>’</w:t>
      </w:r>
      <w:r>
        <w:t xml:space="preserve"> means a product that contains to</w:t>
      </w:r>
      <w:r w:rsidR="00B1319A">
        <w:t xml:space="preserve">bacco and is intended for human </w:t>
      </w:r>
      <w:r>
        <w:t>consumption.</w:t>
      </w:r>
    </w:p>
    <w:p w:rsidR="007A2FAC" w:rsidRDefault="007A2F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AE19E3">
        <w:t>C</w:t>
      </w:r>
      <w:r>
        <w:t>)</w:t>
      </w:r>
      <w:r>
        <w:tab/>
        <w:t>A person who violates this section must be fined not more than one hundred dollars for each violation.</w:t>
      </w:r>
      <w:r w:rsidR="00AE19E3">
        <w:t>”</w:t>
      </w:r>
    </w:p>
    <w:p w:rsidR="0027466A" w:rsidRDefault="00274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66A" w:rsidRDefault="00274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2FAC">
        <w:t>2</w:t>
      </w:r>
      <w:r>
        <w:t>.</w:t>
      </w:r>
      <w:r>
        <w:tab/>
        <w:t>This act takes effect upon approval by the Governor.</w:t>
      </w:r>
    </w:p>
    <w:p w:rsidR="002F7B7F" w:rsidRDefault="00AE19E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0EBA" w:rsidRDefault="00F70EBA" w:rsidP="00F70EBA">
      <w:pPr>
        <w:suppressAutoHyphens/>
      </w:pPr>
    </w:p>
    <w:sectPr w:rsidR="00F70EBA" w:rsidSect="00F70E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66A" w:rsidRDefault="0027466A" w:rsidP="009F0C77">
      <w:r>
        <w:separator/>
      </w:r>
    </w:p>
  </w:endnote>
  <w:endnote w:type="continuationSeparator" w:id="0">
    <w:p w:rsidR="0027466A" w:rsidRDefault="002746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B8EA5B-499F-4971-ADDF-1CE0DDB27853}"/>
    <w:embedBold r:id="rId2" w:fontKey="{412E22E8-E32E-4CBC-A446-887CF3A985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78DFC3-8D74-411A-AD90-28BE3DA1F9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01D8EE-9892-461B-8A26-43C3C7E930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B7F" w:rsidRPr="00F70EBA" w:rsidRDefault="00F70EBA" w:rsidP="00F70E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66A" w:rsidRDefault="0027466A" w:rsidP="009F0C77">
      <w:r>
        <w:separator/>
      </w:r>
    </w:p>
  </w:footnote>
  <w:footnote w:type="continuationSeparator" w:id="0">
    <w:p w:rsidR="0027466A" w:rsidRDefault="002746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438CM18"/>
    <w:docVar w:name="CoverBillType" w:val="b"/>
    <w:docVar w:name="DocPath" w:val="L:\Council\bills\GT\5438CM18.DOCX"/>
    <w:docVar w:name="dvBillNumber" w:val="964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27466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466A"/>
    <w:rsid w:val="00274C44"/>
    <w:rsid w:val="002759C5"/>
    <w:rsid w:val="00277DEE"/>
    <w:rsid w:val="00280D88"/>
    <w:rsid w:val="00294ABE"/>
    <w:rsid w:val="002A3EB4"/>
    <w:rsid w:val="002F7B7F"/>
    <w:rsid w:val="00325348"/>
    <w:rsid w:val="003521A0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2FAC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19E3"/>
    <w:rsid w:val="00B1319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0EBA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98A5C7-E4AF-4380-8F5E-2599EDB2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27908-9B87-4F48-9466-04F32C09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1</Pages>
  <Words>160</Words>
  <Characters>710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964 Text of Previous Version (Feb. 6, 2018) - South Carolina Legislature Online</dc:title>
  <dc:subject/>
  <dc:creator>Gwen Thurmond</dc:creator>
  <cp:keywords/>
  <dc:description/>
  <cp:lastModifiedBy>S Volk</cp:lastModifiedBy>
  <cp:revision>2</cp:revision>
  <cp:lastPrinted>2018-02-05T19:48:00Z</cp:lastPrinted>
  <dcterms:created xsi:type="dcterms:W3CDTF">2018-02-06T19:24:00Z</dcterms:created>
  <dcterms:modified xsi:type="dcterms:W3CDTF">2018-02-06T19:24:00Z</dcterms:modified>
</cp:coreProperties>
</file>