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1BD" w:rsidRPr="00522CE0" w:rsidRDefault="00F861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861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85FD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513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AMEND </w:t>
      </w:r>
      <w:r w:rsidR="005D4610">
        <w:t xml:space="preserve">CHAPTER 20, TITLE 37 OF </w:t>
      </w:r>
      <w:r>
        <w:t xml:space="preserve">THE </w:t>
      </w:r>
      <w:r w:rsidR="005D4610">
        <w:t xml:space="preserve">1976 </w:t>
      </w:r>
      <w:r>
        <w:t xml:space="preserve">CODE, </w:t>
      </w:r>
      <w:r w:rsidR="00B8126D">
        <w:t xml:space="preserve">RELATING TO CONSUMER IDENTITY THEFT PROTECTION, </w:t>
      </w:r>
      <w:r>
        <w:t>BY ADDING SECTION 37</w:t>
      </w:r>
      <w:r w:rsidR="00AA789F">
        <w:noBreakHyphen/>
      </w:r>
      <w:r>
        <w:t>20</w:t>
      </w:r>
      <w:r w:rsidR="00AA789F">
        <w:noBreakHyphen/>
      </w:r>
      <w:r>
        <w:t>210</w:t>
      </w:r>
      <w:r w:rsidR="005D4610">
        <w:t xml:space="preserve">, </w:t>
      </w:r>
      <w:r>
        <w:t xml:space="preserve">TO PROHIBIT A TELEMARKETER OR TELEPHONE SOLICITOR FROM MAKING A CONSUMER TELEPHONE CALL WITH A SPOOFED TELEPHONE NUMBER THAT DISPLAYS A SOUTH CAROLINA AREA CODE </w:t>
      </w:r>
      <w:r w:rsidRPr="001D5BA9">
        <w:t>ON THE RECIPIENT</w:t>
      </w:r>
      <w:r w:rsidRPr="00B92176">
        <w:t>’</w:t>
      </w:r>
      <w:r w:rsidRPr="001D5BA9">
        <w:t>S CALLER IDENTIFICATION SYSTEM</w:t>
      </w:r>
      <w:r>
        <w:t xml:space="preserve"> UNLESS THE TELEMARKETER OR TELEPHONE SOLICITOR MAINTAINS A PHYSICAL PRESENCE IN THE STATE, TO PROVIDE REMEDIES FOR VIOLATIONS, TO PROVIDE EXCEPTIONS</w:t>
      </w:r>
      <w:r w:rsidR="005D4610">
        <w:t>, AND TO DEFINE NECESSARY TERMS</w:t>
      </w:r>
      <w: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85FD7" w:rsidRDefault="00685F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85FD7" w:rsidRDefault="00685F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13F6" w:rsidRDefault="00685FD7" w:rsidP="00351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513F6">
        <w:t>Chapter 20, Title 37 of the 1976 Code is amended by adding:</w:t>
      </w:r>
    </w:p>
    <w:p w:rsidR="003513F6" w:rsidRDefault="003513F6" w:rsidP="00351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13F6" w:rsidRPr="006620A3" w:rsidRDefault="003513F6" w:rsidP="00351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37</w:t>
      </w:r>
      <w:r w:rsidR="00AA789F">
        <w:noBreakHyphen/>
      </w:r>
      <w:r>
        <w:t>20</w:t>
      </w:r>
      <w:r w:rsidR="00AA789F">
        <w:noBreakHyphen/>
      </w:r>
      <w:r>
        <w:t>210.</w:t>
      </w:r>
      <w:r>
        <w:tab/>
      </w:r>
      <w:r w:rsidR="00B8126D">
        <w:t>(A)</w:t>
      </w:r>
      <w:r w:rsidR="00B8126D">
        <w:tab/>
      </w:r>
      <w:r w:rsidRPr="006620A3">
        <w:t>As used in this section:</w:t>
      </w:r>
    </w:p>
    <w:p w:rsidR="00240F98" w:rsidRDefault="003513F6" w:rsidP="00351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620A3">
        <w:tab/>
      </w:r>
      <w:r w:rsidRPr="006620A3">
        <w:tab/>
        <w:t>(1)</w:t>
      </w:r>
      <w:r>
        <w:tab/>
      </w:r>
      <w:r w:rsidRPr="00B92176">
        <w:t>‘</w:t>
      </w:r>
      <w:r w:rsidRPr="006620A3">
        <w:t>Consumer telephone call</w:t>
      </w:r>
      <w:r w:rsidRPr="00B92176">
        <w:t>’</w:t>
      </w:r>
      <w:r w:rsidRPr="006620A3">
        <w:t xml:space="preserve"> means a call made by a telephone solicitor for the purpose of</w:t>
      </w:r>
      <w:r w:rsidR="00240F98">
        <w:t>:</w:t>
      </w:r>
    </w:p>
    <w:p w:rsidR="00240F98" w:rsidRDefault="00240F98" w:rsidP="00351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</w:r>
      <w:r w:rsidR="003513F6" w:rsidRPr="006620A3">
        <w:t>soliciting a sale of consumer goods or services to the person called</w:t>
      </w:r>
      <w:r>
        <w:t>;</w:t>
      </w:r>
    </w:p>
    <w:p w:rsidR="00240F98" w:rsidRDefault="00240F98" w:rsidP="00351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</w:r>
      <w:r w:rsidR="003513F6" w:rsidRPr="006620A3">
        <w:t>soliciting an extension of credit for consumer goods or services to the person called</w:t>
      </w:r>
      <w:r>
        <w:t>; or</w:t>
      </w:r>
    </w:p>
    <w:p w:rsidR="003513F6" w:rsidRDefault="00240F98" w:rsidP="00351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</w:r>
      <w:r w:rsidR="003513F6" w:rsidRPr="006620A3">
        <w:t>obtaining information that will or may be used for the direct solicitation of a sale of consumer goods or services to the person called or an extension of credit for these purposes.</w:t>
      </w:r>
    </w:p>
    <w:p w:rsidR="003513F6" w:rsidRDefault="003513F6" w:rsidP="00351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Pr="00B92176">
        <w:t>‘</w:t>
      </w:r>
      <w:r>
        <w:t>P</w:t>
      </w:r>
      <w:r w:rsidRPr="005867AE">
        <w:t>hysical presence in th</w:t>
      </w:r>
      <w:r>
        <w:t>e</w:t>
      </w:r>
      <w:r w:rsidRPr="005867AE">
        <w:t xml:space="preserve"> State</w:t>
      </w:r>
      <w:r w:rsidRPr="00B92176">
        <w:t>’</w:t>
      </w:r>
      <w:r w:rsidRPr="005867AE">
        <w:t xml:space="preserve"> </w:t>
      </w:r>
      <w:r>
        <w:t>means</w:t>
      </w:r>
      <w:r w:rsidRPr="005867AE">
        <w:t xml:space="preserve"> owning, leasing, subleasing, or by any other means </w:t>
      </w:r>
      <w:r>
        <w:t xml:space="preserve">occupying a physical </w:t>
      </w:r>
      <w:r w:rsidRPr="005867AE">
        <w:t>space</w:t>
      </w:r>
      <w:r>
        <w:t xml:space="preserve"> or location within South Carolina for the purpose of </w:t>
      </w:r>
      <w:r w:rsidRPr="005867AE">
        <w:t>engag</w:t>
      </w:r>
      <w:r>
        <w:t xml:space="preserve">ing </w:t>
      </w:r>
      <w:r w:rsidRPr="005867AE">
        <w:t xml:space="preserve">in or </w:t>
      </w:r>
      <w:r w:rsidRPr="005867AE">
        <w:lastRenderedPageBreak/>
        <w:t>transact</w:t>
      </w:r>
      <w:r>
        <w:t>ing business, commercial, or economic</w:t>
      </w:r>
      <w:r w:rsidRPr="005867AE">
        <w:t xml:space="preserve"> activity for financial profit or gain.</w:t>
      </w:r>
    </w:p>
    <w:p w:rsidR="003513F6" w:rsidRPr="005867AE" w:rsidRDefault="003513F6" w:rsidP="00351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5867AE">
        <w:t>(3)</w:t>
      </w:r>
      <w:r w:rsidRPr="005867AE">
        <w:tab/>
      </w:r>
      <w:r w:rsidRPr="00B92176">
        <w:t>‘</w:t>
      </w:r>
      <w:r>
        <w:t>S</w:t>
      </w:r>
      <w:r w:rsidRPr="005867AE">
        <w:t>poof</w:t>
      </w:r>
      <w:r w:rsidR="005D4610">
        <w:t>,</w:t>
      </w:r>
      <w:r w:rsidRPr="00B92176">
        <w:t>’</w:t>
      </w:r>
      <w:r>
        <w:t xml:space="preserve"> </w:t>
      </w:r>
      <w:r w:rsidRPr="00B92176">
        <w:t>‘</w:t>
      </w:r>
      <w:r>
        <w:t>spoofed</w:t>
      </w:r>
      <w:r w:rsidR="005D4610">
        <w:t>,</w:t>
      </w:r>
      <w:r w:rsidRPr="00B92176">
        <w:t>’</w:t>
      </w:r>
      <w:r w:rsidRPr="005867AE">
        <w:t xml:space="preserve"> or </w:t>
      </w:r>
      <w:r w:rsidRPr="00B92176">
        <w:t>‘</w:t>
      </w:r>
      <w:r w:rsidRPr="005867AE">
        <w:t>spoofing</w:t>
      </w:r>
      <w:r w:rsidRPr="00B92176">
        <w:t>’</w:t>
      </w:r>
      <w:r w:rsidRPr="005867AE">
        <w:t xml:space="preserve"> means falsifying the name or phone number appearing on caller identification systems.</w:t>
      </w:r>
    </w:p>
    <w:p w:rsidR="003513F6" w:rsidRDefault="003513F6" w:rsidP="00351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6620A3">
        <w:t>(</w:t>
      </w:r>
      <w:r>
        <w:t>4</w:t>
      </w:r>
      <w:r w:rsidRPr="006620A3">
        <w:t>)</w:t>
      </w:r>
      <w:r w:rsidR="00B8126D">
        <w:tab/>
      </w:r>
      <w:r w:rsidRPr="00B92176">
        <w:t>‘</w:t>
      </w:r>
      <w:r>
        <w:t>Telemarketer</w:t>
      </w:r>
      <w:r w:rsidRPr="00B92176">
        <w:t>’</w:t>
      </w:r>
      <w:r>
        <w:t xml:space="preserve"> or </w:t>
      </w:r>
      <w:r w:rsidRPr="00B92176">
        <w:t>‘</w:t>
      </w:r>
      <w:r>
        <w:t>t</w:t>
      </w:r>
      <w:r w:rsidRPr="006620A3">
        <w:t>elephone solicitor</w:t>
      </w:r>
      <w:r w:rsidRPr="00B92176">
        <w:t>’</w:t>
      </w:r>
      <w:r w:rsidRPr="006620A3">
        <w:t xml:space="preserve"> means an individual,</w:t>
      </w:r>
      <w:r>
        <w:t xml:space="preserve"> business,</w:t>
      </w:r>
      <w:r w:rsidRPr="006620A3">
        <w:t xml:space="preserve"> firm or organization, partnership, association, or corporation </w:t>
      </w:r>
      <w:r w:rsidR="001B7A93">
        <w:t>that</w:t>
      </w:r>
      <w:r w:rsidRPr="006620A3">
        <w:t xml:space="preserve"> makes or causes to be made a consumer telephone call.</w:t>
      </w:r>
    </w:p>
    <w:p w:rsidR="003513F6" w:rsidRDefault="003513F6" w:rsidP="00351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Notwithstanding another provision of law, a telemarketer or a telephone solicitor may not make, place, or initiate a consumer telephone call with a spoofed telephone number that displays a South Carolina area code on the recipient</w:t>
      </w:r>
      <w:r w:rsidRPr="00B92176">
        <w:t>’</w:t>
      </w:r>
      <w:r>
        <w:t>s caller identification system unless the telemarketer or telephone solicitor making, placing, or initiating the consumer telephone call maintains a physical presence in the State.</w:t>
      </w:r>
    </w:p>
    <w:p w:rsidR="003513F6" w:rsidRDefault="003513F6" w:rsidP="00351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In addition to other available civil remedies:</w:t>
      </w:r>
    </w:p>
    <w:p w:rsidR="003513F6" w:rsidRDefault="003513F6" w:rsidP="00351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 xml:space="preserve">the proper issuing authority may revoke the business license of a telemarketer or telephone solicitor </w:t>
      </w:r>
      <w:r w:rsidR="00CE5F49">
        <w:t>that</w:t>
      </w:r>
      <w:r>
        <w:t xml:space="preserve"> violates the provisions of this section; and</w:t>
      </w:r>
    </w:p>
    <w:p w:rsidR="003513F6" w:rsidRDefault="003513F6" w:rsidP="00351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a person who suffers damages or loss pursuant to a violation of subsection (B) may bring a civil action against the offending telemarketer or telephone solicitor for compensatory damages and injunctive relief or other equitable relief.</w:t>
      </w:r>
    </w:p>
    <w:p w:rsidR="003513F6" w:rsidRDefault="003513F6" w:rsidP="00351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The provisions of this section do not apply to:</w:t>
      </w:r>
    </w:p>
    <w:p w:rsidR="003513F6" w:rsidRDefault="003513F6" w:rsidP="00351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the legitimate law enforcement use of this procedure by the South Carolina Law Enforcement Division or another South Carolina state or local law enforcement agency;</w:t>
      </w:r>
    </w:p>
    <w:p w:rsidR="003513F6" w:rsidRDefault="003513F6" w:rsidP="00351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a person or entity that places a call and blocks or otherwise prevents the delivery of a telephone number to a call recipient</w:t>
      </w:r>
      <w:r w:rsidRPr="00B92176">
        <w:t>’</w:t>
      </w:r>
      <w:r>
        <w:t>s caller identification display;</w:t>
      </w:r>
    </w:p>
    <w:p w:rsidR="003513F6" w:rsidRDefault="003513F6" w:rsidP="00351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a person or entity that places an authorized call on behalf of another person or entity and inserts a telephone number identified with the person or entity on behalf of whom the call is being placed; or</w:t>
      </w:r>
    </w:p>
    <w:p w:rsidR="003513F6" w:rsidRDefault="003513F6" w:rsidP="00351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a communications service provider that delivers a communication originated by another person or entity.”</w:t>
      </w:r>
    </w:p>
    <w:p w:rsidR="003513F6" w:rsidRDefault="003513F6" w:rsidP="00351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FD7" w:rsidRPr="00522CE0" w:rsidRDefault="00685F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513F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2B4DD3" w:rsidRDefault="00AA789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861BD" w:rsidRDefault="00F861BD" w:rsidP="00F861BD">
      <w:pPr>
        <w:suppressAutoHyphens/>
        <w:jc w:val="both"/>
        <w:rPr>
          <w:rFonts w:eastAsia="Times New Roman"/>
        </w:rPr>
      </w:pPr>
    </w:p>
    <w:sectPr w:rsidR="00F861BD" w:rsidSect="00F861B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5FD7" w:rsidRDefault="00685FD7" w:rsidP="00522CE0">
      <w:r>
        <w:separator/>
      </w:r>
    </w:p>
  </w:endnote>
  <w:endnote w:type="continuationSeparator" w:id="0">
    <w:p w:rsidR="00685FD7" w:rsidRDefault="00685FD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333949D-AA50-413A-85E9-6E0C0631182A}"/>
    <w:embedBold r:id="rId2" w:fontKey="{2B0FD2F3-D0FE-44F4-B441-C8375E398F0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E9CC2EF-8F5E-4E72-8B83-E5C11A4F59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2D2A457-0549-451E-8F20-6B95CAB642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DD3" w:rsidRPr="00F861BD" w:rsidRDefault="00F861BD" w:rsidP="00F861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5FD7" w:rsidRDefault="00685FD7" w:rsidP="00522CE0">
      <w:r>
        <w:separator/>
      </w:r>
    </w:p>
  </w:footnote>
  <w:footnote w:type="continuationSeparator" w:id="0">
    <w:p w:rsidR="00685FD7" w:rsidRDefault="00685FD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ANTI.DMR.RWC"/>
    <w:docVar w:name="CoverAttorneyInitials" w:val="DMR"/>
    <w:docVar w:name="CoverAttorneyLastName" w:val="Daina Riley"/>
    <w:docVar w:name="CoverBillType" w:val="b"/>
    <w:docVar w:name="CoverSenator" w:val="RWC"/>
    <w:docVar w:name="dvBillNumber" w:val="996"/>
    <w:docVar w:name="dvBillNumberPrefix" w:val="S. "/>
    <w:docVar w:name="dvOriginalBody" w:val="Senate"/>
    <w:docVar w:name="fulldraftpath" w:val="L:\S-RES\RWC\008ANTI.DMR.RWC.DOCX"/>
    <w:docVar w:name="NameofBody" w:val="S"/>
    <w:docVar w:name="vgroup2" w:val="S-RES"/>
  </w:docVars>
  <w:rsids>
    <w:rsidRoot w:val="00685FD7"/>
    <w:rsid w:val="00042AC1"/>
    <w:rsid w:val="00046516"/>
    <w:rsid w:val="00072458"/>
    <w:rsid w:val="0007601D"/>
    <w:rsid w:val="000B0720"/>
    <w:rsid w:val="000B5EAF"/>
    <w:rsid w:val="000F0F3A"/>
    <w:rsid w:val="001315B2"/>
    <w:rsid w:val="00170561"/>
    <w:rsid w:val="00186AC9"/>
    <w:rsid w:val="00197DF1"/>
    <w:rsid w:val="001B3DD9"/>
    <w:rsid w:val="001B7A93"/>
    <w:rsid w:val="001B7E5D"/>
    <w:rsid w:val="001D3BAC"/>
    <w:rsid w:val="00216025"/>
    <w:rsid w:val="00240F98"/>
    <w:rsid w:val="00245C4E"/>
    <w:rsid w:val="002B4DD3"/>
    <w:rsid w:val="002C1321"/>
    <w:rsid w:val="002C2031"/>
    <w:rsid w:val="002C5896"/>
    <w:rsid w:val="002D3BED"/>
    <w:rsid w:val="00307C2B"/>
    <w:rsid w:val="00315D04"/>
    <w:rsid w:val="003513F6"/>
    <w:rsid w:val="00373059"/>
    <w:rsid w:val="00383247"/>
    <w:rsid w:val="003D2982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D4610"/>
    <w:rsid w:val="005F07AC"/>
    <w:rsid w:val="005F1745"/>
    <w:rsid w:val="00685FD7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0AD1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789F"/>
    <w:rsid w:val="00AE59C8"/>
    <w:rsid w:val="00B10098"/>
    <w:rsid w:val="00B1461C"/>
    <w:rsid w:val="00B5790D"/>
    <w:rsid w:val="00B8126D"/>
    <w:rsid w:val="00B945C5"/>
    <w:rsid w:val="00BA20EA"/>
    <w:rsid w:val="00BB5AFC"/>
    <w:rsid w:val="00BC0A56"/>
    <w:rsid w:val="00BC5ED9"/>
    <w:rsid w:val="00C45366"/>
    <w:rsid w:val="00C57023"/>
    <w:rsid w:val="00C74052"/>
    <w:rsid w:val="00CB187A"/>
    <w:rsid w:val="00CC0EC7"/>
    <w:rsid w:val="00CC251A"/>
    <w:rsid w:val="00CE5F49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775F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61BD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25ABF3B9-3969-4E35-BE85-D3D93B2AA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CF42099B.dotm</Template>
  <TotalTime>0</TotalTime>
  <Pages>2</Pages>
  <Words>537</Words>
  <Characters>2856</Characters>
  <Application>Microsoft Office Word</Application>
  <DocSecurity>0</DocSecurity>
  <Lines>81</Lines>
  <Paragraphs>23</Paragraphs>
  <ScaleCrop>false</ScaleCrop>
  <Company> </Company>
  <LinksUpToDate>false</LinksUpToDate>
  <CharactersWithSpaces>3402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996 Text of Previous Version (Feb. 13,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2018-02-13T19:26:00Z</dcterms:created>
  <dcterms:modified xsi:type="dcterms:W3CDTF">2018-02-13T19:26:00Z</dcterms:modified>
</cp:coreProperties>
</file>