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F68" w:rsidRDefault="00150F68" w:rsidP="00150F68">
      <w:pPr>
        <w:widowControl w:val="0"/>
        <w:jc w:val="center"/>
      </w:pPr>
      <w:r w:rsidRPr="00150F68">
        <w:rPr>
          <w:b/>
        </w:rPr>
        <w:t>South Carolina General Assembly</w:t>
      </w:r>
    </w:p>
    <w:p w:rsidR="00150F68" w:rsidRDefault="00150F68" w:rsidP="00150F68">
      <w:pPr>
        <w:widowControl w:val="0"/>
        <w:jc w:val="center"/>
      </w:pPr>
      <w:r>
        <w:t>123rd Session, 2019-2020</w:t>
      </w:r>
    </w:p>
    <w:p w:rsidR="00150F68" w:rsidRDefault="00150F68" w:rsidP="00150F68">
      <w:pPr>
        <w:widowControl w:val="0"/>
        <w:jc w:val="left"/>
      </w:pPr>
    </w:p>
    <w:p w:rsidR="00150F68" w:rsidRDefault="00150F68" w:rsidP="00150F68">
      <w:pPr>
        <w:widowControl w:val="0"/>
        <w:jc w:val="left"/>
        <w:rPr>
          <w:b/>
        </w:rPr>
      </w:pPr>
      <w:r w:rsidRPr="00150F68">
        <w:rPr>
          <w:b/>
        </w:rPr>
        <w:t>S.</w:t>
      </w:r>
      <w:r>
        <w:rPr>
          <w:b/>
        </w:rPr>
        <w:t xml:space="preserve"> </w:t>
      </w:r>
      <w:r w:rsidRPr="00150F68">
        <w:rPr>
          <w:b/>
        </w:rPr>
        <w:t>1205</w:t>
      </w:r>
    </w:p>
    <w:p w:rsidR="00150F68" w:rsidRDefault="00150F68" w:rsidP="00150F68">
      <w:pPr>
        <w:widowControl w:val="0"/>
        <w:jc w:val="left"/>
        <w:rPr>
          <w:b/>
        </w:rPr>
      </w:pPr>
    </w:p>
    <w:p w:rsidR="00150F68" w:rsidRDefault="00150F68" w:rsidP="00150F68">
      <w:pPr>
        <w:widowControl w:val="0"/>
        <w:jc w:val="left"/>
      </w:pPr>
      <w:r w:rsidRPr="00150F68">
        <w:rPr>
          <w:b/>
        </w:rPr>
        <w:t>STATUS INFORMATION</w:t>
      </w:r>
    </w:p>
    <w:p w:rsidR="00150F68" w:rsidRDefault="00150F68" w:rsidP="00150F68">
      <w:pPr>
        <w:widowControl w:val="0"/>
        <w:jc w:val="left"/>
      </w:pPr>
    </w:p>
    <w:p w:rsidR="00150F68" w:rsidRDefault="00150F68" w:rsidP="00150F68">
      <w:pPr>
        <w:widowControl w:val="0"/>
        <w:jc w:val="left"/>
      </w:pPr>
      <w:r>
        <w:t>General Bill</w:t>
      </w:r>
    </w:p>
    <w:p w:rsidR="00150F68" w:rsidRDefault="00150F68" w:rsidP="00150F68">
      <w:pPr>
        <w:widowControl w:val="0"/>
        <w:jc w:val="left"/>
      </w:pPr>
      <w:r>
        <w:t>Sponsors: Senators Gregory and Sheheen</w:t>
      </w:r>
    </w:p>
    <w:p w:rsidR="00150F68" w:rsidRDefault="00150F68" w:rsidP="00150F68">
      <w:pPr>
        <w:widowControl w:val="0"/>
        <w:jc w:val="left"/>
      </w:pPr>
      <w:r>
        <w:t>Document Path: l:\council\bills\sm\20087dg20.docx</w:t>
      </w:r>
    </w:p>
    <w:p w:rsidR="00150F68" w:rsidRDefault="00150F68" w:rsidP="00150F68">
      <w:pPr>
        <w:widowControl w:val="0"/>
        <w:jc w:val="left"/>
      </w:pPr>
    </w:p>
    <w:p w:rsidR="00150F68" w:rsidRDefault="00150F68" w:rsidP="00150F68">
      <w:pPr>
        <w:widowControl w:val="0"/>
        <w:jc w:val="left"/>
      </w:pPr>
      <w:r>
        <w:t>Introduced in the Senate on May 12, 2020</w:t>
      </w:r>
    </w:p>
    <w:p w:rsidR="00150F68" w:rsidRDefault="00150F68" w:rsidP="00150F68">
      <w:pPr>
        <w:widowControl w:val="0"/>
        <w:jc w:val="left"/>
      </w:pPr>
      <w:r>
        <w:t xml:space="preserve">Currently residing in the Senate Committee on </w:t>
      </w:r>
      <w:r w:rsidRPr="00150F68">
        <w:rPr>
          <w:b/>
        </w:rPr>
        <w:t>Judiciary</w:t>
      </w:r>
    </w:p>
    <w:p w:rsidR="00150F68" w:rsidRDefault="00150F68" w:rsidP="00150F68">
      <w:pPr>
        <w:widowControl w:val="0"/>
        <w:jc w:val="left"/>
      </w:pPr>
    </w:p>
    <w:p w:rsidR="00150F68" w:rsidRDefault="00E91627" w:rsidP="00150F68">
      <w:pPr>
        <w:widowControl w:val="0"/>
        <w:jc w:val="left"/>
      </w:pPr>
      <w:r>
        <w:t>Summary: Graffiti</w:t>
      </w:r>
    </w:p>
    <w:p w:rsidR="00150F68" w:rsidRDefault="00150F68" w:rsidP="00150F68">
      <w:pPr>
        <w:widowControl w:val="0"/>
        <w:jc w:val="left"/>
      </w:pPr>
    </w:p>
    <w:p w:rsidR="00150F68" w:rsidRDefault="00150F68" w:rsidP="00150F68">
      <w:pPr>
        <w:widowControl w:val="0"/>
        <w:jc w:val="left"/>
      </w:pPr>
    </w:p>
    <w:p w:rsidR="00150F68" w:rsidRDefault="00150F68" w:rsidP="00150F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0F68">
        <w:rPr>
          <w:b/>
        </w:rPr>
        <w:t>HISTORY OF LEGISLATIVE ACTIONS</w:t>
      </w:r>
    </w:p>
    <w:p w:rsidR="00150F68" w:rsidRDefault="00150F68" w:rsidP="00150F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0F68" w:rsidRPr="00150F68" w:rsidRDefault="00150F68" w:rsidP="00150F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0F68">
        <w:rPr>
          <w:u w:val="single"/>
        </w:rPr>
        <w:tab/>
        <w:t>Date</w:t>
      </w:r>
      <w:r w:rsidRPr="00150F68">
        <w:rPr>
          <w:u w:val="single"/>
        </w:rPr>
        <w:tab/>
        <w:t>Body</w:t>
      </w:r>
      <w:r w:rsidRPr="00150F68">
        <w:rPr>
          <w:u w:val="single"/>
        </w:rPr>
        <w:tab/>
        <w:t>Action Description with journal page number</w:t>
      </w:r>
      <w:r w:rsidRPr="00150F68">
        <w:rPr>
          <w:u w:val="single"/>
        </w:rPr>
        <w:tab/>
      </w:r>
    </w:p>
    <w:p w:rsidR="00464741" w:rsidRDefault="00464741" w:rsidP="00464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 and read first time (</w:t>
      </w:r>
      <w:hyperlink r:id="rId7" w:history="1">
        <w:r w:rsidRPr="00FA79EE">
          <w:rPr>
            <w:rStyle w:val="Hyperlink"/>
          </w:rPr>
          <w:t>Senate Journal</w:t>
        </w:r>
        <w:r w:rsidRPr="00FA79EE">
          <w:rPr>
            <w:rStyle w:val="Hyperlink"/>
          </w:rPr>
          <w:noBreakHyphen/>
          <w:t>page 12</w:t>
        </w:r>
      </w:hyperlink>
      <w:r>
        <w:t>)</w:t>
      </w:r>
    </w:p>
    <w:p w:rsidR="00464741" w:rsidRDefault="00464741" w:rsidP="00464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 xml:space="preserve">Referred to Committee on </w:t>
      </w:r>
      <w:r w:rsidRPr="00FA79EE">
        <w:rPr>
          <w:b/>
        </w:rPr>
        <w:t>Judiciary</w:t>
      </w:r>
      <w:r>
        <w:t xml:space="preserve"> (</w:t>
      </w:r>
      <w:hyperlink r:id="rId8" w:history="1">
        <w:r w:rsidRPr="00FA79EE">
          <w:rPr>
            <w:rStyle w:val="Hyperlink"/>
          </w:rPr>
          <w:t>Senate Journal</w:t>
        </w:r>
        <w:r w:rsidRPr="00FA79EE">
          <w:rPr>
            <w:rStyle w:val="Hyperlink"/>
          </w:rPr>
          <w:noBreakHyphen/>
          <w:t>page 12</w:t>
        </w:r>
      </w:hyperlink>
      <w:r>
        <w:t>)</w:t>
      </w:r>
    </w:p>
    <w:p w:rsidR="00464741" w:rsidRDefault="00464741" w:rsidP="00464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0F68" w:rsidRDefault="00150F68" w:rsidP="00150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0F68">
          <w:rPr>
            <w:rStyle w:val="Hyperlink"/>
          </w:rPr>
          <w:t>legislative information</w:t>
        </w:r>
      </w:hyperlink>
      <w:r>
        <w:t xml:space="preserve"> at the website</w:t>
      </w:r>
    </w:p>
    <w:p w:rsidR="00150F68" w:rsidRDefault="00150F68" w:rsidP="00150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0F68" w:rsidRPr="00150F68" w:rsidRDefault="00150F68" w:rsidP="00150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0F68" w:rsidRDefault="00150F68" w:rsidP="00150F68">
      <w:pPr>
        <w:widowControl w:val="0"/>
        <w:jc w:val="left"/>
      </w:pPr>
      <w:r w:rsidRPr="00150F68">
        <w:rPr>
          <w:b/>
        </w:rPr>
        <w:t>VERSIONS OF THIS BILL</w:t>
      </w:r>
    </w:p>
    <w:p w:rsidR="00150F68" w:rsidRDefault="00150F68" w:rsidP="00150F68">
      <w:pPr>
        <w:widowControl w:val="0"/>
        <w:jc w:val="left"/>
      </w:pPr>
    </w:p>
    <w:p w:rsidR="00150F68" w:rsidRDefault="00893F3C" w:rsidP="00150F68">
      <w:pPr>
        <w:widowControl w:val="0"/>
        <w:jc w:val="left"/>
      </w:pPr>
      <w:hyperlink r:id="rId10" w:history="1">
        <w:r w:rsidR="00150F68">
          <w:rPr>
            <w:rStyle w:val="Hyperlink"/>
          </w:rPr>
          <w:t>5/12/2020</w:t>
        </w:r>
      </w:hyperlink>
    </w:p>
    <w:p w:rsidR="00150F68" w:rsidRDefault="00150F68" w:rsidP="00150F68"/>
    <w:p w:rsidR="00150F68" w:rsidRDefault="00150F68" w:rsidP="00150F68">
      <w:pPr>
        <w:sectPr w:rsidR="00150F68" w:rsidSect="00150F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6097" w:rsidRDefault="004F60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1F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D744C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B7D07">
        <w:rPr>
          <w:color w:val="000000" w:themeColor="text1"/>
          <w:u w:color="000000" w:themeColor="text1"/>
        </w:rPr>
        <w:t>TO AMEND THE CODE OF LAWS OF SOUTH CAROLINA, 1976, BY ADDING SECTION 16</w:t>
      </w:r>
      <w:r w:rsidRPr="00BB7D07">
        <w:rPr>
          <w:color w:val="000000" w:themeColor="text1"/>
          <w:u w:color="000000" w:themeColor="text1"/>
        </w:rPr>
        <w:noBreakHyphen/>
        <w:t>11</w:t>
      </w:r>
      <w:r w:rsidRPr="00BB7D07">
        <w:rPr>
          <w:color w:val="000000" w:themeColor="text1"/>
          <w:u w:color="000000" w:themeColor="text1"/>
        </w:rPr>
        <w:noBreakHyphen/>
        <w:t>775 SO AS TO PROHIBIT THE POSSESSION OF CERTAIN ITEMS COMMONLY USED TO PRODUCE GRAFFITI ON PROPERTY OWNED OR MANAGED BY THE DEPARTMENT OF NATURAL RESOURCES.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1FF9" w:rsidRDefault="00C81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1FF9" w:rsidRDefault="00C81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44C" w:rsidRPr="00BB7D07" w:rsidRDefault="00C81FF9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D1786">
        <w:rPr>
          <w:color w:val="000000" w:themeColor="text1"/>
          <w:u w:color="000000" w:themeColor="text1"/>
        </w:rPr>
        <w:t xml:space="preserve">Article 7, Chapter 11, </w:t>
      </w:r>
      <w:r w:rsidR="008D744C" w:rsidRPr="00BB7D07">
        <w:rPr>
          <w:color w:val="000000" w:themeColor="text1"/>
          <w:u w:color="000000" w:themeColor="text1"/>
        </w:rPr>
        <w:t>Title 16 of the 1976 Code is amended by adding: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D07">
        <w:rPr>
          <w:color w:val="000000" w:themeColor="text1"/>
          <w:u w:color="000000" w:themeColor="text1"/>
        </w:rPr>
        <w:t>“Section 16</w:t>
      </w:r>
      <w:r w:rsidRPr="00BB7D07">
        <w:rPr>
          <w:color w:val="000000" w:themeColor="text1"/>
          <w:u w:color="000000" w:themeColor="text1"/>
        </w:rPr>
        <w:noBreakHyphen/>
        <w:t>11</w:t>
      </w:r>
      <w:r w:rsidRPr="00BB7D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775.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 xml:space="preserve">It is unlawful to possess on property owned or managed by the Department of Natural Resources </w:t>
      </w:r>
      <w:r w:rsidR="00DD1786">
        <w:rPr>
          <w:color w:val="000000" w:themeColor="text1"/>
          <w:u w:color="000000" w:themeColor="text1"/>
        </w:rPr>
        <w:t>aerosol spray paint cans, broad-</w:t>
      </w:r>
      <w:r w:rsidRPr="00BB7D07">
        <w:rPr>
          <w:color w:val="000000" w:themeColor="text1"/>
          <w:u w:color="000000" w:themeColor="text1"/>
        </w:rPr>
        <w:t>tipped indelible markers, or similar devices commonly used to produce illegal graffiti vandalism, as defined in Section 16</w:t>
      </w:r>
      <w:r w:rsidRPr="00BB7D07">
        <w:rPr>
          <w:color w:val="000000" w:themeColor="text1"/>
          <w:u w:color="000000" w:themeColor="text1"/>
        </w:rPr>
        <w:noBreakHyphen/>
        <w:t>11</w:t>
      </w:r>
      <w:r w:rsidRPr="00BB7D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770.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 xml:space="preserve">A person who violates this section is guilty of a misdemeanor, and, upon conviction: 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for a first offense, must be fined not more than one thousand dollars or imprisoned not more than thirty days, or both;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for a second offense within ten years of a first offense, must be fined not more than two thousand five hundred dollars or imprisoned not more than one year, or both; and</w:t>
      </w:r>
    </w:p>
    <w:p w:rsidR="00C81FF9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for a third or subsequent offense within ten years of a first offense, must be fined not more than three thousand dollars or imprisoned not more than three years, or both.”</w:t>
      </w:r>
    </w:p>
    <w:p w:rsidR="008D744C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1FF9" w:rsidRDefault="00C81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744C">
        <w:t>2</w:t>
      </w:r>
      <w:r>
        <w:t>.</w:t>
      </w:r>
      <w:r>
        <w:tab/>
        <w:t>This act takes effect upon approval by the Governor.</w:t>
      </w:r>
    </w:p>
    <w:p w:rsidR="005B496F" w:rsidRDefault="0010776B" w:rsidP="00111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50F68" w:rsidRDefault="00150F68" w:rsidP="00150F68">
      <w:pPr>
        <w:suppressAutoHyphens/>
      </w:pPr>
    </w:p>
    <w:sectPr w:rsidR="00150F68" w:rsidSect="00150F6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FF9" w:rsidRDefault="00C81FF9" w:rsidP="009F0C77">
      <w:r>
        <w:separator/>
      </w:r>
    </w:p>
  </w:endnote>
  <w:endnote w:type="continuationSeparator" w:id="0">
    <w:p w:rsidR="00C81FF9" w:rsidRDefault="00C81F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F2E089-2DBA-4627-B2ED-6A9E6982045D}"/>
    <w:embedBold r:id="rId2" w:fontKey="{CA26E90F-DE20-47C4-85CC-87B80A3444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CC715B-C7F4-4719-A636-1E72E496AC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F0ECD9-19BF-47A7-B105-55D95A3175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C48911-FE5C-475E-8383-D1A11860F3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F68" w:rsidRPr="004F6097" w:rsidRDefault="00150F68" w:rsidP="004F6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47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FF9" w:rsidRDefault="00C81FF9" w:rsidP="009F0C77">
      <w:r>
        <w:separator/>
      </w:r>
    </w:p>
  </w:footnote>
  <w:footnote w:type="continuationSeparator" w:id="0">
    <w:p w:rsidR="00C81FF9" w:rsidRDefault="00C81F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087DG20"/>
    <w:docVar w:name="CoverBillType" w:val="b"/>
    <w:docVar w:name="DocPath" w:val="L:\Council\bills\SM\20087DG20.DOCX"/>
    <w:docVar w:name="dvBillNumber" w:val="1205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C81FF9"/>
    <w:rsid w:val="000263D9"/>
    <w:rsid w:val="00026C9A"/>
    <w:rsid w:val="000965A1"/>
    <w:rsid w:val="000C487D"/>
    <w:rsid w:val="000E1785"/>
    <w:rsid w:val="000F39F2"/>
    <w:rsid w:val="001023A4"/>
    <w:rsid w:val="0010776B"/>
    <w:rsid w:val="00111135"/>
    <w:rsid w:val="00133E66"/>
    <w:rsid w:val="00134ACF"/>
    <w:rsid w:val="00144E15"/>
    <w:rsid w:val="00150F6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64741"/>
    <w:rsid w:val="004809EE"/>
    <w:rsid w:val="00495F86"/>
    <w:rsid w:val="004B2A8B"/>
    <w:rsid w:val="004F6097"/>
    <w:rsid w:val="00511EE9"/>
    <w:rsid w:val="00521E00"/>
    <w:rsid w:val="00577C6C"/>
    <w:rsid w:val="0058501B"/>
    <w:rsid w:val="005A149F"/>
    <w:rsid w:val="005B496F"/>
    <w:rsid w:val="005C5AC4"/>
    <w:rsid w:val="0061228A"/>
    <w:rsid w:val="006215AA"/>
    <w:rsid w:val="006340D9"/>
    <w:rsid w:val="0064237C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FD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744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1FF9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786"/>
    <w:rsid w:val="00DE68F0"/>
    <w:rsid w:val="00DF3845"/>
    <w:rsid w:val="00DF7E17"/>
    <w:rsid w:val="00E33AC9"/>
    <w:rsid w:val="00E437DA"/>
    <w:rsid w:val="00E63093"/>
    <w:rsid w:val="00E9162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BB8A4-31A7-4174-99F7-482B458E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74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4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0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5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5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205_202005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0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21E14-D188-4A6D-8AAD-CAAE3735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D48F7EB2.dotm</Template>
  <TotalTime>0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1205: Subject not yet available - South Carolina Legislature Online</dc:title>
  <dc:subject/>
  <dc:creator>Stacey Morris</dc:creator>
  <cp:keywords/>
  <dc:description/>
  <cp:lastModifiedBy>Derrick Williamson</cp:lastModifiedBy>
  <cp:revision>2</cp:revision>
  <cp:lastPrinted>2020-04-08T13:32:00Z</cp:lastPrinted>
  <dcterms:created xsi:type="dcterms:W3CDTF">2020-05-13T20:53:00Z</dcterms:created>
  <dcterms:modified xsi:type="dcterms:W3CDTF">2020-05-13T20:53:00Z</dcterms:modified>
</cp:coreProperties>
</file>