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F82" w:rsidRDefault="00047F82" w:rsidP="00047F82">
      <w:pPr>
        <w:widowControl w:val="0"/>
        <w:jc w:val="center"/>
      </w:pPr>
      <w:r w:rsidRPr="00047F82">
        <w:rPr>
          <w:b/>
        </w:rPr>
        <w:t>South Carolina General Assembly</w:t>
      </w:r>
    </w:p>
    <w:p w:rsidR="00047F82" w:rsidRDefault="00047F82" w:rsidP="00047F82">
      <w:pPr>
        <w:widowControl w:val="0"/>
        <w:jc w:val="center"/>
      </w:pPr>
      <w:r>
        <w:t>123rd Session, 2019-2020</w:t>
      </w:r>
    </w:p>
    <w:p w:rsidR="00047F82" w:rsidRDefault="00047F82" w:rsidP="00047F82">
      <w:pPr>
        <w:widowControl w:val="0"/>
        <w:jc w:val="left"/>
      </w:pPr>
    </w:p>
    <w:p w:rsidR="00047F82" w:rsidRDefault="00047F82" w:rsidP="00047F82">
      <w:pPr>
        <w:widowControl w:val="0"/>
        <w:jc w:val="left"/>
        <w:rPr>
          <w:b/>
        </w:rPr>
      </w:pPr>
      <w:r w:rsidRPr="00047F82">
        <w:rPr>
          <w:b/>
        </w:rPr>
        <w:t>S.</w:t>
      </w:r>
      <w:r>
        <w:rPr>
          <w:b/>
        </w:rPr>
        <w:t xml:space="preserve"> </w:t>
      </w:r>
      <w:r w:rsidRPr="00047F82">
        <w:rPr>
          <w:b/>
        </w:rPr>
        <w:t>239</w:t>
      </w:r>
    </w:p>
    <w:p w:rsidR="00047F82" w:rsidRDefault="00047F82" w:rsidP="00047F82">
      <w:pPr>
        <w:widowControl w:val="0"/>
        <w:jc w:val="left"/>
        <w:rPr>
          <w:b/>
        </w:rPr>
      </w:pPr>
    </w:p>
    <w:p w:rsidR="00047F82" w:rsidRDefault="00047F82" w:rsidP="00047F82">
      <w:pPr>
        <w:widowControl w:val="0"/>
        <w:jc w:val="left"/>
      </w:pPr>
      <w:r w:rsidRPr="00047F82">
        <w:rPr>
          <w:b/>
        </w:rPr>
        <w:t>STATUS INFORMATION</w:t>
      </w:r>
    </w:p>
    <w:p w:rsidR="00047F82" w:rsidRDefault="00047F82" w:rsidP="00047F82">
      <w:pPr>
        <w:widowControl w:val="0"/>
        <w:jc w:val="left"/>
      </w:pPr>
    </w:p>
    <w:p w:rsidR="00047F82" w:rsidRDefault="00047F82" w:rsidP="00047F82">
      <w:pPr>
        <w:widowControl w:val="0"/>
        <w:jc w:val="left"/>
      </w:pPr>
      <w:r>
        <w:t>General Bill</w:t>
      </w:r>
    </w:p>
    <w:p w:rsidR="00047F82" w:rsidRDefault="00047F82" w:rsidP="00047F82">
      <w:pPr>
        <w:widowControl w:val="0"/>
        <w:jc w:val="left"/>
      </w:pPr>
      <w:r>
        <w:t>Sponsors: Senator Fanning</w:t>
      </w:r>
    </w:p>
    <w:p w:rsidR="00047F82" w:rsidRDefault="00047F82" w:rsidP="00047F82">
      <w:pPr>
        <w:widowControl w:val="0"/>
        <w:jc w:val="left"/>
      </w:pPr>
      <w:r>
        <w:t>Document Path: l:\council\bills\agm\19420wab19.docx</w:t>
      </w:r>
    </w:p>
    <w:p w:rsidR="00047F82" w:rsidRDefault="00047F82" w:rsidP="00047F82">
      <w:pPr>
        <w:widowControl w:val="0"/>
        <w:jc w:val="left"/>
      </w:pPr>
    </w:p>
    <w:p w:rsidR="0055183B" w:rsidRDefault="0055183B" w:rsidP="00047F82">
      <w:pPr>
        <w:widowControl w:val="0"/>
        <w:jc w:val="left"/>
      </w:pPr>
      <w:r>
        <w:t>Introduced in the Senate on January 8, 2019</w:t>
      </w:r>
    </w:p>
    <w:p w:rsidR="0055183B" w:rsidRPr="0055183B" w:rsidRDefault="0055183B" w:rsidP="00047F82">
      <w:pPr>
        <w:widowControl w:val="0"/>
        <w:jc w:val="left"/>
      </w:pPr>
      <w:r>
        <w:t xml:space="preserve">Currently residing in the Senate Committee on </w:t>
      </w:r>
      <w:r w:rsidRPr="0055183B">
        <w:rPr>
          <w:b/>
        </w:rPr>
        <w:t>Education</w:t>
      </w:r>
    </w:p>
    <w:p w:rsidR="0055183B" w:rsidRDefault="0055183B" w:rsidP="00047F82">
      <w:pPr>
        <w:widowControl w:val="0"/>
        <w:jc w:val="left"/>
      </w:pPr>
    </w:p>
    <w:p w:rsidR="00047F82" w:rsidRDefault="00047F82" w:rsidP="00047F82">
      <w:pPr>
        <w:widowControl w:val="0"/>
        <w:jc w:val="left"/>
      </w:pPr>
      <w:r>
        <w:t xml:space="preserve">Summary: </w:t>
      </w:r>
      <w:r w:rsidR="006E70B5">
        <w:t>Public school drills</w:t>
      </w:r>
    </w:p>
    <w:p w:rsidR="00047F82" w:rsidRDefault="00047F82" w:rsidP="00047F82">
      <w:pPr>
        <w:widowControl w:val="0"/>
        <w:jc w:val="left"/>
      </w:pPr>
    </w:p>
    <w:p w:rsidR="00047F82" w:rsidRDefault="00047F82" w:rsidP="00047F82">
      <w:pPr>
        <w:widowControl w:val="0"/>
        <w:jc w:val="left"/>
      </w:pPr>
    </w:p>
    <w:p w:rsidR="00047F82" w:rsidRDefault="00047F82" w:rsidP="00047F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7F82">
        <w:rPr>
          <w:b/>
        </w:rPr>
        <w:t>HISTORY OF LEGISLATIVE ACTIONS</w:t>
      </w:r>
    </w:p>
    <w:p w:rsidR="00047F82" w:rsidRDefault="00047F82" w:rsidP="00047F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7F82" w:rsidRPr="00047F82" w:rsidRDefault="00047F82" w:rsidP="00047F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7F82">
        <w:rPr>
          <w:u w:val="single"/>
        </w:rPr>
        <w:tab/>
        <w:t>Date</w:t>
      </w:r>
      <w:r w:rsidRPr="00047F82">
        <w:rPr>
          <w:u w:val="single"/>
        </w:rPr>
        <w:tab/>
        <w:t>Body</w:t>
      </w:r>
      <w:r w:rsidRPr="00047F82">
        <w:rPr>
          <w:u w:val="single"/>
        </w:rPr>
        <w:tab/>
        <w:t>Action Description with journal page number</w:t>
      </w:r>
      <w:r w:rsidRPr="00047F82">
        <w:rPr>
          <w:u w:val="single"/>
        </w:rPr>
        <w:tab/>
      </w:r>
    </w:p>
    <w:p w:rsidR="00534D34" w:rsidRDefault="00534D34" w:rsidP="00534D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12/12/2018</w:t>
      </w:r>
      <w:r>
        <w:tab/>
        <w:t>Senate</w:t>
      </w:r>
      <w:r>
        <w:tab/>
      </w:r>
      <w:r w:rsidRPr="00F118FD">
        <w:t>Prefiled</w:t>
      </w:r>
    </w:p>
    <w:p w:rsidR="00534D34" w:rsidRDefault="00534D34" w:rsidP="00534D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12/12/2018</w:t>
      </w:r>
      <w:r>
        <w:tab/>
        <w:t>Senate</w:t>
      </w:r>
      <w:r>
        <w:tab/>
      </w:r>
      <w:r w:rsidRPr="00F118FD">
        <w:t xml:space="preserve">Referred to Committee on </w:t>
      </w:r>
      <w:r w:rsidRPr="00F118FD">
        <w:rPr>
          <w:b/>
        </w:rPr>
        <w:t>Education</w:t>
      </w:r>
    </w:p>
    <w:p w:rsidR="00534D34" w:rsidRDefault="00534D34" w:rsidP="00534D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F118FD">
        <w:t>(</w:t>
      </w:r>
      <w:hyperlink r:id="rId7" w:history="1">
        <w:r w:rsidRPr="00F118FD">
          <w:rPr>
            <w:rStyle w:val="Hyperlink"/>
          </w:rPr>
          <w:t>Senate Journal</w:t>
        </w:r>
        <w:r w:rsidRPr="00F118FD">
          <w:rPr>
            <w:rStyle w:val="Hyperlink"/>
          </w:rPr>
          <w:noBreakHyphen/>
          <w:t>page 146</w:t>
        </w:r>
      </w:hyperlink>
      <w:r w:rsidRPr="00F118FD">
        <w:t>)</w:t>
      </w:r>
    </w:p>
    <w:p w:rsidR="00534D34" w:rsidRDefault="00534D34" w:rsidP="00534D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Senate</w:t>
      </w:r>
      <w:r>
        <w:tab/>
      </w:r>
      <w:r w:rsidRPr="00F118FD">
        <w:t>Ref</w:t>
      </w:r>
      <w:r>
        <w:t xml:space="preserve">erred to Committee on </w:t>
      </w:r>
      <w:r w:rsidRPr="00F118FD">
        <w:rPr>
          <w:b/>
        </w:rPr>
        <w:t>Education</w:t>
      </w:r>
      <w:r>
        <w:t xml:space="preserve"> </w:t>
      </w:r>
      <w:r w:rsidRPr="00F118FD">
        <w:t>(</w:t>
      </w:r>
      <w:hyperlink r:id="rId8" w:history="1">
        <w:r w:rsidRPr="00F118FD">
          <w:rPr>
            <w:rStyle w:val="Hyperlink"/>
          </w:rPr>
          <w:t>Senate Journal</w:t>
        </w:r>
        <w:r w:rsidRPr="00F118FD">
          <w:rPr>
            <w:rStyle w:val="Hyperlink"/>
          </w:rPr>
          <w:noBreakHyphen/>
          <w:t>page 146</w:t>
        </w:r>
      </w:hyperlink>
      <w:r w:rsidRPr="00F118FD">
        <w:t>)</w:t>
      </w:r>
    </w:p>
    <w:p w:rsidR="00534D34" w:rsidRDefault="00534D34" w:rsidP="00534D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7F82" w:rsidRDefault="00047F82" w:rsidP="00047F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47F82">
          <w:rPr>
            <w:rStyle w:val="Hyperlink"/>
          </w:rPr>
          <w:t>legislative information</w:t>
        </w:r>
      </w:hyperlink>
      <w:r>
        <w:t xml:space="preserve"> at the website</w:t>
      </w:r>
    </w:p>
    <w:p w:rsidR="00047F82" w:rsidRDefault="00047F82" w:rsidP="00047F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7F82" w:rsidRPr="00047F82" w:rsidRDefault="00047F82" w:rsidP="00047F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7F82" w:rsidRDefault="00047F82" w:rsidP="00047F82">
      <w:pPr>
        <w:widowControl w:val="0"/>
        <w:jc w:val="left"/>
      </w:pPr>
      <w:r w:rsidRPr="00047F82">
        <w:rPr>
          <w:b/>
        </w:rPr>
        <w:t>VERSIONS OF THIS BILL</w:t>
      </w:r>
    </w:p>
    <w:p w:rsidR="00047F82" w:rsidRDefault="00047F82" w:rsidP="00047F82">
      <w:pPr>
        <w:widowControl w:val="0"/>
        <w:jc w:val="left"/>
      </w:pPr>
    </w:p>
    <w:p w:rsidR="00047F82" w:rsidRDefault="00817039" w:rsidP="00047F82">
      <w:pPr>
        <w:widowControl w:val="0"/>
        <w:jc w:val="left"/>
      </w:pPr>
      <w:hyperlink r:id="rId10" w:history="1">
        <w:r w:rsidR="00047F82">
          <w:rPr>
            <w:rStyle w:val="Hyperlink"/>
          </w:rPr>
          <w:t>12/12/2018</w:t>
        </w:r>
      </w:hyperlink>
    </w:p>
    <w:p w:rsidR="00047F82" w:rsidRDefault="00047F82" w:rsidP="00047F82"/>
    <w:p w:rsidR="00047F82" w:rsidRDefault="00047F82" w:rsidP="00047F82">
      <w:pPr>
        <w:sectPr w:rsidR="00047F82" w:rsidSect="00047F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4D01" w:rsidRDefault="00474D01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AA0" w:rsidRDefault="00DA4AA0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AA0" w:rsidRDefault="00DA4AA0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AA0" w:rsidRDefault="00DA4AA0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AA0" w:rsidRDefault="00DA4AA0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AA0" w:rsidRDefault="00DA4AA0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AA0" w:rsidRDefault="00DA4AA0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72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512" w:rsidRPr="000121E8" w:rsidRDefault="003A1512" w:rsidP="003A1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0121E8">
        <w:t>TO AMEND SECTION 59</w:t>
      </w:r>
      <w:r w:rsidR="004E494A">
        <w:noBreakHyphen/>
      </w:r>
      <w:r w:rsidRPr="000121E8">
        <w:t>63</w:t>
      </w:r>
      <w:r w:rsidR="004E494A">
        <w:noBreakHyphen/>
      </w:r>
      <w:r w:rsidRPr="000121E8">
        <w:t xml:space="preserve">910, AS AMENDED, CODE OF LAWS OF SOUTH CAROLINA, 1976, RELATING TO REQUIRED PUBLIC SCHOOL DRILLS, SO AS TO PROVIDE </w:t>
      </w:r>
      <w:r w:rsidRPr="000121E8">
        <w:rPr>
          <w:shd w:val="clear" w:color="auto" w:fill="FFFFFF"/>
        </w:rPr>
        <w:t>EACH SEMESTER ALL PUBLIC SCHOOLS, INCLUDING CHARTER SCHOOLS WHOSE INSTRUCTION IS NOT PRIMARILY DELIVERED ONLINE, SHALL CONDUCT ONE FIRE DRILL, ONE ACTIVE SHOOTER/INTRUDER DRILL, AND ONE SEVERE WEATHER/EARTHQUAKE DRILL.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72CB" w:rsidRDefault="00807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072CB" w:rsidRDefault="00807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2CB" w:rsidRDefault="00807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A1512">
        <w:t xml:space="preserve"> Section 59</w:t>
      </w:r>
      <w:r w:rsidR="004E494A">
        <w:noBreakHyphen/>
      </w:r>
      <w:r w:rsidR="003A1512">
        <w:t>63</w:t>
      </w:r>
      <w:r w:rsidR="004E494A">
        <w:noBreakHyphen/>
      </w:r>
      <w:r w:rsidR="003A1512">
        <w:t>910(A) of the 1976 Code, as last amended by Act 256 of 2018, is further amended to read:</w:t>
      </w:r>
    </w:p>
    <w:p w:rsidR="003A1512" w:rsidRDefault="003A1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512" w:rsidRDefault="003A1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3A1512">
        <w:rPr>
          <w:strike/>
        </w:rPr>
        <w:t>All public schools, including charter schools whose instruction is not primarily delivered online, shall conduct fire, active shooter/intruder, and severe weather/earthquake drills. Within each school year, schools must conduct at least two fire drills, two active shooter/intruder drills, and two severe weather/earthquake drills, with at least one of each drill conducted each semester</w:t>
      </w:r>
      <w:r>
        <w:t xml:space="preserve"> </w:t>
      </w:r>
      <w:r w:rsidRPr="003A1512">
        <w:rPr>
          <w:u w:val="single"/>
        </w:rPr>
        <w:t>Each semester all public schools, including charter schools whose instruction is not primarily delivered online, shall conduct one fire drill, one active shooter/intruder drill, and one severe weather/earthquake drill</w:t>
      </w:r>
      <w:r w:rsidRPr="00F82ACF">
        <w:t>.</w:t>
      </w:r>
      <w:r>
        <w:t>”</w:t>
      </w:r>
    </w:p>
    <w:p w:rsidR="008072CB" w:rsidRDefault="00807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2CB" w:rsidRDefault="00807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A1512">
        <w:t>2</w:t>
      </w:r>
      <w:r>
        <w:t>.</w:t>
      </w:r>
      <w:r>
        <w:tab/>
        <w:t xml:space="preserve">This act takes effect </w:t>
      </w:r>
      <w:r w:rsidR="003A1512">
        <w:t>July 1, 2019</w:t>
      </w:r>
      <w:r>
        <w:t>.</w:t>
      </w:r>
    </w:p>
    <w:p w:rsidR="00642F8D" w:rsidRDefault="004E494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7F82" w:rsidRDefault="00047F82" w:rsidP="00047F82">
      <w:pPr>
        <w:suppressAutoHyphens/>
      </w:pPr>
    </w:p>
    <w:sectPr w:rsidR="00047F82" w:rsidSect="00047F8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2CB" w:rsidRDefault="008072CB" w:rsidP="009F0C77">
      <w:r>
        <w:separator/>
      </w:r>
    </w:p>
  </w:endnote>
  <w:endnote w:type="continuationSeparator" w:id="0">
    <w:p w:rsidR="008072CB" w:rsidRDefault="008072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8E262B-E06C-4E10-9AFC-27F5D6543491}"/>
    <w:embedBold r:id="rId2" w:fontKey="{B3917391-45DC-4BB3-8D6F-EB73E85BF7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05029C-1B79-4169-BA3B-2703008FB7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F58B79-75AF-499E-A848-6FD31AA93A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F82" w:rsidRPr="00474D01" w:rsidRDefault="00047F82" w:rsidP="00474D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70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2CB" w:rsidRDefault="008072CB" w:rsidP="009F0C77">
      <w:r>
        <w:separator/>
      </w:r>
    </w:p>
  </w:footnote>
  <w:footnote w:type="continuationSeparator" w:id="0">
    <w:p w:rsidR="008072CB" w:rsidRDefault="008072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420WAB19"/>
    <w:docVar w:name="CoverBillType" w:val="b"/>
    <w:docVar w:name="DocPath" w:val="L:\Council\bills\AGM\19420WAB19.DOCX"/>
    <w:docVar w:name="dvBillNumber" w:val="23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072CB"/>
    <w:rsid w:val="000263D9"/>
    <w:rsid w:val="00026C9A"/>
    <w:rsid w:val="00047F82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5819"/>
    <w:rsid w:val="002759C5"/>
    <w:rsid w:val="00277DEE"/>
    <w:rsid w:val="00280D88"/>
    <w:rsid w:val="00294ABE"/>
    <w:rsid w:val="002A3EB4"/>
    <w:rsid w:val="00325348"/>
    <w:rsid w:val="00393688"/>
    <w:rsid w:val="003A1512"/>
    <w:rsid w:val="003B1758"/>
    <w:rsid w:val="003D411E"/>
    <w:rsid w:val="003E3C1E"/>
    <w:rsid w:val="003E6148"/>
    <w:rsid w:val="003E7D04"/>
    <w:rsid w:val="00400EAA"/>
    <w:rsid w:val="0041760A"/>
    <w:rsid w:val="004203D7"/>
    <w:rsid w:val="00474D01"/>
    <w:rsid w:val="004809EE"/>
    <w:rsid w:val="004B2A8B"/>
    <w:rsid w:val="004E494A"/>
    <w:rsid w:val="00511EE9"/>
    <w:rsid w:val="00521E00"/>
    <w:rsid w:val="00534D34"/>
    <w:rsid w:val="0055183B"/>
    <w:rsid w:val="00577C6C"/>
    <w:rsid w:val="0058501B"/>
    <w:rsid w:val="005C5AC4"/>
    <w:rsid w:val="0061228A"/>
    <w:rsid w:val="006215AA"/>
    <w:rsid w:val="006340D9"/>
    <w:rsid w:val="00642F8D"/>
    <w:rsid w:val="00643B8E"/>
    <w:rsid w:val="00653ECC"/>
    <w:rsid w:val="00665EBC"/>
    <w:rsid w:val="00680479"/>
    <w:rsid w:val="0069470D"/>
    <w:rsid w:val="006A476C"/>
    <w:rsid w:val="006C6A93"/>
    <w:rsid w:val="006E02F9"/>
    <w:rsid w:val="006E70B5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72CB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55C4"/>
    <w:rsid w:val="00C3136F"/>
    <w:rsid w:val="00C3483A"/>
    <w:rsid w:val="00C63FD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4AA0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C269BF-34C3-4F7E-8B76-72F3ADC0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47F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239_20181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3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62534-576E-420F-967E-D4019CE25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276</Words>
  <Characters>1651</Characters>
  <Application>Microsoft Office Word</Application>
  <DocSecurity>0</DocSecurity>
  <Lines>71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239: Public school drills - South Carolina Legislature Online</dc:title>
  <dc:subject/>
  <dc:creator>Angie Morgan</dc:creator>
  <cp:keywords/>
  <dc:description/>
  <cp:lastModifiedBy>S Volk</cp:lastModifiedBy>
  <cp:revision>2</cp:revision>
  <cp:lastPrinted>2018-11-26T14:57:00Z</cp:lastPrinted>
  <dcterms:created xsi:type="dcterms:W3CDTF">2019-01-16T18:30:00Z</dcterms:created>
  <dcterms:modified xsi:type="dcterms:W3CDTF">2019-01-16T18:30:00Z</dcterms:modified>
</cp:coreProperties>
</file>