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FA9" w:rsidRDefault="002B6FA9" w:rsidP="002B6FA9">
      <w:pPr>
        <w:widowControl w:val="0"/>
        <w:jc w:val="center"/>
      </w:pPr>
      <w:r w:rsidRPr="002B6FA9">
        <w:rPr>
          <w:b/>
        </w:rPr>
        <w:t>South Carolina General Assembly</w:t>
      </w:r>
    </w:p>
    <w:p w:rsidR="002B6FA9" w:rsidRDefault="002B6FA9" w:rsidP="002B6FA9">
      <w:pPr>
        <w:widowControl w:val="0"/>
        <w:jc w:val="center"/>
      </w:pPr>
      <w:r>
        <w:t>123rd Session, 2019-2020</w:t>
      </w:r>
    </w:p>
    <w:p w:rsidR="002B6FA9" w:rsidRDefault="002B6FA9" w:rsidP="002B6FA9">
      <w:pPr>
        <w:widowControl w:val="0"/>
        <w:jc w:val="left"/>
      </w:pPr>
    </w:p>
    <w:p w:rsidR="002B6FA9" w:rsidRDefault="002B6FA9" w:rsidP="002B6FA9">
      <w:pPr>
        <w:widowControl w:val="0"/>
        <w:jc w:val="left"/>
        <w:rPr>
          <w:b/>
        </w:rPr>
      </w:pPr>
      <w:r w:rsidRPr="002B6FA9">
        <w:rPr>
          <w:b/>
        </w:rPr>
        <w:t>H. 3215</w:t>
      </w:r>
    </w:p>
    <w:p w:rsidR="002B6FA9" w:rsidRDefault="002B6FA9" w:rsidP="002B6FA9">
      <w:pPr>
        <w:widowControl w:val="0"/>
        <w:jc w:val="left"/>
        <w:rPr>
          <w:b/>
        </w:rPr>
      </w:pPr>
    </w:p>
    <w:p w:rsidR="002B6FA9" w:rsidRDefault="002B6FA9" w:rsidP="002B6FA9">
      <w:pPr>
        <w:widowControl w:val="0"/>
        <w:jc w:val="left"/>
      </w:pPr>
      <w:r w:rsidRPr="002B6FA9">
        <w:rPr>
          <w:b/>
        </w:rPr>
        <w:t>STATUS INFORMATION</w:t>
      </w:r>
    </w:p>
    <w:p w:rsidR="002B6FA9" w:rsidRDefault="002B6FA9" w:rsidP="002B6FA9">
      <w:pPr>
        <w:widowControl w:val="0"/>
        <w:jc w:val="left"/>
      </w:pPr>
    </w:p>
    <w:p w:rsidR="002B6FA9" w:rsidRDefault="002B6FA9" w:rsidP="002B6FA9">
      <w:pPr>
        <w:widowControl w:val="0"/>
        <w:jc w:val="left"/>
      </w:pPr>
      <w:r>
        <w:t>General Bill</w:t>
      </w:r>
    </w:p>
    <w:p w:rsidR="002B6FA9" w:rsidRDefault="002B6FA9" w:rsidP="002B6FA9">
      <w:pPr>
        <w:widowControl w:val="0"/>
        <w:jc w:val="left"/>
      </w:pPr>
      <w:r>
        <w:t>Sponsors: Rep. Collins</w:t>
      </w:r>
    </w:p>
    <w:p w:rsidR="002B6FA9" w:rsidRDefault="002B6FA9" w:rsidP="002B6FA9">
      <w:pPr>
        <w:widowControl w:val="0"/>
        <w:jc w:val="left"/>
      </w:pPr>
      <w:r>
        <w:t>Document Path: l:\council\bills\rt\17489wab19.docx</w:t>
      </w:r>
    </w:p>
    <w:p w:rsidR="002B6FA9" w:rsidRDefault="002B6FA9" w:rsidP="002B6FA9">
      <w:pPr>
        <w:widowControl w:val="0"/>
        <w:jc w:val="left"/>
      </w:pPr>
    </w:p>
    <w:p w:rsidR="00753F2C" w:rsidRDefault="00753F2C" w:rsidP="002B6FA9">
      <w:pPr>
        <w:widowControl w:val="0"/>
        <w:jc w:val="left"/>
      </w:pPr>
      <w:r>
        <w:t>Introduced in the House on January 8, 2019</w:t>
      </w:r>
    </w:p>
    <w:p w:rsidR="00753F2C" w:rsidRPr="00753F2C" w:rsidRDefault="00753F2C" w:rsidP="002B6FA9">
      <w:pPr>
        <w:widowControl w:val="0"/>
        <w:jc w:val="left"/>
      </w:pPr>
      <w:r>
        <w:t xml:space="preserve">Currently residing in the House Committee on </w:t>
      </w:r>
      <w:r w:rsidRPr="00753F2C">
        <w:rPr>
          <w:b/>
        </w:rPr>
        <w:t>Judiciary</w:t>
      </w:r>
    </w:p>
    <w:p w:rsidR="00753F2C" w:rsidRDefault="00753F2C" w:rsidP="002B6FA9">
      <w:pPr>
        <w:widowControl w:val="0"/>
        <w:jc w:val="left"/>
      </w:pPr>
    </w:p>
    <w:p w:rsidR="002B6FA9" w:rsidRDefault="002B6FA9" w:rsidP="002B6FA9">
      <w:pPr>
        <w:widowControl w:val="0"/>
        <w:jc w:val="left"/>
      </w:pPr>
      <w:r>
        <w:t xml:space="preserve">Summary: </w:t>
      </w:r>
      <w:r w:rsidR="00AD3CDA">
        <w:t>Teachers' Freedom of Speech</w:t>
      </w:r>
    </w:p>
    <w:p w:rsidR="002B6FA9" w:rsidRDefault="002B6FA9" w:rsidP="002B6FA9">
      <w:pPr>
        <w:widowControl w:val="0"/>
        <w:jc w:val="left"/>
      </w:pPr>
    </w:p>
    <w:p w:rsidR="002B6FA9" w:rsidRDefault="002B6FA9" w:rsidP="002B6FA9">
      <w:pPr>
        <w:widowControl w:val="0"/>
        <w:jc w:val="left"/>
      </w:pPr>
    </w:p>
    <w:p w:rsidR="002B6FA9" w:rsidRDefault="002B6FA9" w:rsidP="002B6F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6FA9">
        <w:rPr>
          <w:b/>
        </w:rPr>
        <w:t>HISTORY OF LEGISLATIVE ACTIONS</w:t>
      </w:r>
    </w:p>
    <w:p w:rsidR="002B6FA9" w:rsidRDefault="002B6FA9" w:rsidP="002B6F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6FA9" w:rsidRPr="002B6FA9" w:rsidRDefault="002B6FA9" w:rsidP="002B6F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6FA9">
        <w:rPr>
          <w:u w:val="single"/>
        </w:rPr>
        <w:tab/>
        <w:t>Date</w:t>
      </w:r>
      <w:r w:rsidRPr="002B6FA9">
        <w:rPr>
          <w:u w:val="single"/>
        </w:rPr>
        <w:tab/>
        <w:t>Body</w:t>
      </w:r>
      <w:r w:rsidRPr="002B6FA9">
        <w:rPr>
          <w:u w:val="single"/>
        </w:rPr>
        <w:tab/>
        <w:t>Action Description with journal page number</w:t>
      </w:r>
      <w:r w:rsidRPr="002B6FA9">
        <w:rPr>
          <w:u w:val="single"/>
        </w:rPr>
        <w:tab/>
      </w:r>
    </w:p>
    <w:p w:rsidR="0027185A" w:rsidRDefault="0027185A" w:rsidP="00271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B7C7C">
        <w:t>Prefiled</w:t>
      </w:r>
    </w:p>
    <w:p w:rsidR="0027185A" w:rsidRDefault="0027185A" w:rsidP="00271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B7C7C">
        <w:t xml:space="preserve">Referred to Committee on </w:t>
      </w:r>
      <w:r w:rsidRPr="00EB7C7C">
        <w:rPr>
          <w:b/>
        </w:rPr>
        <w:t>Education and Public Works</w:t>
      </w:r>
    </w:p>
    <w:p w:rsidR="0027185A" w:rsidRDefault="0027185A" w:rsidP="00271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B7C7C">
        <w:t>Introduced and read first time (</w:t>
      </w:r>
      <w:hyperlink r:id="rId7" w:history="1">
        <w:r w:rsidRPr="00EB7C7C">
          <w:rPr>
            <w:rStyle w:val="Hyperlink"/>
          </w:rPr>
          <w:t>House Journal</w:t>
        </w:r>
        <w:r w:rsidRPr="00EB7C7C">
          <w:rPr>
            <w:rStyle w:val="Hyperlink"/>
          </w:rPr>
          <w:noBreakHyphen/>
          <w:t>page 129</w:t>
        </w:r>
      </w:hyperlink>
      <w:r w:rsidRPr="00EB7C7C">
        <w:t>)</w:t>
      </w:r>
    </w:p>
    <w:p w:rsidR="0027185A" w:rsidRDefault="0027185A" w:rsidP="00271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B7C7C">
        <w:t>Referred to Co</w:t>
      </w:r>
      <w:r>
        <w:t xml:space="preserve">mmittee on </w:t>
      </w:r>
      <w:r w:rsidRPr="00EB7C7C">
        <w:rPr>
          <w:b/>
        </w:rPr>
        <w:t>Education and Public Works</w:t>
      </w:r>
      <w:r w:rsidRPr="00EB7C7C">
        <w:t xml:space="preserve"> (</w:t>
      </w:r>
      <w:hyperlink r:id="rId8" w:history="1">
        <w:r w:rsidRPr="00EB7C7C">
          <w:rPr>
            <w:rStyle w:val="Hyperlink"/>
          </w:rPr>
          <w:t>House Journal</w:t>
        </w:r>
        <w:r w:rsidRPr="00EB7C7C">
          <w:rPr>
            <w:rStyle w:val="Hyperlink"/>
          </w:rPr>
          <w:noBreakHyphen/>
          <w:t>page 129</w:t>
        </w:r>
      </w:hyperlink>
      <w:r w:rsidRPr="00EB7C7C">
        <w:t>)</w:t>
      </w:r>
    </w:p>
    <w:p w:rsidR="0027185A" w:rsidRDefault="0027185A" w:rsidP="00271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EB7C7C">
        <w:t>Recalled from Co</w:t>
      </w:r>
      <w:r>
        <w:t xml:space="preserve">mmittee on </w:t>
      </w:r>
      <w:r w:rsidRPr="00EB7C7C">
        <w:rPr>
          <w:b/>
        </w:rPr>
        <w:t>Education and Public Works</w:t>
      </w:r>
      <w:r w:rsidRPr="00EB7C7C">
        <w:t xml:space="preserve"> (</w:t>
      </w:r>
      <w:hyperlink r:id="rId9" w:history="1">
        <w:r w:rsidRPr="00EB7C7C">
          <w:rPr>
            <w:rStyle w:val="Hyperlink"/>
          </w:rPr>
          <w:t>House Journal</w:t>
        </w:r>
        <w:r w:rsidRPr="00EB7C7C">
          <w:rPr>
            <w:rStyle w:val="Hyperlink"/>
          </w:rPr>
          <w:noBreakHyphen/>
          <w:t>page 55</w:t>
        </w:r>
      </w:hyperlink>
      <w:r w:rsidRPr="00EB7C7C">
        <w:t>)</w:t>
      </w:r>
    </w:p>
    <w:p w:rsidR="0027185A" w:rsidRDefault="0027185A" w:rsidP="00271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EB7C7C">
        <w:t>Comm</w:t>
      </w:r>
      <w:r>
        <w:t xml:space="preserve">itted to Committee on </w:t>
      </w:r>
      <w:r w:rsidRPr="00EB7C7C">
        <w:rPr>
          <w:b/>
        </w:rPr>
        <w:t>Judiciary</w:t>
      </w:r>
      <w:r>
        <w:t xml:space="preserve"> </w:t>
      </w:r>
      <w:r w:rsidRPr="00EB7C7C">
        <w:t>(</w:t>
      </w:r>
      <w:hyperlink r:id="rId10" w:history="1">
        <w:r w:rsidRPr="00EB7C7C">
          <w:rPr>
            <w:rStyle w:val="Hyperlink"/>
          </w:rPr>
          <w:t>House Journal</w:t>
        </w:r>
        <w:r w:rsidRPr="00EB7C7C">
          <w:rPr>
            <w:rStyle w:val="Hyperlink"/>
          </w:rPr>
          <w:noBreakHyphen/>
          <w:t>page 55</w:t>
        </w:r>
      </w:hyperlink>
      <w:r w:rsidRPr="00EB7C7C">
        <w:t>)</w:t>
      </w:r>
    </w:p>
    <w:p w:rsidR="0027185A" w:rsidRDefault="0027185A" w:rsidP="00271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6FA9" w:rsidRDefault="002B6FA9" w:rsidP="002B6F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2B6FA9">
          <w:rPr>
            <w:rStyle w:val="Hyperlink"/>
          </w:rPr>
          <w:t>legislative information</w:t>
        </w:r>
      </w:hyperlink>
      <w:r>
        <w:t xml:space="preserve"> at the website</w:t>
      </w:r>
    </w:p>
    <w:p w:rsidR="002B6FA9" w:rsidRDefault="002B6FA9" w:rsidP="002B6F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6FA9" w:rsidRPr="002B6FA9" w:rsidRDefault="002B6FA9" w:rsidP="002B6F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6FA9" w:rsidRDefault="002B6FA9" w:rsidP="002B6FA9">
      <w:pPr>
        <w:widowControl w:val="0"/>
        <w:jc w:val="left"/>
      </w:pPr>
      <w:r w:rsidRPr="002B6FA9">
        <w:rPr>
          <w:b/>
        </w:rPr>
        <w:t>VERSIONS OF THIS BILL</w:t>
      </w:r>
    </w:p>
    <w:p w:rsidR="002B6FA9" w:rsidRDefault="002B6FA9" w:rsidP="002B6FA9">
      <w:pPr>
        <w:widowControl w:val="0"/>
        <w:jc w:val="left"/>
      </w:pPr>
    </w:p>
    <w:p w:rsidR="002B6FA9" w:rsidRDefault="002D60C6" w:rsidP="002B6FA9">
      <w:pPr>
        <w:widowControl w:val="0"/>
        <w:jc w:val="left"/>
      </w:pPr>
      <w:hyperlink r:id="rId12" w:history="1">
        <w:r w:rsidR="002B6FA9">
          <w:rPr>
            <w:rStyle w:val="Hyperlink"/>
          </w:rPr>
          <w:t>12/18/2018</w:t>
        </w:r>
      </w:hyperlink>
    </w:p>
    <w:p w:rsidR="002B6FA9" w:rsidRDefault="002B6FA9" w:rsidP="002B6FA9"/>
    <w:p w:rsidR="002B6FA9" w:rsidRDefault="002B6FA9" w:rsidP="002B6FA9">
      <w:pPr>
        <w:sectPr w:rsidR="002B6FA9" w:rsidSect="002B6F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37CC" w:rsidRDefault="00D237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7C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B400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042E3">
        <w:rPr>
          <w:color w:val="000000" w:themeColor="text1"/>
          <w:u w:color="000000" w:themeColor="text1"/>
        </w:rPr>
        <w:t>TO AMEND THE CODE OF LAWS OF SOUTH CAROLINA, 1976, SO AS TO ENACT THE “TEACHER</w:t>
      </w:r>
      <w:r w:rsidR="0019302A">
        <w:rPr>
          <w:color w:val="000000" w:themeColor="text1"/>
          <w:u w:color="000000" w:themeColor="text1"/>
        </w:rPr>
        <w:t>S’ FREEDOM OF SPEECH ACT</w:t>
      </w:r>
      <w:r w:rsidRPr="00E042E3">
        <w:rPr>
          <w:color w:val="000000" w:themeColor="text1"/>
          <w:u w:color="000000" w:themeColor="text1"/>
        </w:rPr>
        <w:t>” SO AS TO PROVIDE PUBLIC SCHOOL DISTRICTS MAY</w:t>
      </w:r>
      <w:r>
        <w:rPr>
          <w:color w:val="000000" w:themeColor="text1"/>
          <w:u w:color="000000" w:themeColor="text1"/>
        </w:rPr>
        <w:t xml:space="preserve"> NOT</w:t>
      </w:r>
      <w:r w:rsidRPr="00E042E3">
        <w:rPr>
          <w:color w:val="000000" w:themeColor="text1"/>
          <w:u w:color="000000" w:themeColor="text1"/>
        </w:rPr>
        <w:t xml:space="preserve"> RETALIATE AGAINST TEACHERS FOR MAKING PUBLIC POLICY EXPRESSIONS, TO PROVIDE A RELATED CAUSE OF ACTION AND REMEDIES, AND TO CLARIFY THE APPLICABILITY OF THIS ACT TO TEACHERS UNDER NONRENEWABLE INDUCTION CONTRACTS AND TEACHERS UNDER CONTINUING CONTRACTS.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77C4" w:rsidRDefault="00AA7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77C4" w:rsidRDefault="00AA7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003" w:rsidRPr="00E042E3" w:rsidRDefault="00AA77C4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B4003" w:rsidRPr="00E042E3">
        <w:rPr>
          <w:color w:val="000000" w:themeColor="text1"/>
          <w:u w:color="000000" w:themeColor="text1"/>
        </w:rPr>
        <w:t>This act must be known and may be cited as the “Teacher</w:t>
      </w:r>
      <w:r w:rsidR="0019302A">
        <w:rPr>
          <w:color w:val="000000" w:themeColor="text1"/>
          <w:u w:color="000000" w:themeColor="text1"/>
        </w:rPr>
        <w:t xml:space="preserve">s’ Freedom of Speech </w:t>
      </w:r>
      <w:r w:rsidR="006B4003" w:rsidRPr="00E042E3">
        <w:rPr>
          <w:color w:val="000000" w:themeColor="text1"/>
          <w:u w:color="000000" w:themeColor="text1"/>
        </w:rPr>
        <w:t>Act”.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>SECTION 2. Article 5, Chapter 25, Title 59 of the 1976 Code is amended by adding: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“Section 59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435.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The public or private support of a public policy decision of any kind by a teacher does not constitute: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evident unfitness for teaching pursuant to Section 59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430;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unprofessional conduct or a breach of contract pursuant to Section 59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530; or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any other basis for the transfer or termination of a teacher by a school district or the failure of a school district to renew the contract of a teacher.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 xml:space="preserve">A public school district may not wilfully transfer, terminate, or fail to renew the contract of a teacher because the teacher has publicly or privately supported a public policy decision of any kind. 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A teacher who is injured by reason of a violation of subsection (B) may bring a cause of action in circuit court for three times the teacher</w:t>
      </w:r>
      <w:r w:rsidR="00C66AB2" w:rsidRPr="00C66AB2">
        <w:rPr>
          <w:color w:val="000000" w:themeColor="text1"/>
          <w:u w:color="000000" w:themeColor="text1"/>
        </w:rPr>
        <w:t>’</w:t>
      </w:r>
      <w:r w:rsidRPr="00E042E3">
        <w:rPr>
          <w:color w:val="000000" w:themeColor="text1"/>
          <w:u w:color="000000" w:themeColor="text1"/>
        </w:rPr>
        <w:t xml:space="preserve">s salary at the time of the violation, provided he bears the burden of </w:t>
      </w:r>
      <w:r w:rsidR="00C66AB2">
        <w:rPr>
          <w:color w:val="000000" w:themeColor="text1"/>
          <w:u w:color="000000" w:themeColor="text1"/>
        </w:rPr>
        <w:t>proving the school district wil</w:t>
      </w:r>
      <w:r w:rsidRPr="00E042E3">
        <w:rPr>
          <w:color w:val="000000" w:themeColor="text1"/>
          <w:u w:color="000000" w:themeColor="text1"/>
        </w:rPr>
        <w:t xml:space="preserve">fully intended to violate the provisions of subsection (B). 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The provisions of this section apply to a teacher employed under: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E042E3">
        <w:rPr>
          <w:color w:val="000000" w:themeColor="text1"/>
          <w:u w:color="000000" w:themeColor="text1"/>
        </w:rPr>
        <w:t>) nonrenewable induction contracts, notwithstanding the provisions of Section 59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26</w:t>
      </w:r>
      <w:r w:rsidR="00C66AB2"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40; and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E042E3">
        <w:rPr>
          <w:color w:val="000000" w:themeColor="text1"/>
          <w:u w:color="000000" w:themeColor="text1"/>
        </w:rPr>
        <w:t>) continuing contracts, who also may avail himself of other remedies available under the provisions of this chapter.”</w:t>
      </w:r>
    </w:p>
    <w:p w:rsidR="006B4003" w:rsidRPr="00E042E3" w:rsidRDefault="006B4003" w:rsidP="006B4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77C4" w:rsidRDefault="006B40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 3.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This act takes effect upon approval of the Governor.</w:t>
      </w:r>
    </w:p>
    <w:p w:rsidR="00195517" w:rsidRDefault="00C66A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6FA9" w:rsidRDefault="002B6FA9" w:rsidP="002B6FA9">
      <w:pPr>
        <w:suppressAutoHyphens/>
      </w:pPr>
    </w:p>
    <w:sectPr w:rsidR="002B6FA9" w:rsidSect="002B6FA9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7C4" w:rsidRDefault="00AA77C4" w:rsidP="009F0C77">
      <w:r>
        <w:separator/>
      </w:r>
    </w:p>
  </w:endnote>
  <w:endnote w:type="continuationSeparator" w:id="0">
    <w:p w:rsidR="00AA77C4" w:rsidRDefault="00AA7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B813D4-A271-450E-AD2D-6DDC39C76252}"/>
    <w:embedBold r:id="rId2" w:fontKey="{49027331-FCAF-42B1-A560-9B01B03D5F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FEC42F-F316-4B66-8395-6AE18948DD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C30C32-9359-43D5-8E22-12F97545EA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7C0AB1-37BA-43DE-99B2-DC5645FB2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FA9" w:rsidRPr="00D237CC" w:rsidRDefault="002B6FA9" w:rsidP="00D237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18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7C4" w:rsidRDefault="00AA77C4" w:rsidP="009F0C77">
      <w:r>
        <w:separator/>
      </w:r>
    </w:p>
  </w:footnote>
  <w:footnote w:type="continuationSeparator" w:id="0">
    <w:p w:rsidR="00AA77C4" w:rsidRDefault="00AA7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89WAB19"/>
    <w:docVar w:name="CoverBillType" w:val="b"/>
    <w:docVar w:name="DocPath" w:val="L:\Council\bills\RT\17489WAB19.DOCX"/>
    <w:docVar w:name="dvBillNumber" w:val="321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A77C4"/>
    <w:rsid w:val="00011869"/>
    <w:rsid w:val="00015CD6"/>
    <w:rsid w:val="000871A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02A"/>
    <w:rsid w:val="0019551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185A"/>
    <w:rsid w:val="00284AAE"/>
    <w:rsid w:val="002B6FA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003"/>
    <w:rsid w:val="006D52DD"/>
    <w:rsid w:val="006D58AA"/>
    <w:rsid w:val="00734F00"/>
    <w:rsid w:val="00753F2C"/>
    <w:rsid w:val="007A70AE"/>
    <w:rsid w:val="008362E8"/>
    <w:rsid w:val="0085786E"/>
    <w:rsid w:val="0086332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7C4"/>
    <w:rsid w:val="00AC34A2"/>
    <w:rsid w:val="00AD1C9A"/>
    <w:rsid w:val="00AD3CDA"/>
    <w:rsid w:val="00AD4B17"/>
    <w:rsid w:val="00B412D4"/>
    <w:rsid w:val="00BE3C22"/>
    <w:rsid w:val="00C0345E"/>
    <w:rsid w:val="00C31C95"/>
    <w:rsid w:val="00C3483A"/>
    <w:rsid w:val="00C55409"/>
    <w:rsid w:val="00C66AB2"/>
    <w:rsid w:val="00C74E9D"/>
    <w:rsid w:val="00C826DD"/>
    <w:rsid w:val="00C82FD3"/>
    <w:rsid w:val="00C92819"/>
    <w:rsid w:val="00CC6B7B"/>
    <w:rsid w:val="00CD2089"/>
    <w:rsid w:val="00D237C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4D0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B8DD2F-5F90-413B-9BC4-E8EA0DF2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1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1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6F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hyperlink" Target="file:///p:\pprever\2019-20\3215_20181218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3215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hj\201904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403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79546-2F99-4D74-B654-AE196BB4D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3</Pages>
  <Words>504</Words>
  <Characters>2738</Characters>
  <Application>Microsoft Office Word</Application>
  <DocSecurity>0</DocSecurity>
  <Lines>97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3215: Teachers' Freedom of Speech - South Carolina Legislature Online</dc:title>
  <dc:creator>Rebecca Turner</dc:creator>
  <cp:lastModifiedBy>S Volk</cp:lastModifiedBy>
  <cp:revision>2</cp:revision>
  <cp:lastPrinted>2018-12-06T18:29:00Z</cp:lastPrinted>
  <dcterms:created xsi:type="dcterms:W3CDTF">2019-04-03T20:51:00Z</dcterms:created>
  <dcterms:modified xsi:type="dcterms:W3CDTF">2019-04-03T20:51:00Z</dcterms:modified>
</cp:coreProperties>
</file>