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D86" w:rsidRDefault="00EA3D86" w:rsidP="00EA3D86">
      <w:pPr>
        <w:widowControl w:val="0"/>
        <w:jc w:val="center"/>
      </w:pPr>
      <w:r w:rsidRPr="00EA3D86">
        <w:rPr>
          <w:b/>
        </w:rPr>
        <w:t>South Carolina General Assembly</w:t>
      </w:r>
    </w:p>
    <w:p w:rsidR="00EA3D86" w:rsidRDefault="00EA3D86" w:rsidP="00EA3D86">
      <w:pPr>
        <w:widowControl w:val="0"/>
        <w:jc w:val="center"/>
      </w:pPr>
      <w:r>
        <w:t>123rd Session, 2019-2020</w:t>
      </w:r>
    </w:p>
    <w:p w:rsidR="00EA3D86" w:rsidRDefault="00EA3D86" w:rsidP="00EA3D86">
      <w:pPr>
        <w:widowControl w:val="0"/>
        <w:jc w:val="left"/>
      </w:pPr>
    </w:p>
    <w:p w:rsidR="00EA3D86" w:rsidRDefault="00EA3D86" w:rsidP="00EA3D86">
      <w:pPr>
        <w:widowControl w:val="0"/>
        <w:jc w:val="left"/>
        <w:rPr>
          <w:b/>
        </w:rPr>
      </w:pPr>
      <w:r w:rsidRPr="00EA3D86">
        <w:rPr>
          <w:b/>
        </w:rPr>
        <w:t>H. 3302</w:t>
      </w:r>
    </w:p>
    <w:p w:rsidR="00EA3D86" w:rsidRDefault="00EA3D86" w:rsidP="00EA3D86">
      <w:pPr>
        <w:widowControl w:val="0"/>
        <w:jc w:val="left"/>
        <w:rPr>
          <w:b/>
        </w:rPr>
      </w:pPr>
    </w:p>
    <w:p w:rsidR="00EA3D86" w:rsidRDefault="00EA3D86" w:rsidP="00EA3D86">
      <w:pPr>
        <w:widowControl w:val="0"/>
        <w:jc w:val="left"/>
      </w:pPr>
      <w:r w:rsidRPr="00EA3D86">
        <w:rPr>
          <w:b/>
        </w:rPr>
        <w:t>STATUS INFORMATION</w:t>
      </w:r>
    </w:p>
    <w:p w:rsidR="00EA3D86" w:rsidRDefault="00EA3D86" w:rsidP="00EA3D86">
      <w:pPr>
        <w:widowControl w:val="0"/>
        <w:jc w:val="left"/>
      </w:pPr>
    </w:p>
    <w:p w:rsidR="00EA3D86" w:rsidRDefault="00EA3D86" w:rsidP="00EA3D86">
      <w:pPr>
        <w:widowControl w:val="0"/>
        <w:jc w:val="left"/>
      </w:pPr>
      <w:r>
        <w:t>General Bill</w:t>
      </w:r>
    </w:p>
    <w:p w:rsidR="00EA3D86" w:rsidRDefault="006665F4" w:rsidP="00EA3D86">
      <w:pPr>
        <w:widowControl w:val="0"/>
        <w:jc w:val="left"/>
      </w:pPr>
      <w:r>
        <w:t>Sponsors: Reps. Bernstein, Finlay, Rutherford, Rose, Brawley, Clyburn, Magnuson, Cobb</w:t>
      </w:r>
      <w:r>
        <w:noBreakHyphen/>
        <w:t>Hunter and Henegan</w:t>
      </w:r>
    </w:p>
    <w:p w:rsidR="00EA3D86" w:rsidRDefault="00EA3D86" w:rsidP="00EA3D86">
      <w:pPr>
        <w:widowControl w:val="0"/>
        <w:jc w:val="left"/>
      </w:pPr>
      <w:r>
        <w:t>Document Path: l:\council\bills\cc\15385zw19.docx</w:t>
      </w:r>
    </w:p>
    <w:p w:rsidR="00064406" w:rsidRDefault="00064406" w:rsidP="00EA3D86">
      <w:pPr>
        <w:widowControl w:val="0"/>
        <w:jc w:val="left"/>
      </w:pPr>
      <w:r>
        <w:t>Companion/Similar bill(s): 183</w:t>
      </w:r>
    </w:p>
    <w:p w:rsidR="00EA3D86" w:rsidRDefault="00EA3D86" w:rsidP="00EA3D86">
      <w:pPr>
        <w:widowControl w:val="0"/>
        <w:jc w:val="left"/>
      </w:pPr>
    </w:p>
    <w:p w:rsidR="00064406" w:rsidRDefault="00064406" w:rsidP="00EA3D86">
      <w:pPr>
        <w:widowControl w:val="0"/>
        <w:jc w:val="left"/>
      </w:pPr>
      <w:r>
        <w:t>Introduced in the House on January 8, 2019</w:t>
      </w:r>
    </w:p>
    <w:p w:rsidR="00064406" w:rsidRPr="00064406" w:rsidRDefault="00064406" w:rsidP="00EA3D86">
      <w:pPr>
        <w:widowControl w:val="0"/>
        <w:jc w:val="left"/>
      </w:pPr>
      <w:r>
        <w:t xml:space="preserve">Currently residing in the House Committee on </w:t>
      </w:r>
      <w:r w:rsidRPr="00064406">
        <w:rPr>
          <w:b/>
        </w:rPr>
        <w:t>Ways and Means</w:t>
      </w:r>
    </w:p>
    <w:p w:rsidR="00064406" w:rsidRDefault="00064406" w:rsidP="00EA3D86">
      <w:pPr>
        <w:widowControl w:val="0"/>
        <w:jc w:val="left"/>
      </w:pPr>
    </w:p>
    <w:p w:rsidR="00EA3D86" w:rsidRDefault="00EA3D86" w:rsidP="00EA3D86">
      <w:pPr>
        <w:widowControl w:val="0"/>
        <w:jc w:val="left"/>
      </w:pPr>
      <w:r>
        <w:t xml:space="preserve">Summary: </w:t>
      </w:r>
      <w:r w:rsidR="00870891">
        <w:t>Voting machines</w:t>
      </w:r>
    </w:p>
    <w:p w:rsidR="00EA3D86" w:rsidRDefault="00EA3D86" w:rsidP="00EA3D86">
      <w:pPr>
        <w:widowControl w:val="0"/>
        <w:jc w:val="left"/>
      </w:pPr>
    </w:p>
    <w:p w:rsidR="00EA3D86" w:rsidRDefault="00EA3D86" w:rsidP="00EA3D86">
      <w:pPr>
        <w:widowControl w:val="0"/>
        <w:jc w:val="left"/>
      </w:pPr>
    </w:p>
    <w:p w:rsidR="00EA3D86" w:rsidRDefault="00EA3D86" w:rsidP="00EA3D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3D86">
        <w:rPr>
          <w:b/>
        </w:rPr>
        <w:t>HISTORY OF LEGISLATIVE ACTIONS</w:t>
      </w:r>
    </w:p>
    <w:p w:rsidR="00EA3D86" w:rsidRDefault="00EA3D86" w:rsidP="00EA3D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3D86" w:rsidRPr="00EA3D86" w:rsidRDefault="00EA3D86" w:rsidP="00EA3D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3D86">
        <w:rPr>
          <w:u w:val="single"/>
        </w:rPr>
        <w:tab/>
        <w:t>Date</w:t>
      </w:r>
      <w:r w:rsidRPr="00EA3D86">
        <w:rPr>
          <w:u w:val="single"/>
        </w:rPr>
        <w:tab/>
        <w:t>Body</w:t>
      </w:r>
      <w:r w:rsidRPr="00EA3D86">
        <w:rPr>
          <w:u w:val="single"/>
        </w:rPr>
        <w:tab/>
        <w:t>Action Description with journal page number</w:t>
      </w:r>
      <w:r w:rsidRPr="00EA3D86">
        <w:rPr>
          <w:u w:val="single"/>
        </w:rPr>
        <w:tab/>
      </w:r>
    </w:p>
    <w:p w:rsidR="006665F4" w:rsidRDefault="006665F4" w:rsidP="00666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FA476B">
        <w:t>Prefiled</w:t>
      </w:r>
    </w:p>
    <w:p w:rsidR="006665F4" w:rsidRDefault="006665F4" w:rsidP="00666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FA476B">
        <w:t xml:space="preserve">Referred to Committee on </w:t>
      </w:r>
      <w:r w:rsidRPr="00FA476B">
        <w:rPr>
          <w:b/>
        </w:rPr>
        <w:t>Ways and Means</w:t>
      </w:r>
    </w:p>
    <w:p w:rsidR="006665F4" w:rsidRDefault="006665F4" w:rsidP="00666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FA476B">
        <w:t>Introduced and read first time (</w:t>
      </w:r>
      <w:hyperlink r:id="rId7" w:history="1">
        <w:r w:rsidRPr="00FA476B">
          <w:rPr>
            <w:rStyle w:val="Hyperlink"/>
          </w:rPr>
          <w:t>House Journal</w:t>
        </w:r>
        <w:r w:rsidRPr="00FA476B">
          <w:rPr>
            <w:rStyle w:val="Hyperlink"/>
          </w:rPr>
          <w:noBreakHyphen/>
          <w:t>page 164</w:t>
        </w:r>
      </w:hyperlink>
      <w:r w:rsidRPr="00FA476B">
        <w:t>)</w:t>
      </w:r>
    </w:p>
    <w:p w:rsidR="006665F4" w:rsidRDefault="006665F4" w:rsidP="00666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FA476B">
        <w:t>Referred</w:t>
      </w:r>
      <w:r>
        <w:t xml:space="preserve"> to Committee on </w:t>
      </w:r>
      <w:r w:rsidRPr="00FA476B">
        <w:rPr>
          <w:b/>
        </w:rPr>
        <w:t>Ways and Means</w:t>
      </w:r>
      <w:r>
        <w:t xml:space="preserve"> </w:t>
      </w:r>
      <w:r w:rsidRPr="00FA476B">
        <w:t>(</w:t>
      </w:r>
      <w:hyperlink r:id="rId8" w:history="1">
        <w:r w:rsidRPr="00FA476B">
          <w:rPr>
            <w:rStyle w:val="Hyperlink"/>
          </w:rPr>
          <w:t>House Journal</w:t>
        </w:r>
        <w:r w:rsidRPr="00FA476B">
          <w:rPr>
            <w:rStyle w:val="Hyperlink"/>
          </w:rPr>
          <w:noBreakHyphen/>
          <w:t>page 165</w:t>
        </w:r>
      </w:hyperlink>
      <w:r w:rsidRPr="00FA476B">
        <w:t>)</w:t>
      </w:r>
    </w:p>
    <w:p w:rsidR="006665F4" w:rsidRDefault="006665F4" w:rsidP="00666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FA476B">
        <w:t>Member(s) request name added as sponsor: Henegan</w:t>
      </w:r>
    </w:p>
    <w:p w:rsidR="006665F4" w:rsidRDefault="006665F4" w:rsidP="00666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3D86" w:rsidRDefault="00EA3D86" w:rsidP="00EA3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A3D86">
          <w:rPr>
            <w:rStyle w:val="Hyperlink"/>
          </w:rPr>
          <w:t>legislative information</w:t>
        </w:r>
      </w:hyperlink>
      <w:r>
        <w:t xml:space="preserve"> at the website</w:t>
      </w:r>
    </w:p>
    <w:p w:rsidR="00EA3D86" w:rsidRDefault="00EA3D86" w:rsidP="00EA3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D86" w:rsidRPr="00EA3D86" w:rsidRDefault="00EA3D86" w:rsidP="00EA3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D86" w:rsidRDefault="00EA3D86" w:rsidP="00EA3D86">
      <w:pPr>
        <w:widowControl w:val="0"/>
        <w:jc w:val="left"/>
      </w:pPr>
      <w:r w:rsidRPr="00EA3D86">
        <w:rPr>
          <w:b/>
        </w:rPr>
        <w:t>VERSIONS OF THIS BILL</w:t>
      </w:r>
    </w:p>
    <w:p w:rsidR="00EA3D86" w:rsidRDefault="00EA3D86" w:rsidP="00EA3D86">
      <w:pPr>
        <w:widowControl w:val="0"/>
        <w:jc w:val="left"/>
      </w:pPr>
    </w:p>
    <w:p w:rsidR="00EA3D86" w:rsidRDefault="003447F7" w:rsidP="00EA3D86">
      <w:pPr>
        <w:widowControl w:val="0"/>
        <w:jc w:val="left"/>
      </w:pPr>
      <w:hyperlink r:id="rId10" w:history="1">
        <w:r w:rsidR="00EA3D86">
          <w:rPr>
            <w:rStyle w:val="Hyperlink"/>
          </w:rPr>
          <w:t>12/18/2018</w:t>
        </w:r>
      </w:hyperlink>
    </w:p>
    <w:p w:rsidR="00EA3D86" w:rsidRDefault="00EA3D86" w:rsidP="00EA3D86"/>
    <w:p w:rsidR="00EA3D86" w:rsidRDefault="00EA3D86" w:rsidP="00EA3D86">
      <w:pPr>
        <w:sectPr w:rsidR="00EA3D86" w:rsidSect="00EA3D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76D4" w:rsidRDefault="005376D4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0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3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FOR SUPPLEMENTAL APPROPRIATIONS FOR THE DEPARTMENT OF ADMINISTRATION TO PURCHASE ELECTRONIC VOTING MACHINES THAT PRODUCE A PAPER AUDIT TRAIL; AND TO ALLOW THE DEPARTMENT OF ADMINISTRATION TO CARRY FORWARD UNEXPENDED FUNDS APPROPRIATED IN THIS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30AB" w:rsidRDefault="003F3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30AB" w:rsidRDefault="003F3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A90" w:rsidRPr="00283A90" w:rsidRDefault="003F30AB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283A90" w:rsidRPr="00283A90">
        <w:rPr>
          <w:szCs w:val="22"/>
        </w:rPr>
        <w:t xml:space="preserve">There is appropriated from the </w:t>
      </w:r>
      <w:r w:rsidR="00283A90" w:rsidRPr="00283A90">
        <w:rPr>
          <w:rFonts w:eastAsiaTheme="minorHAnsi"/>
          <w:szCs w:val="22"/>
        </w:rPr>
        <w:t>Fiscal Year 2017</w:t>
      </w:r>
      <w:r w:rsidR="00495C58">
        <w:rPr>
          <w:rFonts w:eastAsiaTheme="minorHAnsi"/>
          <w:szCs w:val="22"/>
        </w:rPr>
        <w:noBreakHyphen/>
      </w:r>
      <w:r w:rsidR="00283A90" w:rsidRPr="00283A90">
        <w:rPr>
          <w:rFonts w:eastAsiaTheme="minorHAnsi"/>
          <w:szCs w:val="22"/>
        </w:rPr>
        <w:t xml:space="preserve">18 General Fund Budgetary Surplus </w:t>
      </w:r>
      <w:r w:rsidR="00283A90" w:rsidRPr="00283A90">
        <w:rPr>
          <w:szCs w:val="22"/>
        </w:rPr>
        <w:t>the sum of twenty</w:t>
      </w:r>
      <w:r w:rsidR="00495C58">
        <w:rPr>
          <w:szCs w:val="22"/>
        </w:rPr>
        <w:noBreakHyphen/>
      </w:r>
      <w:r w:rsidR="00283A90" w:rsidRPr="00283A90">
        <w:rPr>
          <w:szCs w:val="22"/>
        </w:rPr>
        <w:t>five million dollars to the Department of Administration to purchase voting machines to be placed in service for the 2020 presidential preference primaries pursuant to Section 7</w:t>
      </w:r>
      <w:r w:rsidR="00495C58">
        <w:rPr>
          <w:szCs w:val="22"/>
        </w:rPr>
        <w:noBreakHyphen/>
      </w:r>
      <w:r w:rsidR="00283A90" w:rsidRPr="00283A90">
        <w:rPr>
          <w:szCs w:val="22"/>
        </w:rPr>
        <w:t>11</w:t>
      </w:r>
      <w:r w:rsidR="00495C58">
        <w:rPr>
          <w:szCs w:val="22"/>
        </w:rPr>
        <w:noBreakHyphen/>
      </w:r>
      <w:r w:rsidR="00283A90" w:rsidRPr="00283A90">
        <w:rPr>
          <w:szCs w:val="22"/>
        </w:rPr>
        <w:t>20 of the 1976 Code. Voting machines purchased pursuant to this act must be designed to allow a direct vote on the machine by the manual touch of a screen, monitor, wheel, or other device and must be equipped with a voter</w:t>
      </w:r>
      <w:r w:rsidR="00495C58">
        <w:rPr>
          <w:szCs w:val="22"/>
        </w:rPr>
        <w:noBreakHyphen/>
      </w:r>
      <w:r w:rsidR="00283A90" w:rsidRPr="00283A90">
        <w:rPr>
          <w:szCs w:val="22"/>
        </w:rPr>
        <w:t>verified paper audit trail that produces a permanent paper recording of all votes cast by each elector in that election.</w:t>
      </w: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283A90">
        <w:rPr>
          <w:szCs w:val="22"/>
        </w:rPr>
        <w:t>SECTION</w:t>
      </w:r>
      <w:r w:rsidRPr="00283A90">
        <w:rPr>
          <w:szCs w:val="22"/>
        </w:rPr>
        <w:tab/>
        <w:t>2.</w:t>
      </w:r>
      <w:r w:rsidRPr="00283A90">
        <w:rPr>
          <w:szCs w:val="22"/>
        </w:rPr>
        <w:tab/>
        <w:t>The Department of Administration</w:t>
      </w:r>
      <w:r w:rsidR="00495C58" w:rsidRPr="00495C58">
        <w:rPr>
          <w:szCs w:val="22"/>
        </w:rPr>
        <w:t>’</w:t>
      </w:r>
      <w:r w:rsidRPr="00283A90">
        <w:rPr>
          <w:szCs w:val="22"/>
        </w:rPr>
        <w:t>s procurement of voting machines pursuant to this act shall be through a fair, transparent process in strict accordance with the Consolidated Procurement Code.</w:t>
      </w: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283A90">
        <w:rPr>
          <w:szCs w:val="22"/>
        </w:rPr>
        <w:t>SECTION</w:t>
      </w:r>
      <w:r w:rsidRPr="00283A90">
        <w:rPr>
          <w:szCs w:val="22"/>
        </w:rPr>
        <w:tab/>
        <w:t>3.</w:t>
      </w:r>
      <w:r w:rsidRPr="00283A90">
        <w:rPr>
          <w:szCs w:val="22"/>
        </w:rPr>
        <w:tab/>
        <w:t>The Department of Administration may carry forward any funds appropriated in this act that remain unexpended at the end of the current fiscal year provided that the carried</w:t>
      </w:r>
      <w:r w:rsidR="00495C58">
        <w:rPr>
          <w:szCs w:val="22"/>
        </w:rPr>
        <w:noBreakHyphen/>
      </w:r>
      <w:r w:rsidRPr="00283A90">
        <w:rPr>
          <w:szCs w:val="22"/>
        </w:rPr>
        <w:t>forward funds must be expended on voting machines as provided in this act.</w:t>
      </w: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0AB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83A90">
        <w:rPr>
          <w:szCs w:val="22"/>
        </w:rPr>
        <w:t>SECTION</w:t>
      </w:r>
      <w:r w:rsidRPr="00283A90">
        <w:rPr>
          <w:szCs w:val="22"/>
        </w:rPr>
        <w:tab/>
        <w:t>4.</w:t>
      </w:r>
      <w:r w:rsidRPr="00283A90">
        <w:rPr>
          <w:szCs w:val="22"/>
        </w:rPr>
        <w:tab/>
        <w:t>This act takes effect upon approval by the Governor.</w:t>
      </w:r>
    </w:p>
    <w:p w:rsidR="005A3E18" w:rsidRDefault="00495C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3D86" w:rsidRDefault="00EA3D86" w:rsidP="00EA3D86">
      <w:pPr>
        <w:suppressAutoHyphens/>
      </w:pPr>
    </w:p>
    <w:sectPr w:rsidR="00EA3D86" w:rsidSect="00EA3D8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0AB" w:rsidRDefault="003F30AB" w:rsidP="009F0C77">
      <w:r>
        <w:separator/>
      </w:r>
    </w:p>
  </w:endnote>
  <w:endnote w:type="continuationSeparator" w:id="0">
    <w:p w:rsidR="003F30AB" w:rsidRDefault="003F30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39D7AD-D1CE-41B8-A8B3-A4709F90D46C}"/>
    <w:embedBold r:id="rId2" w:fontKey="{6A77C2AA-DD53-4D24-A4B3-D464259C8E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028700-2591-4644-958D-8E7851E9DA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EF472A-BD39-4A24-974F-8286990E0B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D1CF04-253D-4CE3-8B65-78AE67EDE2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D86" w:rsidRPr="005376D4" w:rsidRDefault="00EA3D86" w:rsidP="005376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08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0AB" w:rsidRDefault="003F30AB" w:rsidP="009F0C77">
      <w:r>
        <w:separator/>
      </w:r>
    </w:p>
  </w:footnote>
  <w:footnote w:type="continuationSeparator" w:id="0">
    <w:p w:rsidR="003F30AB" w:rsidRDefault="003F30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85ZW19"/>
    <w:docVar w:name="CoverBillType" w:val="b"/>
    <w:docVar w:name="DocPath" w:val="L:\Council\bills\CC\15385ZW19.DOCX"/>
    <w:docVar w:name="dvBillNumber" w:val="330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F30AB"/>
    <w:rsid w:val="00011869"/>
    <w:rsid w:val="00015CD6"/>
    <w:rsid w:val="000644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A90"/>
    <w:rsid w:val="00284AAE"/>
    <w:rsid w:val="002E5912"/>
    <w:rsid w:val="00301B21"/>
    <w:rsid w:val="00325348"/>
    <w:rsid w:val="0032732C"/>
    <w:rsid w:val="00336AD0"/>
    <w:rsid w:val="00366FBB"/>
    <w:rsid w:val="0037079A"/>
    <w:rsid w:val="003C4DAB"/>
    <w:rsid w:val="003D01E8"/>
    <w:rsid w:val="003E5288"/>
    <w:rsid w:val="003F30AB"/>
    <w:rsid w:val="003F6D79"/>
    <w:rsid w:val="0041760A"/>
    <w:rsid w:val="00417C01"/>
    <w:rsid w:val="004403BD"/>
    <w:rsid w:val="00461441"/>
    <w:rsid w:val="004809EE"/>
    <w:rsid w:val="00495C58"/>
    <w:rsid w:val="004E7D54"/>
    <w:rsid w:val="005273C6"/>
    <w:rsid w:val="00530A69"/>
    <w:rsid w:val="00534A8D"/>
    <w:rsid w:val="005376D4"/>
    <w:rsid w:val="00545593"/>
    <w:rsid w:val="00556EBF"/>
    <w:rsid w:val="0057414E"/>
    <w:rsid w:val="00577C6C"/>
    <w:rsid w:val="005A3E18"/>
    <w:rsid w:val="005A62FE"/>
    <w:rsid w:val="005C2FE2"/>
    <w:rsid w:val="005E2BC9"/>
    <w:rsid w:val="00605102"/>
    <w:rsid w:val="006215AA"/>
    <w:rsid w:val="006665F4"/>
    <w:rsid w:val="006913C9"/>
    <w:rsid w:val="0069470D"/>
    <w:rsid w:val="006D58AA"/>
    <w:rsid w:val="00734F00"/>
    <w:rsid w:val="007A70AE"/>
    <w:rsid w:val="008362E8"/>
    <w:rsid w:val="0085786E"/>
    <w:rsid w:val="00870891"/>
    <w:rsid w:val="008A1768"/>
    <w:rsid w:val="008A489F"/>
    <w:rsid w:val="008F0F33"/>
    <w:rsid w:val="008F4429"/>
    <w:rsid w:val="0094021A"/>
    <w:rsid w:val="009928E1"/>
    <w:rsid w:val="009B44AF"/>
    <w:rsid w:val="009C6A0B"/>
    <w:rsid w:val="009F0C77"/>
    <w:rsid w:val="009F4DD1"/>
    <w:rsid w:val="00A02543"/>
    <w:rsid w:val="00A31D0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395"/>
    <w:rsid w:val="00D970A9"/>
    <w:rsid w:val="00DF3845"/>
    <w:rsid w:val="00E41911"/>
    <w:rsid w:val="00E44B57"/>
    <w:rsid w:val="00E85429"/>
    <w:rsid w:val="00E92EEF"/>
    <w:rsid w:val="00EA3D86"/>
    <w:rsid w:val="00EF2368"/>
    <w:rsid w:val="00EF2E88"/>
    <w:rsid w:val="00F24442"/>
    <w:rsid w:val="00F50AE3"/>
    <w:rsid w:val="00F55F5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CBDEF9-02B7-4B8D-84B4-F536DC238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4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4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3D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0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0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69DD4-D9E9-4B89-8BDE-4B2FA6A4F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360</Words>
  <Characters>2033</Characters>
  <Application>Microsoft Office Word</Application>
  <DocSecurity>0</DocSecurity>
  <Lines>79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3302: Voting machines - South Carolina Legislature Online</dc:title>
  <dc:creator>Chris Charlton</dc:creator>
  <cp:lastModifiedBy>S Volk</cp:lastModifiedBy>
  <cp:revision>2</cp:revision>
  <cp:lastPrinted>2018-12-13T23:13:00Z</cp:lastPrinted>
  <dcterms:created xsi:type="dcterms:W3CDTF">2019-02-01T22:09:00Z</dcterms:created>
  <dcterms:modified xsi:type="dcterms:W3CDTF">2019-02-01T22:09:00Z</dcterms:modified>
</cp:coreProperties>
</file>