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718" w:rsidRDefault="00ED3718" w:rsidP="00ED3718">
      <w:pPr>
        <w:widowControl w:val="0"/>
        <w:jc w:val="center"/>
      </w:pPr>
      <w:r w:rsidRPr="00ED3718">
        <w:rPr>
          <w:b/>
        </w:rPr>
        <w:t>South Carolina General Assembly</w:t>
      </w:r>
    </w:p>
    <w:p w:rsidR="00ED3718" w:rsidRDefault="00ED3718" w:rsidP="00ED3718">
      <w:pPr>
        <w:widowControl w:val="0"/>
        <w:jc w:val="center"/>
      </w:pPr>
      <w:r>
        <w:t>123rd Session, 2019-2020</w:t>
      </w:r>
    </w:p>
    <w:p w:rsidR="00ED3718" w:rsidRDefault="00ED3718" w:rsidP="00ED3718">
      <w:pPr>
        <w:widowControl w:val="0"/>
        <w:jc w:val="left"/>
      </w:pPr>
    </w:p>
    <w:p w:rsidR="00ED3718" w:rsidRDefault="00ED3718" w:rsidP="00ED3718">
      <w:pPr>
        <w:widowControl w:val="0"/>
        <w:jc w:val="left"/>
        <w:rPr>
          <w:b/>
        </w:rPr>
      </w:pPr>
      <w:r w:rsidRPr="00ED3718">
        <w:rPr>
          <w:b/>
        </w:rPr>
        <w:t>H. 3356</w:t>
      </w:r>
    </w:p>
    <w:p w:rsidR="00ED3718" w:rsidRDefault="00ED3718" w:rsidP="00ED3718">
      <w:pPr>
        <w:widowControl w:val="0"/>
        <w:jc w:val="left"/>
        <w:rPr>
          <w:b/>
        </w:rPr>
      </w:pPr>
    </w:p>
    <w:p w:rsidR="00ED3718" w:rsidRDefault="00ED3718" w:rsidP="00ED3718">
      <w:pPr>
        <w:widowControl w:val="0"/>
        <w:jc w:val="left"/>
      </w:pPr>
      <w:r w:rsidRPr="00ED3718">
        <w:rPr>
          <w:b/>
        </w:rPr>
        <w:t>STATUS INFORMATION</w:t>
      </w:r>
    </w:p>
    <w:p w:rsidR="00ED3718" w:rsidRDefault="00ED3718" w:rsidP="00ED3718">
      <w:pPr>
        <w:widowControl w:val="0"/>
        <w:jc w:val="left"/>
      </w:pPr>
    </w:p>
    <w:p w:rsidR="00ED3718" w:rsidRDefault="00ED3718" w:rsidP="00ED3718">
      <w:pPr>
        <w:widowControl w:val="0"/>
        <w:jc w:val="left"/>
      </w:pPr>
      <w:r>
        <w:t>General Bill</w:t>
      </w:r>
    </w:p>
    <w:p w:rsidR="00ED3718" w:rsidRDefault="00ED3718" w:rsidP="00ED3718">
      <w:pPr>
        <w:widowControl w:val="0"/>
        <w:jc w:val="left"/>
      </w:pPr>
      <w:r>
        <w:t>Sponsors: Rep. Thigpen</w:t>
      </w:r>
    </w:p>
    <w:p w:rsidR="00ED3718" w:rsidRDefault="00ED3718" w:rsidP="00ED3718">
      <w:pPr>
        <w:widowControl w:val="0"/>
        <w:jc w:val="left"/>
      </w:pPr>
      <w:r>
        <w:t>Document Path: l:\council\bills\gt\5560cm19.docx</w:t>
      </w:r>
    </w:p>
    <w:p w:rsidR="00ED3718" w:rsidRDefault="00ED3718" w:rsidP="00ED3718">
      <w:pPr>
        <w:widowControl w:val="0"/>
        <w:jc w:val="left"/>
      </w:pPr>
    </w:p>
    <w:p w:rsidR="00F12075" w:rsidRDefault="00F12075" w:rsidP="00ED3718">
      <w:pPr>
        <w:widowControl w:val="0"/>
        <w:jc w:val="left"/>
      </w:pPr>
      <w:r>
        <w:t>Introduced in the House on January 8, 2019</w:t>
      </w:r>
    </w:p>
    <w:p w:rsidR="00F12075" w:rsidRPr="00F12075" w:rsidRDefault="00F12075" w:rsidP="00ED3718">
      <w:pPr>
        <w:widowControl w:val="0"/>
        <w:jc w:val="left"/>
      </w:pPr>
      <w:r>
        <w:t xml:space="preserve">Currently residing in the House Committee on </w:t>
      </w:r>
      <w:r w:rsidRPr="00F12075">
        <w:rPr>
          <w:b/>
        </w:rPr>
        <w:t>Judiciary</w:t>
      </w:r>
    </w:p>
    <w:p w:rsidR="00F12075" w:rsidRDefault="00F12075" w:rsidP="00ED3718">
      <w:pPr>
        <w:widowControl w:val="0"/>
        <w:jc w:val="left"/>
      </w:pPr>
    </w:p>
    <w:p w:rsidR="00ED3718" w:rsidRDefault="00ED3718" w:rsidP="00ED3718">
      <w:pPr>
        <w:widowControl w:val="0"/>
        <w:jc w:val="left"/>
      </w:pPr>
      <w:r>
        <w:t xml:space="preserve">Summary: </w:t>
      </w:r>
      <w:r w:rsidR="00037935">
        <w:t>Law enforcement officers</w:t>
      </w:r>
    </w:p>
    <w:p w:rsidR="00ED3718" w:rsidRDefault="00ED3718" w:rsidP="00ED3718">
      <w:pPr>
        <w:widowControl w:val="0"/>
        <w:jc w:val="left"/>
      </w:pPr>
    </w:p>
    <w:p w:rsidR="00ED3718" w:rsidRDefault="00ED3718" w:rsidP="00ED3718">
      <w:pPr>
        <w:widowControl w:val="0"/>
        <w:jc w:val="left"/>
      </w:pPr>
    </w:p>
    <w:p w:rsidR="00ED3718" w:rsidRDefault="00ED3718" w:rsidP="00ED37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3718">
        <w:rPr>
          <w:b/>
        </w:rPr>
        <w:t>HISTORY OF LEGISLATIVE ACTIONS</w:t>
      </w:r>
    </w:p>
    <w:p w:rsidR="00ED3718" w:rsidRDefault="00ED3718" w:rsidP="00ED37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D3718" w:rsidRPr="00ED3718" w:rsidRDefault="00ED3718" w:rsidP="00ED37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3718">
        <w:rPr>
          <w:u w:val="single"/>
        </w:rPr>
        <w:tab/>
        <w:t>Date</w:t>
      </w:r>
      <w:r w:rsidRPr="00ED3718">
        <w:rPr>
          <w:u w:val="single"/>
        </w:rPr>
        <w:tab/>
        <w:t>Body</w:t>
      </w:r>
      <w:r w:rsidRPr="00ED3718">
        <w:rPr>
          <w:u w:val="single"/>
        </w:rPr>
        <w:tab/>
        <w:t>Action Description with journal page number</w:t>
      </w:r>
      <w:r w:rsidRPr="00ED3718">
        <w:rPr>
          <w:u w:val="single"/>
        </w:rPr>
        <w:tab/>
      </w:r>
    </w:p>
    <w:p w:rsidR="00826842" w:rsidRDefault="00826842" w:rsidP="008268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C77508">
        <w:t>Prefiled</w:t>
      </w:r>
    </w:p>
    <w:p w:rsidR="00826842" w:rsidRDefault="00826842" w:rsidP="008268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C77508">
        <w:t xml:space="preserve">Referred to Committee on </w:t>
      </w:r>
      <w:r w:rsidRPr="00C77508">
        <w:rPr>
          <w:b/>
        </w:rPr>
        <w:t>Judiciary</w:t>
      </w:r>
    </w:p>
    <w:p w:rsidR="00826842" w:rsidRDefault="00826842" w:rsidP="008268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C77508">
        <w:t>Introduced and read first time (</w:t>
      </w:r>
      <w:hyperlink r:id="rId7" w:history="1">
        <w:r w:rsidRPr="00C77508">
          <w:rPr>
            <w:rStyle w:val="Hyperlink"/>
          </w:rPr>
          <w:t>House Journal</w:t>
        </w:r>
        <w:r w:rsidRPr="00C77508">
          <w:rPr>
            <w:rStyle w:val="Hyperlink"/>
          </w:rPr>
          <w:noBreakHyphen/>
          <w:t>page 209</w:t>
        </w:r>
      </w:hyperlink>
      <w:r w:rsidRPr="00C77508">
        <w:t>)</w:t>
      </w:r>
    </w:p>
    <w:p w:rsidR="00826842" w:rsidRDefault="00826842" w:rsidP="008268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C77508">
        <w:t>Ref</w:t>
      </w:r>
      <w:r>
        <w:t xml:space="preserve">erred to Committee on </w:t>
      </w:r>
      <w:r w:rsidRPr="00C77508">
        <w:rPr>
          <w:b/>
        </w:rPr>
        <w:t>Judiciary</w:t>
      </w:r>
      <w:r>
        <w:t xml:space="preserve"> </w:t>
      </w:r>
      <w:r w:rsidRPr="00C77508">
        <w:t>(</w:t>
      </w:r>
      <w:hyperlink r:id="rId8" w:history="1">
        <w:r w:rsidRPr="00C77508">
          <w:rPr>
            <w:rStyle w:val="Hyperlink"/>
          </w:rPr>
          <w:t>House Journal</w:t>
        </w:r>
        <w:r w:rsidRPr="00C77508">
          <w:rPr>
            <w:rStyle w:val="Hyperlink"/>
          </w:rPr>
          <w:noBreakHyphen/>
          <w:t>page 209</w:t>
        </w:r>
      </w:hyperlink>
      <w:r w:rsidRPr="00C77508">
        <w:t>)</w:t>
      </w:r>
    </w:p>
    <w:p w:rsidR="00826842" w:rsidRDefault="00826842" w:rsidP="008268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D3718" w:rsidRDefault="00ED3718" w:rsidP="00ED37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D3718">
          <w:rPr>
            <w:rStyle w:val="Hyperlink"/>
          </w:rPr>
          <w:t>legislative information</w:t>
        </w:r>
      </w:hyperlink>
      <w:r>
        <w:t xml:space="preserve"> at the website</w:t>
      </w:r>
    </w:p>
    <w:p w:rsidR="00ED3718" w:rsidRDefault="00ED3718" w:rsidP="00ED37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3718" w:rsidRPr="00ED3718" w:rsidRDefault="00ED3718" w:rsidP="00ED37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3718" w:rsidRDefault="00ED3718" w:rsidP="00ED3718">
      <w:pPr>
        <w:widowControl w:val="0"/>
        <w:jc w:val="left"/>
      </w:pPr>
      <w:r w:rsidRPr="00ED3718">
        <w:rPr>
          <w:b/>
        </w:rPr>
        <w:t>VERSIONS OF THIS BILL</w:t>
      </w:r>
    </w:p>
    <w:p w:rsidR="00ED3718" w:rsidRDefault="00ED3718" w:rsidP="00ED3718">
      <w:pPr>
        <w:widowControl w:val="0"/>
        <w:jc w:val="left"/>
      </w:pPr>
    </w:p>
    <w:p w:rsidR="00ED3718" w:rsidRDefault="00C63182" w:rsidP="00ED3718">
      <w:pPr>
        <w:widowControl w:val="0"/>
        <w:jc w:val="left"/>
      </w:pPr>
      <w:hyperlink r:id="rId10" w:history="1">
        <w:r w:rsidR="00ED3718">
          <w:rPr>
            <w:rStyle w:val="Hyperlink"/>
          </w:rPr>
          <w:t>12/18/2018</w:t>
        </w:r>
      </w:hyperlink>
    </w:p>
    <w:p w:rsidR="00ED3718" w:rsidRDefault="00ED3718" w:rsidP="00ED3718"/>
    <w:p w:rsidR="00ED3718" w:rsidRDefault="00ED3718" w:rsidP="00ED3718">
      <w:pPr>
        <w:sectPr w:rsidR="00ED3718" w:rsidSect="00ED371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D5499" w:rsidRDefault="003D549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5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1DA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569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16</w:t>
      </w:r>
      <w:r w:rsidR="00AE5FA8">
        <w:noBreakHyphen/>
      </w:r>
      <w:r>
        <w:t>3</w:t>
      </w:r>
      <w:r w:rsidR="00AE5FA8">
        <w:noBreakHyphen/>
      </w:r>
      <w:r>
        <w:t xml:space="preserve">1092 SO AS TO PROVIDE THAT A BYSTANDER SHALL REMAIN AT LEAST TWELVE FEET AWAY FROM A LAW ENFORCEMENT OFFICER WHEN THE OFFICER IS APPREHENDING, ARRESTING, SEARCHING, OR CONSULTING AN INDIVIDUAL WHEN THE BYSTANDER IS RECORDING THE ACTIONS OF </w:t>
      </w:r>
      <w:r w:rsidR="00AE5FA8">
        <w:t>T</w:t>
      </w:r>
      <w:r>
        <w:t>HE OFFICER,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11DA9" w:rsidRDefault="00011D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11DA9" w:rsidRDefault="00011D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69DA" w:rsidRDefault="00E569DA" w:rsidP="00E56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228EF">
        <w:t xml:space="preserve">Whereas, </w:t>
      </w:r>
      <w:r w:rsidR="002228EF">
        <w:t>roughly 135 police officers died in 2016, making it the deadliest year for police officers in at least five years</w:t>
      </w:r>
      <w:r>
        <w:t>; and</w:t>
      </w:r>
    </w:p>
    <w:p w:rsidR="002228EF" w:rsidRDefault="002228EF" w:rsidP="00E56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28EF" w:rsidRDefault="002228EF" w:rsidP="00E56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while there were fewer deaths in 2017, a total of 129 officers died with 46 of those caused by gunfire; and</w:t>
      </w:r>
    </w:p>
    <w:p w:rsidR="002228EF" w:rsidRDefault="002228EF" w:rsidP="00E56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28EF" w:rsidRDefault="002228EF" w:rsidP="00E56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since the start of 2018, at least 76 law enforcement officers across the United States have died while on duty </w:t>
      </w:r>
      <w:r w:rsidR="00AE5FA8">
        <w:noBreakHyphen/>
      </w:r>
      <w:r>
        <w:t xml:space="preserve"> with at least 43 of those deaths caused by gunfire; and</w:t>
      </w:r>
    </w:p>
    <w:p w:rsidR="00E569DA" w:rsidRDefault="00E569DA" w:rsidP="00E56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69DA" w:rsidRDefault="00E569DA" w:rsidP="00E56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citizen has the right to video record or take pictures of anything within plain view in an outdoor public place where he legally is present; and </w:t>
      </w:r>
    </w:p>
    <w:p w:rsidR="00E569DA" w:rsidRDefault="00E569DA" w:rsidP="00E56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69DA" w:rsidRDefault="00E569DA" w:rsidP="00E56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due to the increasing trend of bystanders recording law enforcement officer</w:t>
      </w:r>
      <w:r w:rsidR="00AE5FA8">
        <w:noBreakHyphen/>
      </w:r>
      <w:r>
        <w:t xml:space="preserve">involved incidents, many officers have developed the mentality to treat every citizen encounter as if it is being recorded; and </w:t>
      </w:r>
    </w:p>
    <w:p w:rsidR="00E569DA" w:rsidRDefault="00E569DA" w:rsidP="00E56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69DA" w:rsidRDefault="00E569DA" w:rsidP="00E56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with the pervasive use of cell phones and other recording devices, it increasingly is common to see videos of crimes and criminal suspects on social media before a law enforcement officer arrives on the scene of a crime; and </w:t>
      </w:r>
    </w:p>
    <w:p w:rsidR="00E569DA" w:rsidRDefault="00E569DA" w:rsidP="00E56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69DA" w:rsidRDefault="00E569DA" w:rsidP="00E56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order to protect our law enforcement officers while they perform their jobs, bystanders who record an incident involving a law enforcement officer should remain at a safe distance from the scene of the incident site. Now, therefore, </w:t>
      </w:r>
    </w:p>
    <w:p w:rsidR="00E569DA" w:rsidRDefault="00E569DA" w:rsidP="00E56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69DA" w:rsidRDefault="00E569DA" w:rsidP="00E56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569DA" w:rsidRDefault="00E569DA" w:rsidP="00E56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69DA" w:rsidRDefault="00E569DA" w:rsidP="00E56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11, Chapter 3, Title 16 of the 1976 Code is amended by adding:</w:t>
      </w:r>
    </w:p>
    <w:p w:rsidR="00E569DA" w:rsidRDefault="00E569DA" w:rsidP="00E56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69DA" w:rsidRDefault="00E569DA" w:rsidP="00E56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 w:rsidR="00AE5FA8">
        <w:noBreakHyphen/>
      </w:r>
      <w:r>
        <w:t>3</w:t>
      </w:r>
      <w:r w:rsidR="00AE5FA8">
        <w:noBreakHyphen/>
      </w:r>
      <w:r>
        <w:t>1092.</w:t>
      </w:r>
      <w:r>
        <w:tab/>
        <w:t xml:space="preserve">A bystander who is recording an incident scene with a camera or another </w:t>
      </w:r>
      <w:r w:rsidR="00AE5FA8">
        <w:t>recording device must remain no</w:t>
      </w:r>
      <w:r>
        <w:t xml:space="preserve"> less than twelve feet from a law enforcement officer while the officer is apprehending, arresting, searching, or consulting an individual. A person who violates this section is guilty of a misdemeanor and, upon conviction, must be imprisoned not more than thirty days.”</w:t>
      </w:r>
    </w:p>
    <w:p w:rsidR="00E569DA" w:rsidRDefault="00E569DA" w:rsidP="00E56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1DA9" w:rsidRDefault="00E569DA" w:rsidP="00E56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94BDD" w:rsidRDefault="00AE5FA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3718" w:rsidRDefault="00ED3718" w:rsidP="00ED3718">
      <w:pPr>
        <w:suppressAutoHyphens/>
      </w:pPr>
    </w:p>
    <w:sectPr w:rsidR="00ED3718" w:rsidSect="00ED371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1DA9" w:rsidRDefault="00011DA9" w:rsidP="009F0C77">
      <w:r>
        <w:separator/>
      </w:r>
    </w:p>
  </w:endnote>
  <w:endnote w:type="continuationSeparator" w:id="0">
    <w:p w:rsidR="00011DA9" w:rsidRDefault="00011DA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1183569-E127-4551-A653-8FAC09D96997}"/>
    <w:embedBold r:id="rId2" w:fontKey="{D9E931DA-3B04-4B7D-AC12-DFB4C9FAE9C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530EDF5-AC71-46DE-B7C1-014D3EFCBCF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03766A3-57A4-4FFD-AF2F-9C8D1FF55A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69C9478-6AF2-4C3B-885A-2719403E81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3718" w:rsidRPr="003D5499" w:rsidRDefault="00ED3718" w:rsidP="003D54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3793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1DA9" w:rsidRDefault="00011DA9" w:rsidP="009F0C77">
      <w:r>
        <w:separator/>
      </w:r>
    </w:p>
  </w:footnote>
  <w:footnote w:type="continuationSeparator" w:id="0">
    <w:p w:rsidR="00011DA9" w:rsidRDefault="00011DA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560CM19"/>
    <w:docVar w:name="CoverBillType" w:val="b"/>
    <w:docVar w:name="DocPath" w:val="L:\Council\bills\GT\5560CM19.DOCX"/>
    <w:docVar w:name="dvBillNumber" w:val="335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11DA9"/>
    <w:rsid w:val="00011869"/>
    <w:rsid w:val="00011DA9"/>
    <w:rsid w:val="00015CD6"/>
    <w:rsid w:val="00037935"/>
    <w:rsid w:val="000910C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28E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5499"/>
    <w:rsid w:val="003E5288"/>
    <w:rsid w:val="003F6D79"/>
    <w:rsid w:val="00404645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2684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5FA8"/>
    <w:rsid w:val="00B412D4"/>
    <w:rsid w:val="00BE3C22"/>
    <w:rsid w:val="00C0345E"/>
    <w:rsid w:val="00C31C95"/>
    <w:rsid w:val="00C3483A"/>
    <w:rsid w:val="00C74E9D"/>
    <w:rsid w:val="00C826DD"/>
    <w:rsid w:val="00C82FD3"/>
    <w:rsid w:val="00C84685"/>
    <w:rsid w:val="00C92819"/>
    <w:rsid w:val="00CC6B7B"/>
    <w:rsid w:val="00CD2089"/>
    <w:rsid w:val="00D73A67"/>
    <w:rsid w:val="00D970A9"/>
    <w:rsid w:val="00DF3845"/>
    <w:rsid w:val="00E41911"/>
    <w:rsid w:val="00E44B57"/>
    <w:rsid w:val="00E569DA"/>
    <w:rsid w:val="00E92EEF"/>
    <w:rsid w:val="00E94BDD"/>
    <w:rsid w:val="00ED3718"/>
    <w:rsid w:val="00EF2368"/>
    <w:rsid w:val="00F12075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DA9BF0-949C-4BE9-9395-44CD16AAA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46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68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7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356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56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54FC31-0344-4179-9621-8298603C8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DCB9316B.dotm</Template>
  <TotalTime>0</TotalTime>
  <Pages>3</Pages>
  <Words>487</Words>
  <Characters>2534</Characters>
  <Application>Microsoft Office Word</Application>
  <DocSecurity>0</DocSecurity>
  <Lines>99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3356: Law enforcement officers - South Carolina Legislature Online</dc:title>
  <dc:creator>Gwen Thurmond</dc:creator>
  <cp:lastModifiedBy>S Volk</cp:lastModifiedBy>
  <cp:revision>2</cp:revision>
  <cp:lastPrinted>2018-11-30T16:56:00Z</cp:lastPrinted>
  <dcterms:created xsi:type="dcterms:W3CDTF">2019-01-18T16:37:00Z</dcterms:created>
  <dcterms:modified xsi:type="dcterms:W3CDTF">2019-01-18T16:37:00Z</dcterms:modified>
</cp:coreProperties>
</file>