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CB1" w:rsidRDefault="001D4CB1" w:rsidP="001D4CB1">
      <w:pPr>
        <w:widowControl w:val="0"/>
        <w:jc w:val="center"/>
      </w:pPr>
      <w:r w:rsidRPr="001D4CB1">
        <w:rPr>
          <w:b/>
        </w:rPr>
        <w:t>South Carolina General Assembly</w:t>
      </w:r>
    </w:p>
    <w:p w:rsidR="001D4CB1" w:rsidRDefault="001D4CB1" w:rsidP="001D4CB1">
      <w:pPr>
        <w:widowControl w:val="0"/>
        <w:jc w:val="center"/>
      </w:pPr>
      <w:r>
        <w:t>123rd Session, 2019-2020</w:t>
      </w:r>
    </w:p>
    <w:p w:rsidR="001D4CB1" w:rsidRDefault="001D4CB1" w:rsidP="001D4CB1">
      <w:pPr>
        <w:widowControl w:val="0"/>
        <w:jc w:val="left"/>
      </w:pPr>
    </w:p>
    <w:p w:rsidR="001D4CB1" w:rsidRDefault="001D4CB1" w:rsidP="001D4CB1">
      <w:pPr>
        <w:widowControl w:val="0"/>
        <w:jc w:val="left"/>
        <w:rPr>
          <w:b/>
        </w:rPr>
      </w:pPr>
      <w:r w:rsidRPr="001D4CB1">
        <w:rPr>
          <w:b/>
        </w:rPr>
        <w:t>H. 3613</w:t>
      </w:r>
    </w:p>
    <w:p w:rsidR="001D4CB1" w:rsidRDefault="001D4CB1" w:rsidP="001D4CB1">
      <w:pPr>
        <w:widowControl w:val="0"/>
        <w:jc w:val="left"/>
        <w:rPr>
          <w:b/>
        </w:rPr>
      </w:pPr>
    </w:p>
    <w:p w:rsidR="001D4CB1" w:rsidRDefault="001D4CB1" w:rsidP="001D4CB1">
      <w:pPr>
        <w:widowControl w:val="0"/>
        <w:jc w:val="left"/>
      </w:pPr>
      <w:r w:rsidRPr="001D4CB1">
        <w:rPr>
          <w:b/>
        </w:rPr>
        <w:t>STATUS INFORMATION</w:t>
      </w:r>
    </w:p>
    <w:p w:rsidR="001D4CB1" w:rsidRDefault="001D4CB1" w:rsidP="001D4CB1">
      <w:pPr>
        <w:widowControl w:val="0"/>
        <w:jc w:val="left"/>
      </w:pPr>
    </w:p>
    <w:p w:rsidR="001D4CB1" w:rsidRDefault="001D4CB1" w:rsidP="001D4CB1">
      <w:pPr>
        <w:widowControl w:val="0"/>
        <w:jc w:val="left"/>
      </w:pPr>
      <w:r>
        <w:t>House Resolution</w:t>
      </w:r>
    </w:p>
    <w:p w:rsidR="001D4CB1" w:rsidRDefault="001D4CB1" w:rsidP="001D4CB1">
      <w:pPr>
        <w:widowControl w:val="0"/>
        <w:jc w:val="left"/>
      </w:pPr>
      <w:r>
        <w:t>Sponsors: Rep. G.M. Smith</w:t>
      </w:r>
    </w:p>
    <w:p w:rsidR="001D4CB1" w:rsidRDefault="001D4CB1" w:rsidP="001D4CB1">
      <w:pPr>
        <w:widowControl w:val="0"/>
        <w:jc w:val="left"/>
      </w:pPr>
      <w:r>
        <w:t>Document Path: l:\council\bills\bh\7107ahb19.docx</w:t>
      </w:r>
    </w:p>
    <w:p w:rsidR="001D4CB1" w:rsidRDefault="001D4CB1" w:rsidP="001D4CB1">
      <w:pPr>
        <w:widowControl w:val="0"/>
        <w:jc w:val="left"/>
      </w:pPr>
    </w:p>
    <w:p w:rsidR="001D4CB1" w:rsidRDefault="001D4CB1" w:rsidP="001D4CB1">
      <w:pPr>
        <w:widowControl w:val="0"/>
        <w:jc w:val="left"/>
      </w:pPr>
      <w:r>
        <w:t>Introduced in the House on January 16, 2019</w:t>
      </w:r>
    </w:p>
    <w:p w:rsidR="001D4CB1" w:rsidRDefault="001D4CB1" w:rsidP="001D4CB1">
      <w:pPr>
        <w:widowControl w:val="0"/>
        <w:jc w:val="left"/>
      </w:pPr>
      <w:r>
        <w:t>Adopted by the House on January 16, 2019</w:t>
      </w:r>
    </w:p>
    <w:p w:rsidR="001D4CB1" w:rsidRDefault="001D4CB1" w:rsidP="001D4CB1">
      <w:pPr>
        <w:widowControl w:val="0"/>
        <w:jc w:val="left"/>
      </w:pPr>
    </w:p>
    <w:p w:rsidR="001D4CB1" w:rsidRDefault="001D4CB1" w:rsidP="001D4CB1">
      <w:pPr>
        <w:widowControl w:val="0"/>
        <w:jc w:val="left"/>
      </w:pPr>
      <w:r>
        <w:t xml:space="preserve">Summary: </w:t>
      </w:r>
      <w:r w:rsidR="00550A97">
        <w:t>Good Friday, House staff not required to work on</w:t>
      </w:r>
    </w:p>
    <w:p w:rsidR="001D4CB1" w:rsidRDefault="001D4CB1" w:rsidP="001D4CB1">
      <w:pPr>
        <w:widowControl w:val="0"/>
        <w:jc w:val="left"/>
      </w:pPr>
    </w:p>
    <w:p w:rsidR="001D4CB1" w:rsidRDefault="001D4CB1" w:rsidP="001D4CB1">
      <w:pPr>
        <w:widowControl w:val="0"/>
        <w:jc w:val="left"/>
      </w:pPr>
    </w:p>
    <w:p w:rsidR="001D4CB1" w:rsidRDefault="001D4CB1" w:rsidP="001D4C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4CB1">
        <w:rPr>
          <w:b/>
        </w:rPr>
        <w:t>HISTORY OF LEGISLATIVE ACTIONS</w:t>
      </w:r>
    </w:p>
    <w:p w:rsidR="001D4CB1" w:rsidRDefault="001D4CB1" w:rsidP="001D4C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4CB1" w:rsidRPr="001D4CB1" w:rsidRDefault="001D4CB1" w:rsidP="001D4C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4CB1">
        <w:rPr>
          <w:u w:val="single"/>
        </w:rPr>
        <w:tab/>
        <w:t>Date</w:t>
      </w:r>
      <w:r w:rsidRPr="001D4CB1">
        <w:rPr>
          <w:u w:val="single"/>
        </w:rPr>
        <w:tab/>
        <w:t>Body</w:t>
      </w:r>
      <w:r w:rsidRPr="001D4CB1">
        <w:rPr>
          <w:u w:val="single"/>
        </w:rPr>
        <w:tab/>
        <w:t>Action Description with journal page number</w:t>
      </w:r>
      <w:r w:rsidRPr="001D4CB1">
        <w:rPr>
          <w:u w:val="single"/>
        </w:rPr>
        <w:tab/>
      </w:r>
    </w:p>
    <w:p w:rsidR="000A21F2" w:rsidRDefault="000A21F2" w:rsidP="000A2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6D74B3">
        <w:t>Introduced and adopted (</w:t>
      </w:r>
      <w:hyperlink r:id="rId7" w:history="1">
        <w:r w:rsidRPr="006D74B3">
          <w:rPr>
            <w:rStyle w:val="Hyperlink"/>
          </w:rPr>
          <w:t>House Journal</w:t>
        </w:r>
        <w:r w:rsidRPr="006D74B3">
          <w:rPr>
            <w:rStyle w:val="Hyperlink"/>
          </w:rPr>
          <w:noBreakHyphen/>
          <w:t>page 19</w:t>
        </w:r>
      </w:hyperlink>
      <w:r w:rsidRPr="006D74B3">
        <w:t>)</w:t>
      </w:r>
    </w:p>
    <w:p w:rsidR="000A21F2" w:rsidRDefault="000A21F2" w:rsidP="000A2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4CB1" w:rsidRDefault="001D4CB1" w:rsidP="001D4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4CB1">
          <w:rPr>
            <w:rStyle w:val="Hyperlink"/>
          </w:rPr>
          <w:t>legislative information</w:t>
        </w:r>
      </w:hyperlink>
      <w:r>
        <w:t xml:space="preserve"> at the website</w:t>
      </w:r>
    </w:p>
    <w:p w:rsidR="001D4CB1" w:rsidRDefault="001D4CB1" w:rsidP="001D4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CB1" w:rsidRPr="001D4CB1" w:rsidRDefault="001D4CB1" w:rsidP="001D4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4CB1" w:rsidRDefault="001D4CB1" w:rsidP="001D4CB1">
      <w:r w:rsidRPr="001D4CB1">
        <w:rPr>
          <w:b/>
        </w:rPr>
        <w:t>VERSIONS OF THIS BILL</w:t>
      </w:r>
    </w:p>
    <w:p w:rsidR="001D4CB1" w:rsidRDefault="001D4CB1" w:rsidP="001D4CB1"/>
    <w:p w:rsidR="001D4CB1" w:rsidRDefault="005601B0" w:rsidP="001D4CB1">
      <w:hyperlink r:id="rId9" w:history="1">
        <w:r w:rsidR="001D4CB1">
          <w:rPr>
            <w:rStyle w:val="Hyperlink"/>
          </w:rPr>
          <w:t>1/16/2019</w:t>
        </w:r>
      </w:hyperlink>
    </w:p>
    <w:p w:rsidR="001D4CB1" w:rsidRDefault="001D4CB1" w:rsidP="001D4CB1"/>
    <w:p w:rsidR="001D4CB1" w:rsidRDefault="001D4CB1" w:rsidP="001D4CB1">
      <w:pPr>
        <w:sectPr w:rsidR="001D4CB1" w:rsidSect="001D4C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0514" w:rsidRDefault="00460514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66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862" w:rsidRPr="007B31B7" w:rsidRDefault="00226862" w:rsidP="0022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B31B7">
        <w:rPr>
          <w:color w:val="000000" w:themeColor="text1"/>
          <w:u w:color="000000" w:themeColor="text1"/>
        </w:rPr>
        <w:t xml:space="preserve">TO PROVIDE THAT THE STAFF SERVING THE MEMBERS OF THE HOUSE OF REPRESENTATIVES IS NOT REQUIRED </w:t>
      </w:r>
      <w:r w:rsidR="00AC654B">
        <w:rPr>
          <w:color w:val="000000" w:themeColor="text1"/>
          <w:u w:color="000000" w:themeColor="text1"/>
        </w:rPr>
        <w:t>TO WORK ON GOOD FRIDAY, APRIL 19, 2019.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6862" w:rsidRPr="007B31B7" w:rsidRDefault="00226862" w:rsidP="0022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B7">
        <w:rPr>
          <w:color w:val="000000" w:themeColor="text1"/>
          <w:u w:color="000000" w:themeColor="text1"/>
        </w:rPr>
        <w:t>Be it resolved by the House of Representatives:</w:t>
      </w:r>
    </w:p>
    <w:p w:rsidR="00226862" w:rsidRPr="007B31B7" w:rsidRDefault="00226862" w:rsidP="0022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4B" w:rsidRDefault="00226862" w:rsidP="00AC6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B7">
        <w:rPr>
          <w:color w:val="000000" w:themeColor="text1"/>
          <w:u w:color="000000" w:themeColor="text1"/>
        </w:rPr>
        <w:t>That the staff serving the members of the House of Representatives is not required to work</w:t>
      </w:r>
      <w:r w:rsidR="00AC654B">
        <w:rPr>
          <w:color w:val="000000" w:themeColor="text1"/>
          <w:u w:color="000000" w:themeColor="text1"/>
        </w:rPr>
        <w:t xml:space="preserve"> on Good Friday, April 19, 2019.</w:t>
      </w:r>
    </w:p>
    <w:p w:rsidR="001677FF" w:rsidRDefault="0010776B" w:rsidP="00AC6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4CB1" w:rsidRDefault="001D4CB1" w:rsidP="001D4CB1"/>
    <w:sectPr w:rsidR="001D4CB1" w:rsidSect="001D4CB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606" w:rsidRDefault="00A76606" w:rsidP="009F0C77">
      <w:r>
        <w:separator/>
      </w:r>
    </w:p>
  </w:endnote>
  <w:endnote w:type="continuationSeparator" w:id="0">
    <w:p w:rsidR="00A76606" w:rsidRDefault="00A76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EED2D3-9B2E-4A79-B858-B4E51D3C747C}"/>
    <w:embedBold r:id="rId2" w:fontKey="{D9A848AC-7318-4924-8465-7F77404CC8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E7B887-DC44-49FF-85D6-3FBECE837F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7CEE36-7DA4-4C83-A62C-6D5021C1EC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892194-A606-43B6-8B06-2149504E2F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CB1" w:rsidRPr="00460514" w:rsidRDefault="001D4CB1" w:rsidP="004605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0A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606" w:rsidRDefault="00A76606" w:rsidP="009F0C77">
      <w:r>
        <w:separator/>
      </w:r>
    </w:p>
  </w:footnote>
  <w:footnote w:type="continuationSeparator" w:id="0">
    <w:p w:rsidR="00A76606" w:rsidRDefault="00A76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7AHB19"/>
    <w:docVar w:name="CoverBillType" w:val="r"/>
    <w:docVar w:name="DocPath" w:val="L:\Council\bills\BH\7107AHB19.DOCX"/>
    <w:docVar w:name="dvBillNumber" w:val="361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76606"/>
    <w:rsid w:val="00005F1B"/>
    <w:rsid w:val="00011869"/>
    <w:rsid w:val="00015CD6"/>
    <w:rsid w:val="000A21F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7FF"/>
    <w:rsid w:val="001D08F2"/>
    <w:rsid w:val="001D3A58"/>
    <w:rsid w:val="001D4CB1"/>
    <w:rsid w:val="001D525B"/>
    <w:rsid w:val="001D7F4F"/>
    <w:rsid w:val="00205238"/>
    <w:rsid w:val="00226862"/>
    <w:rsid w:val="002321B6"/>
    <w:rsid w:val="00250967"/>
    <w:rsid w:val="002543C8"/>
    <w:rsid w:val="0025541D"/>
    <w:rsid w:val="0028125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514"/>
    <w:rsid w:val="00461441"/>
    <w:rsid w:val="004809EE"/>
    <w:rsid w:val="004E7D54"/>
    <w:rsid w:val="005273C6"/>
    <w:rsid w:val="00530A69"/>
    <w:rsid w:val="005410F7"/>
    <w:rsid w:val="00545593"/>
    <w:rsid w:val="00550A97"/>
    <w:rsid w:val="00556EBF"/>
    <w:rsid w:val="00577C6C"/>
    <w:rsid w:val="005A62FE"/>
    <w:rsid w:val="005C2FE2"/>
    <w:rsid w:val="005E2BC9"/>
    <w:rsid w:val="00605102"/>
    <w:rsid w:val="0061214F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606"/>
    <w:rsid w:val="00A833AB"/>
    <w:rsid w:val="00A9741D"/>
    <w:rsid w:val="00AC34A2"/>
    <w:rsid w:val="00AC654B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C54FBD-8E3C-4F72-80C6-F4400422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2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2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4C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13_2019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0232E-B61A-4654-8DA3-7C22A72F4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138</Words>
  <Characters>753</Characters>
  <Application>Microsoft Office Word</Application>
  <DocSecurity>0</DocSecurity>
  <Lines>49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3613: Good Friday, House staff not required to work on - South Carolina Legislature Online</dc:title>
  <dc:creator>Bonnie Huth</dc:creator>
  <cp:lastModifiedBy>S Volk</cp:lastModifiedBy>
  <cp:revision>2</cp:revision>
  <cp:lastPrinted>2019-01-15T21:24:00Z</cp:lastPrinted>
  <dcterms:created xsi:type="dcterms:W3CDTF">2019-09-11T14:18:00Z</dcterms:created>
  <dcterms:modified xsi:type="dcterms:W3CDTF">2019-09-11T14:18:00Z</dcterms:modified>
</cp:coreProperties>
</file>