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A41" w:rsidRDefault="00E27A41" w:rsidP="00E27A41">
      <w:pPr>
        <w:widowControl w:val="0"/>
        <w:jc w:val="center"/>
      </w:pPr>
      <w:r w:rsidRPr="00E27A41">
        <w:rPr>
          <w:b/>
        </w:rPr>
        <w:t>South Carolina General Assembly</w:t>
      </w:r>
    </w:p>
    <w:p w:rsidR="00E27A41" w:rsidRDefault="00E27A41" w:rsidP="00E27A41">
      <w:pPr>
        <w:widowControl w:val="0"/>
        <w:jc w:val="center"/>
      </w:pPr>
      <w:r>
        <w:t>123rd Session, 2019-2020</w:t>
      </w:r>
    </w:p>
    <w:p w:rsidR="00E27A41" w:rsidRDefault="00E27A41" w:rsidP="00E27A41">
      <w:pPr>
        <w:widowControl w:val="0"/>
        <w:jc w:val="left"/>
      </w:pPr>
    </w:p>
    <w:p w:rsidR="00E27A41" w:rsidRDefault="00E27A41" w:rsidP="00E27A41">
      <w:pPr>
        <w:widowControl w:val="0"/>
        <w:jc w:val="left"/>
        <w:rPr>
          <w:b/>
        </w:rPr>
      </w:pPr>
      <w:r w:rsidRPr="00E27A41">
        <w:rPr>
          <w:b/>
        </w:rPr>
        <w:t>H. 3940</w:t>
      </w:r>
    </w:p>
    <w:p w:rsidR="00E27A41" w:rsidRDefault="00E27A41" w:rsidP="00E27A41">
      <w:pPr>
        <w:widowControl w:val="0"/>
        <w:jc w:val="left"/>
        <w:rPr>
          <w:b/>
        </w:rPr>
      </w:pPr>
    </w:p>
    <w:p w:rsidR="00E27A41" w:rsidRDefault="00E27A41" w:rsidP="00E27A41">
      <w:pPr>
        <w:widowControl w:val="0"/>
        <w:jc w:val="left"/>
      </w:pPr>
      <w:r w:rsidRPr="00E27A41">
        <w:rPr>
          <w:b/>
        </w:rPr>
        <w:t>STATUS INFORMATION</w:t>
      </w:r>
    </w:p>
    <w:p w:rsidR="00E27A41" w:rsidRDefault="00E27A41" w:rsidP="00E27A41">
      <w:pPr>
        <w:widowControl w:val="0"/>
        <w:jc w:val="left"/>
      </w:pPr>
    </w:p>
    <w:p w:rsidR="00E27A41" w:rsidRDefault="00E27A41" w:rsidP="00E27A41">
      <w:pPr>
        <w:widowControl w:val="0"/>
        <w:jc w:val="left"/>
      </w:pPr>
      <w:r>
        <w:t>General Bill</w:t>
      </w:r>
    </w:p>
    <w:p w:rsidR="00E27A41" w:rsidRDefault="00E27A41" w:rsidP="00E27A41">
      <w:pPr>
        <w:widowControl w:val="0"/>
        <w:jc w:val="left"/>
      </w:pPr>
      <w:r>
        <w:t>Sponsors: Reps. Murphy, Sandifer, Yow, Bryant, Caskey, Whitmire, McCravy, Hosey, Blackwell, Kimmons and Ridgeway</w:t>
      </w:r>
    </w:p>
    <w:p w:rsidR="00E27A41" w:rsidRDefault="00E27A41" w:rsidP="00E27A41">
      <w:pPr>
        <w:widowControl w:val="0"/>
        <w:jc w:val="left"/>
      </w:pPr>
      <w:r>
        <w:t>Document Path: l:\council\bills\agm\19571wab19.docx</w:t>
      </w:r>
    </w:p>
    <w:p w:rsidR="00E27A41" w:rsidRDefault="00E27A41" w:rsidP="00E27A41">
      <w:pPr>
        <w:widowControl w:val="0"/>
        <w:jc w:val="left"/>
      </w:pPr>
    </w:p>
    <w:p w:rsidR="00E27A41" w:rsidRDefault="00E27A41" w:rsidP="00E27A41">
      <w:pPr>
        <w:widowControl w:val="0"/>
        <w:jc w:val="left"/>
      </w:pPr>
      <w:r>
        <w:t>Introduced in the House on February 12, 2019</w:t>
      </w:r>
    </w:p>
    <w:p w:rsidR="00E27A41" w:rsidRDefault="00E27A41" w:rsidP="00E27A41">
      <w:pPr>
        <w:widowControl w:val="0"/>
        <w:jc w:val="left"/>
      </w:pPr>
      <w:r>
        <w:t xml:space="preserve">Currently residing in the House Committee on </w:t>
      </w:r>
      <w:r w:rsidRPr="00E27A41">
        <w:rPr>
          <w:b/>
        </w:rPr>
        <w:t>Ways and Means</w:t>
      </w:r>
    </w:p>
    <w:p w:rsidR="00E27A41" w:rsidRDefault="00E27A41" w:rsidP="00E27A41">
      <w:pPr>
        <w:widowControl w:val="0"/>
        <w:jc w:val="left"/>
      </w:pPr>
    </w:p>
    <w:p w:rsidR="00E27A41" w:rsidRDefault="00E27A41" w:rsidP="00E27A41">
      <w:pPr>
        <w:widowControl w:val="0"/>
        <w:jc w:val="left"/>
      </w:pPr>
      <w:r>
        <w:t xml:space="preserve">Summary: </w:t>
      </w:r>
      <w:r w:rsidR="001418F5">
        <w:t>College tuition waivers, wartime veterans' children</w:t>
      </w:r>
    </w:p>
    <w:p w:rsidR="00E27A41" w:rsidRDefault="00E27A41" w:rsidP="00E27A41">
      <w:pPr>
        <w:widowControl w:val="0"/>
        <w:jc w:val="left"/>
      </w:pPr>
    </w:p>
    <w:p w:rsidR="00E27A41" w:rsidRDefault="00E27A41" w:rsidP="00E27A41">
      <w:pPr>
        <w:widowControl w:val="0"/>
        <w:jc w:val="left"/>
      </w:pPr>
    </w:p>
    <w:p w:rsidR="00E27A41" w:rsidRDefault="00E27A41" w:rsidP="00E27A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7A41">
        <w:rPr>
          <w:b/>
        </w:rPr>
        <w:t>HISTORY OF LEGISLATIVE ACTIONS</w:t>
      </w:r>
    </w:p>
    <w:p w:rsidR="00E27A41" w:rsidRDefault="00E27A41" w:rsidP="00E27A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7A41" w:rsidRPr="00E27A41" w:rsidRDefault="00E27A41" w:rsidP="00E27A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7A41">
        <w:rPr>
          <w:u w:val="single"/>
        </w:rPr>
        <w:tab/>
        <w:t>Date</w:t>
      </w:r>
      <w:r w:rsidRPr="00E27A41">
        <w:rPr>
          <w:u w:val="single"/>
        </w:rPr>
        <w:tab/>
        <w:t>Body</w:t>
      </w:r>
      <w:r w:rsidRPr="00E27A41">
        <w:rPr>
          <w:u w:val="single"/>
        </w:rPr>
        <w:tab/>
        <w:t>Action Description with journal page number</w:t>
      </w:r>
      <w:r w:rsidRPr="00E27A41">
        <w:rPr>
          <w:u w:val="single"/>
        </w:rPr>
        <w:tab/>
      </w:r>
    </w:p>
    <w:p w:rsidR="009C3428" w:rsidRDefault="009C3428" w:rsidP="009C34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2/12/2019</w:t>
      </w:r>
      <w:r>
        <w:tab/>
        <w:t>House</w:t>
      </w:r>
      <w:r>
        <w:tab/>
      </w:r>
      <w:r w:rsidRPr="00186DF4">
        <w:t>Introduced and read first time (</w:t>
      </w:r>
      <w:hyperlink r:id="rId7" w:history="1">
        <w:r w:rsidRPr="00186DF4">
          <w:rPr>
            <w:rStyle w:val="Hyperlink"/>
          </w:rPr>
          <w:t>House Journal</w:t>
        </w:r>
        <w:r w:rsidRPr="00186DF4">
          <w:rPr>
            <w:rStyle w:val="Hyperlink"/>
          </w:rPr>
          <w:noBreakHyphen/>
          <w:t>page 5</w:t>
        </w:r>
      </w:hyperlink>
      <w:r w:rsidRPr="00186DF4">
        <w:t>)</w:t>
      </w:r>
    </w:p>
    <w:p w:rsidR="009C3428" w:rsidRDefault="009C3428" w:rsidP="009C34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2/12/2019</w:t>
      </w:r>
      <w:r>
        <w:tab/>
        <w:t>House</w:t>
      </w:r>
      <w:r>
        <w:tab/>
      </w:r>
      <w:r w:rsidRPr="00186DF4">
        <w:t>Referred</w:t>
      </w:r>
      <w:r>
        <w:t xml:space="preserve"> to Committee on </w:t>
      </w:r>
      <w:r w:rsidRPr="00186DF4">
        <w:rPr>
          <w:b/>
        </w:rPr>
        <w:t>Ways and Means</w:t>
      </w:r>
      <w:r>
        <w:t xml:space="preserve"> </w:t>
      </w:r>
      <w:r w:rsidRPr="00186DF4">
        <w:t>(</w:t>
      </w:r>
      <w:hyperlink r:id="rId8" w:history="1">
        <w:r w:rsidRPr="00186DF4">
          <w:rPr>
            <w:rStyle w:val="Hyperlink"/>
          </w:rPr>
          <w:t>House Journal</w:t>
        </w:r>
        <w:r w:rsidRPr="00186DF4">
          <w:rPr>
            <w:rStyle w:val="Hyperlink"/>
          </w:rPr>
          <w:noBreakHyphen/>
          <w:t>page 5</w:t>
        </w:r>
      </w:hyperlink>
      <w:r w:rsidRPr="00186DF4">
        <w:t>)</w:t>
      </w:r>
    </w:p>
    <w:p w:rsidR="009C3428" w:rsidRDefault="009C3428" w:rsidP="009C34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7A41" w:rsidRDefault="00E27A41" w:rsidP="00E27A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27A41">
          <w:rPr>
            <w:rStyle w:val="Hyperlink"/>
          </w:rPr>
          <w:t>legislative information</w:t>
        </w:r>
      </w:hyperlink>
      <w:r>
        <w:t xml:space="preserve"> at the website</w:t>
      </w:r>
    </w:p>
    <w:p w:rsidR="00E27A41" w:rsidRDefault="00E27A41" w:rsidP="00E27A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7A41" w:rsidRPr="00E27A41" w:rsidRDefault="00E27A41" w:rsidP="00E27A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7A41" w:rsidRDefault="00E27A41" w:rsidP="00E27A41">
      <w:pPr>
        <w:widowControl w:val="0"/>
        <w:jc w:val="left"/>
      </w:pPr>
      <w:r w:rsidRPr="00E27A41">
        <w:rPr>
          <w:b/>
        </w:rPr>
        <w:t>VERSIONS OF THIS BILL</w:t>
      </w:r>
    </w:p>
    <w:p w:rsidR="00E27A41" w:rsidRDefault="00E27A41" w:rsidP="00E27A41">
      <w:pPr>
        <w:widowControl w:val="0"/>
        <w:jc w:val="left"/>
      </w:pPr>
    </w:p>
    <w:p w:rsidR="00E27A41" w:rsidRDefault="003C571D" w:rsidP="00E27A41">
      <w:pPr>
        <w:widowControl w:val="0"/>
        <w:jc w:val="left"/>
      </w:pPr>
      <w:hyperlink r:id="rId10" w:history="1">
        <w:r w:rsidR="00E27A41">
          <w:rPr>
            <w:rStyle w:val="Hyperlink"/>
          </w:rPr>
          <w:t>2/12/2019</w:t>
        </w:r>
      </w:hyperlink>
    </w:p>
    <w:p w:rsidR="00E27A41" w:rsidRDefault="00E27A41" w:rsidP="00E27A41"/>
    <w:p w:rsidR="00E27A41" w:rsidRDefault="00E27A41" w:rsidP="00E27A41">
      <w:pPr>
        <w:sectPr w:rsidR="00E27A41" w:rsidSect="00E27A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A16CD" w:rsidRDefault="000A16CD" w:rsidP="00781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B0F" w:rsidRDefault="00781B0F" w:rsidP="00781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B0F" w:rsidRDefault="00781B0F" w:rsidP="00781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B0F" w:rsidRDefault="00781B0F" w:rsidP="00781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B0F" w:rsidRDefault="00781B0F" w:rsidP="00781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B0F" w:rsidRDefault="00781B0F" w:rsidP="00781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B0F" w:rsidRDefault="00781B0F" w:rsidP="00781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16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039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4D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 w:rsidR="003B72A1">
        <w:noBreakHyphen/>
      </w:r>
      <w:r>
        <w:t>111</w:t>
      </w:r>
      <w:r w:rsidR="003B72A1">
        <w:noBreakHyphen/>
      </w:r>
      <w:r>
        <w:t>20, CODE OF LAWS OF SOUTH CAROLINA, 1976, RELATING TO COLLEGE TUITION WAIVERS FOR CERTAIN WARTIME VETERANS</w:t>
      </w:r>
      <w:r w:rsidR="003B72A1" w:rsidRPr="003B72A1">
        <w:t>’</w:t>
      </w:r>
      <w:r>
        <w:t xml:space="preserve"> CHILDREN, SO AS TO EXTEND THESE WAIVERS TO THE CHILDREN OF ACTIVE DUTY SERVICE MEMBERS WHO HAVE SERVED IN WARTIME.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0390" w:rsidRDefault="000E03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0390" w:rsidRDefault="000E03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390" w:rsidRDefault="000E03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04D8B">
        <w:t>Section 59</w:t>
      </w:r>
      <w:r w:rsidR="003B72A1">
        <w:noBreakHyphen/>
      </w:r>
      <w:r w:rsidR="00204D8B">
        <w:t>111</w:t>
      </w:r>
      <w:r w:rsidR="003B72A1">
        <w:noBreakHyphen/>
      </w:r>
      <w:r w:rsidR="00204D8B">
        <w:t>20(B) of the 1976 Code is amended to read:</w:t>
      </w:r>
    </w:p>
    <w:p w:rsidR="00204D8B" w:rsidRDefault="00204D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D8B" w:rsidRDefault="00204D8B" w:rsidP="00204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“</w:t>
      </w:r>
      <w:r w:rsidRPr="00431877">
        <w:t>(B)</w:t>
      </w:r>
      <w:r>
        <w:tab/>
      </w:r>
      <w:r w:rsidRPr="00431877">
        <w:t>The provisions of this section apply to</w:t>
      </w:r>
      <w:r>
        <w:rPr>
          <w:u w:val="single"/>
        </w:rPr>
        <w:t>:</w:t>
      </w:r>
    </w:p>
    <w:p w:rsidR="00204D8B" w:rsidRDefault="003B72A1" w:rsidP="00204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3B72A1">
        <w:tab/>
      </w:r>
      <w:r w:rsidRPr="003B72A1">
        <w:tab/>
      </w:r>
      <w:r w:rsidR="00204D8B">
        <w:rPr>
          <w:u w:val="single"/>
        </w:rPr>
        <w:t>(1)</w:t>
      </w:r>
      <w:r w:rsidRPr="003B72A1">
        <w:tab/>
      </w:r>
      <w:r w:rsidR="00204D8B" w:rsidRPr="00431877">
        <w:t>a child of a veteran who meets the residency requirements of Chapter 112 of this title, is twenty</w:t>
      </w:r>
      <w:r>
        <w:noBreakHyphen/>
      </w:r>
      <w:r w:rsidR="00204D8B" w:rsidRPr="00431877">
        <w:t>six years of age or younger, and is pursuing any type of undergraduate degree</w:t>
      </w:r>
      <w:r w:rsidR="00204D8B">
        <w:rPr>
          <w:u w:val="single"/>
        </w:rPr>
        <w:t>; and</w:t>
      </w:r>
    </w:p>
    <w:p w:rsidR="00204D8B" w:rsidRDefault="003B72A1" w:rsidP="00204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3B72A1">
        <w:tab/>
      </w:r>
      <w:r w:rsidRPr="003B72A1">
        <w:tab/>
      </w:r>
      <w:r w:rsidR="00204D8B">
        <w:rPr>
          <w:u w:val="single"/>
        </w:rPr>
        <w:t>(2)</w:t>
      </w:r>
      <w:r w:rsidRPr="003B72A1">
        <w:tab/>
      </w:r>
      <w:r w:rsidR="00204D8B">
        <w:rPr>
          <w:u w:val="single"/>
        </w:rPr>
        <w:t xml:space="preserve">a child of a wartime service member, which for the purpose of this item means a person who is a </w:t>
      </w:r>
      <w:r w:rsidRPr="003B72A1">
        <w:rPr>
          <w:u w:val="single"/>
        </w:rPr>
        <w:t>‘</w:t>
      </w:r>
      <w:r w:rsidR="00204D8B">
        <w:rPr>
          <w:u w:val="single"/>
        </w:rPr>
        <w:t xml:space="preserve">veteran of </w:t>
      </w:r>
      <w:r w:rsidR="00DE5A00">
        <w:rPr>
          <w:u w:val="single"/>
        </w:rPr>
        <w:t xml:space="preserve">any </w:t>
      </w:r>
      <w:r w:rsidR="00204D8B">
        <w:rPr>
          <w:u w:val="single"/>
        </w:rPr>
        <w:t>war</w:t>
      </w:r>
      <w:r w:rsidRPr="003B72A1">
        <w:rPr>
          <w:u w:val="single"/>
        </w:rPr>
        <w:t>’</w:t>
      </w:r>
      <w:r w:rsidR="00204D8B">
        <w:rPr>
          <w:u w:val="single"/>
        </w:rPr>
        <w:t xml:space="preserve"> as defined in 38 U.S.C. Section 101(12) or a person who has served in the active military, naval, or air service during a period of war, as defined in 38 U.S.C. Section 101(11), and who has not been discharged or released from this service.  To receive a tuition waiver provided in this section, the child of a wartime service member must provide verification that they satisfy the requirements of subsection (A) from:</w:t>
      </w:r>
    </w:p>
    <w:p w:rsidR="00204D8B" w:rsidRDefault="003B72A1" w:rsidP="00204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3B72A1">
        <w:tab/>
      </w:r>
      <w:r w:rsidRPr="003B72A1">
        <w:tab/>
      </w:r>
      <w:r w:rsidRPr="003B72A1">
        <w:tab/>
      </w:r>
      <w:r w:rsidR="00204D8B">
        <w:rPr>
          <w:u w:val="single"/>
        </w:rPr>
        <w:t>(a)</w:t>
      </w:r>
      <w:r w:rsidRPr="003B72A1">
        <w:tab/>
      </w:r>
      <w:r w:rsidR="00204D8B">
        <w:rPr>
          <w:u w:val="single"/>
        </w:rPr>
        <w:t>the branch of the military in which the child</w:t>
      </w:r>
      <w:r w:rsidRPr="003B72A1">
        <w:rPr>
          <w:u w:val="single"/>
        </w:rPr>
        <w:t>’</w:t>
      </w:r>
      <w:r w:rsidR="00204D8B">
        <w:rPr>
          <w:u w:val="single"/>
        </w:rPr>
        <w:t>s parent serves, if the parent has not be</w:t>
      </w:r>
      <w:r w:rsidR="00DE5A00">
        <w:rPr>
          <w:u w:val="single"/>
        </w:rPr>
        <w:t>e</w:t>
      </w:r>
      <w:r w:rsidR="00204D8B">
        <w:rPr>
          <w:u w:val="single"/>
        </w:rPr>
        <w:t>n discharged or released from service; or</w:t>
      </w:r>
    </w:p>
    <w:p w:rsidR="00204D8B" w:rsidRDefault="003B72A1" w:rsidP="00204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B72A1">
        <w:tab/>
      </w:r>
      <w:r w:rsidRPr="003B72A1">
        <w:tab/>
      </w:r>
      <w:r w:rsidRPr="003B72A1">
        <w:tab/>
      </w:r>
      <w:r w:rsidR="00204D8B">
        <w:rPr>
          <w:u w:val="single"/>
        </w:rPr>
        <w:t>(b)</w:t>
      </w:r>
      <w:r w:rsidRPr="003B72A1">
        <w:tab/>
      </w:r>
      <w:r w:rsidR="00204D8B">
        <w:rPr>
          <w:u w:val="single"/>
        </w:rPr>
        <w:t>the South Carolina Department of Veterans Affairs, if the child</w:t>
      </w:r>
      <w:r w:rsidRPr="003B72A1">
        <w:rPr>
          <w:u w:val="single"/>
        </w:rPr>
        <w:t>’</w:t>
      </w:r>
      <w:r w:rsidR="00204D8B">
        <w:rPr>
          <w:u w:val="single"/>
        </w:rPr>
        <w:t>s parent has been discharged or released from service</w:t>
      </w:r>
      <w:r w:rsidR="00204D8B" w:rsidRPr="00431877">
        <w:t>.</w:t>
      </w:r>
      <w:r w:rsidR="00204D8B">
        <w:t>”</w:t>
      </w:r>
    </w:p>
    <w:p w:rsidR="000E0390" w:rsidRDefault="000E03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390" w:rsidRDefault="000E03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204D8B">
        <w:t>2</w:t>
      </w:r>
      <w:r>
        <w:t>.</w:t>
      </w:r>
      <w:r>
        <w:tab/>
        <w:t>This act takes effect upon approval by the Governor.</w:t>
      </w:r>
    </w:p>
    <w:p w:rsidR="00E61B95" w:rsidRDefault="003B72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7A41" w:rsidRDefault="00E27A41" w:rsidP="00E27A41">
      <w:pPr>
        <w:suppressAutoHyphens/>
      </w:pPr>
    </w:p>
    <w:sectPr w:rsidR="00E27A41" w:rsidSect="00E27A4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390" w:rsidRDefault="000E0390" w:rsidP="009F0C77">
      <w:r>
        <w:separator/>
      </w:r>
    </w:p>
  </w:endnote>
  <w:endnote w:type="continuationSeparator" w:id="0">
    <w:p w:rsidR="000E0390" w:rsidRDefault="000E03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6756639-E853-4560-96A4-00F34D3FE956}"/>
    <w:embedBold r:id="rId2" w:fontKey="{EC2CA16F-2A26-4020-BFA2-08C1330345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FB19333-5D0D-42E6-99F8-F935A3B079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B637FD8-FD9E-4DB5-9F28-917E5D980E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71C925-4053-460C-A5E8-EF4A562073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A41" w:rsidRPr="000A16CD" w:rsidRDefault="00E27A41" w:rsidP="000A16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418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390" w:rsidRDefault="000E0390" w:rsidP="009F0C77">
      <w:r>
        <w:separator/>
      </w:r>
    </w:p>
  </w:footnote>
  <w:footnote w:type="continuationSeparator" w:id="0">
    <w:p w:rsidR="000E0390" w:rsidRDefault="000E03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571WAB19"/>
    <w:docVar w:name="CoverBillType" w:val="b"/>
    <w:docVar w:name="DocPath" w:val="L:\Council\bills\AGM\19571WAB19.DOCX"/>
    <w:docVar w:name="dvBillNumber" w:val="394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E0390"/>
    <w:rsid w:val="00011869"/>
    <w:rsid w:val="00015CD6"/>
    <w:rsid w:val="000A16CD"/>
    <w:rsid w:val="000E0100"/>
    <w:rsid w:val="000E0390"/>
    <w:rsid w:val="000E1785"/>
    <w:rsid w:val="000F40FA"/>
    <w:rsid w:val="001035F1"/>
    <w:rsid w:val="0010776B"/>
    <w:rsid w:val="00133E66"/>
    <w:rsid w:val="001418F5"/>
    <w:rsid w:val="001435A3"/>
    <w:rsid w:val="00146ED3"/>
    <w:rsid w:val="00151044"/>
    <w:rsid w:val="001D08F2"/>
    <w:rsid w:val="001D3A58"/>
    <w:rsid w:val="001D525B"/>
    <w:rsid w:val="001D7F4F"/>
    <w:rsid w:val="00204D8B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72A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4148F"/>
    <w:rsid w:val="00781B0F"/>
    <w:rsid w:val="007A70AE"/>
    <w:rsid w:val="008362E8"/>
    <w:rsid w:val="0085786E"/>
    <w:rsid w:val="008A1768"/>
    <w:rsid w:val="008A489F"/>
    <w:rsid w:val="008F0F33"/>
    <w:rsid w:val="008F4429"/>
    <w:rsid w:val="0094021A"/>
    <w:rsid w:val="009864B7"/>
    <w:rsid w:val="009B44AF"/>
    <w:rsid w:val="009C3428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5A00"/>
    <w:rsid w:val="00DF3845"/>
    <w:rsid w:val="00E27A41"/>
    <w:rsid w:val="00E41911"/>
    <w:rsid w:val="00E44B57"/>
    <w:rsid w:val="00E60D81"/>
    <w:rsid w:val="00E61B9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05B4DF-980F-4619-AA2E-F31F9B28E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5A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A0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7A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940_201902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4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E85CB-4C67-42A6-A8E6-C4DF43613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BFECB68A.dotm</Template>
  <TotalTime>0</TotalTime>
  <Pages>3</Pages>
  <Words>363</Words>
  <Characters>1883</Characters>
  <Application>Microsoft Office Word</Application>
  <DocSecurity>0</DocSecurity>
  <Lines>76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3940: College tuition waivers, wartime veterans' children - South Carolina Legislature Online</dc:title>
  <dc:creator>Angie Morgan</dc:creator>
  <cp:lastModifiedBy>S Volk</cp:lastModifiedBy>
  <cp:revision>2</cp:revision>
  <cp:lastPrinted>2019-02-06T20:57:00Z</cp:lastPrinted>
  <dcterms:created xsi:type="dcterms:W3CDTF">2019-02-22T17:52:00Z</dcterms:created>
  <dcterms:modified xsi:type="dcterms:W3CDTF">2019-02-22T17:52:00Z</dcterms:modified>
</cp:coreProperties>
</file>