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2FD" w:rsidRDefault="00D232FD" w:rsidP="00D232FD">
      <w:pPr>
        <w:widowControl w:val="0"/>
        <w:jc w:val="center"/>
      </w:pPr>
      <w:r w:rsidRPr="00D232FD">
        <w:rPr>
          <w:b/>
        </w:rPr>
        <w:t>South Carolina General Assembly</w:t>
      </w:r>
    </w:p>
    <w:p w:rsidR="00D232FD" w:rsidRDefault="00D232FD" w:rsidP="00D232FD">
      <w:pPr>
        <w:widowControl w:val="0"/>
        <w:jc w:val="center"/>
      </w:pPr>
      <w:r>
        <w:t>123rd Session, 2019-2020</w:t>
      </w:r>
    </w:p>
    <w:p w:rsidR="00D232FD" w:rsidRDefault="00D232FD" w:rsidP="00D232FD">
      <w:pPr>
        <w:widowControl w:val="0"/>
        <w:jc w:val="left"/>
      </w:pPr>
    </w:p>
    <w:p w:rsidR="00D232FD" w:rsidRDefault="00D232FD" w:rsidP="00D232FD">
      <w:pPr>
        <w:widowControl w:val="0"/>
        <w:jc w:val="left"/>
        <w:rPr>
          <w:b/>
        </w:rPr>
      </w:pPr>
      <w:r w:rsidRPr="00D232FD">
        <w:rPr>
          <w:b/>
        </w:rPr>
        <w:t>H. 4033</w:t>
      </w:r>
    </w:p>
    <w:p w:rsidR="00D232FD" w:rsidRDefault="00D232FD" w:rsidP="00D232FD">
      <w:pPr>
        <w:widowControl w:val="0"/>
        <w:jc w:val="left"/>
        <w:rPr>
          <w:b/>
        </w:rPr>
      </w:pPr>
    </w:p>
    <w:p w:rsidR="00D232FD" w:rsidRDefault="00D232FD" w:rsidP="00D232FD">
      <w:pPr>
        <w:widowControl w:val="0"/>
        <w:jc w:val="left"/>
      </w:pPr>
      <w:r w:rsidRPr="00D232FD">
        <w:rPr>
          <w:b/>
        </w:rPr>
        <w:t>STATUS INFORMATION</w:t>
      </w:r>
    </w:p>
    <w:p w:rsidR="00D232FD" w:rsidRDefault="00D232FD" w:rsidP="00D232FD">
      <w:pPr>
        <w:widowControl w:val="0"/>
        <w:jc w:val="left"/>
      </w:pPr>
    </w:p>
    <w:p w:rsidR="00D232FD" w:rsidRDefault="00D232FD" w:rsidP="00D232FD">
      <w:pPr>
        <w:widowControl w:val="0"/>
        <w:jc w:val="left"/>
      </w:pPr>
      <w:r>
        <w:t>House Resolution</w:t>
      </w:r>
    </w:p>
    <w:p w:rsidR="00D232FD" w:rsidRDefault="008C3733" w:rsidP="00D232FD">
      <w:pPr>
        <w:widowControl w:val="0"/>
        <w:jc w:val="left"/>
      </w:pPr>
      <w:r>
        <w:t>Sponsors: Reps. Ridgeway,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232FD" w:rsidRDefault="00D232FD" w:rsidP="00D232FD">
      <w:pPr>
        <w:widowControl w:val="0"/>
        <w:jc w:val="left"/>
      </w:pPr>
      <w:r>
        <w:t>Document Path: l:\council\bills\gm\24089cz19.docx</w:t>
      </w:r>
    </w:p>
    <w:p w:rsidR="00D232FD" w:rsidRDefault="00D232FD" w:rsidP="00D232FD">
      <w:pPr>
        <w:widowControl w:val="0"/>
        <w:jc w:val="left"/>
      </w:pPr>
    </w:p>
    <w:p w:rsidR="00D232FD" w:rsidRDefault="00D232FD" w:rsidP="00D232FD">
      <w:pPr>
        <w:widowControl w:val="0"/>
        <w:jc w:val="left"/>
      </w:pPr>
      <w:r>
        <w:t>Introduced in the House on February 21, 2019</w:t>
      </w:r>
    </w:p>
    <w:p w:rsidR="00D232FD" w:rsidRDefault="00D232FD" w:rsidP="00D232FD">
      <w:pPr>
        <w:widowControl w:val="0"/>
        <w:jc w:val="left"/>
      </w:pPr>
      <w:r>
        <w:t>Adopted by the House on February 21, 2019</w:t>
      </w:r>
    </w:p>
    <w:p w:rsidR="00D232FD" w:rsidRDefault="00D232FD" w:rsidP="00D232FD">
      <w:pPr>
        <w:widowControl w:val="0"/>
        <w:jc w:val="left"/>
      </w:pPr>
    </w:p>
    <w:p w:rsidR="00D232FD" w:rsidRDefault="00D232FD" w:rsidP="00D232FD">
      <w:pPr>
        <w:widowControl w:val="0"/>
        <w:jc w:val="left"/>
      </w:pPr>
      <w:r>
        <w:t xml:space="preserve">Summary: </w:t>
      </w:r>
      <w:r w:rsidR="00C86F93">
        <w:t>Laurence Manning Bowling Team</w:t>
      </w:r>
    </w:p>
    <w:p w:rsidR="00D232FD" w:rsidRDefault="00D232FD" w:rsidP="00D232FD">
      <w:pPr>
        <w:widowControl w:val="0"/>
        <w:jc w:val="left"/>
      </w:pPr>
    </w:p>
    <w:p w:rsidR="00D232FD" w:rsidRDefault="00D232FD" w:rsidP="00D232FD">
      <w:pPr>
        <w:widowControl w:val="0"/>
        <w:jc w:val="left"/>
      </w:pPr>
    </w:p>
    <w:p w:rsidR="00D232FD" w:rsidRDefault="00D232FD" w:rsidP="00D232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2FD">
        <w:rPr>
          <w:b/>
        </w:rPr>
        <w:t>HISTORY OF LEGISLATIVE ACTIONS</w:t>
      </w:r>
    </w:p>
    <w:p w:rsidR="00D232FD" w:rsidRDefault="00D232FD" w:rsidP="00D232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32FD" w:rsidRPr="00D232FD" w:rsidRDefault="00D232FD" w:rsidP="00D232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2FD">
        <w:rPr>
          <w:u w:val="single"/>
        </w:rPr>
        <w:tab/>
        <w:t>Date</w:t>
      </w:r>
      <w:r w:rsidRPr="00D232FD">
        <w:rPr>
          <w:u w:val="single"/>
        </w:rPr>
        <w:tab/>
        <w:t>Body</w:t>
      </w:r>
      <w:r w:rsidRPr="00D232FD">
        <w:rPr>
          <w:u w:val="single"/>
        </w:rPr>
        <w:tab/>
        <w:t>Action Description with journal page number</w:t>
      </w:r>
      <w:r w:rsidRPr="00D232FD">
        <w:rPr>
          <w:u w:val="single"/>
        </w:rPr>
        <w:tab/>
      </w:r>
    </w:p>
    <w:p w:rsidR="00FA61FD" w:rsidRDefault="00FA61FD" w:rsidP="00FA6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8C7AB3">
        <w:t>Introduced and adopted (</w:t>
      </w:r>
      <w:hyperlink r:id="rId7" w:history="1">
        <w:r w:rsidRPr="008C7AB3">
          <w:rPr>
            <w:rStyle w:val="Hyperlink"/>
          </w:rPr>
          <w:t>House Journal</w:t>
        </w:r>
        <w:r w:rsidRPr="008C7AB3">
          <w:rPr>
            <w:rStyle w:val="Hyperlink"/>
          </w:rPr>
          <w:noBreakHyphen/>
          <w:t>page 119</w:t>
        </w:r>
      </w:hyperlink>
      <w:r w:rsidRPr="008C7AB3">
        <w:t>)</w:t>
      </w:r>
    </w:p>
    <w:p w:rsidR="00FA61FD" w:rsidRDefault="00FA61FD" w:rsidP="00FA6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32FD" w:rsidRDefault="00D232FD" w:rsidP="00D23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232FD">
          <w:rPr>
            <w:rStyle w:val="Hyperlink"/>
          </w:rPr>
          <w:t>legislative information</w:t>
        </w:r>
      </w:hyperlink>
      <w:r>
        <w:t xml:space="preserve"> at the website</w:t>
      </w:r>
    </w:p>
    <w:p w:rsidR="00D232FD" w:rsidRDefault="00D232FD" w:rsidP="00D23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2FD" w:rsidRPr="00D232FD" w:rsidRDefault="00D232FD" w:rsidP="00D23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2FD" w:rsidRDefault="00D232FD" w:rsidP="00D232FD">
      <w:r w:rsidRPr="00D232FD">
        <w:rPr>
          <w:b/>
        </w:rPr>
        <w:t>VERSIONS OF THIS BILL</w:t>
      </w:r>
    </w:p>
    <w:p w:rsidR="00D232FD" w:rsidRDefault="00D232FD" w:rsidP="00D232FD"/>
    <w:p w:rsidR="00D232FD" w:rsidRDefault="00B8380D" w:rsidP="00D232FD">
      <w:hyperlink r:id="rId9" w:history="1">
        <w:r w:rsidR="00D232FD">
          <w:rPr>
            <w:rStyle w:val="Hyperlink"/>
          </w:rPr>
          <w:t>2/21/2019</w:t>
        </w:r>
      </w:hyperlink>
    </w:p>
    <w:p w:rsidR="00D232FD" w:rsidRDefault="00D232FD" w:rsidP="00D232FD"/>
    <w:p w:rsidR="00D232FD" w:rsidRDefault="00D232FD" w:rsidP="00D232FD">
      <w:pPr>
        <w:sectPr w:rsidR="00D232FD" w:rsidSect="00D232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4BBE" w:rsidRDefault="00A64B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0C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25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LAURENCE MANNING ACADEMY BOWLING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</w:t>
      </w:r>
      <w:r w:rsidR="00F275C0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 xml:space="preserve">CAROLINA </w:t>
      </w:r>
      <w:r>
        <w:t>INDEPENDENT SCHOOL ASSOCIATION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253E" w:rsidRDefault="003D0C27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253E">
        <w:t>the South Carolina House of Representatives</w:t>
      </w:r>
      <w:r w:rsidR="00F275C0">
        <w:t xml:space="preserve"> </w:t>
      </w:r>
      <w:r w:rsidR="00F6253E">
        <w:t xml:space="preserve">is pleased to learn that the members of the Laurence Manning bowling team </w:t>
      </w:r>
      <w:r w:rsidR="00F6253E">
        <w:rPr>
          <w:color w:val="000000" w:themeColor="text1"/>
          <w:u w:color="000000" w:themeColor="text1"/>
        </w:rPr>
        <w:t xml:space="preserve">of Clarendon County </w:t>
      </w:r>
      <w:r w:rsidR="00F6253E">
        <w:t>took top honors at the state tournament held at Gamecock Lanes in Sumter on Monday, February 4, 2019; and</w:t>
      </w:r>
    </w:p>
    <w:p w:rsidR="00F6253E" w:rsidRDefault="00F6253E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253E" w:rsidRDefault="00F6253E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utter delight of their exuberant fans, the Laurence Manning </w:t>
      </w:r>
      <w:r w:rsidR="00F275C0">
        <w:t>Swampcats</w:t>
      </w:r>
      <w:r>
        <w:t xml:space="preserve"> bested a fine, competitive field of teams </w:t>
      </w:r>
      <w:r w:rsidR="00F275C0">
        <w:t xml:space="preserve">in a nail-biting finish to claim the state trophy </w:t>
      </w:r>
      <w:r>
        <w:t>for the fourth consecutive year; and</w:t>
      </w:r>
    </w:p>
    <w:p w:rsidR="00F275C0" w:rsidRDefault="00F275C0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75C0" w:rsidRDefault="00F275C0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Laurence Manning was down by six points when senior Swampcat Seth Stamps took the lane for the final frame.  After posting a spare on his penultimate throw, he knocked down six pins on his final throw to win the championship game by one point; and</w:t>
      </w:r>
    </w:p>
    <w:p w:rsidR="00F6253E" w:rsidRDefault="00F6253E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75C0" w:rsidRDefault="00F6253E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F275C0">
        <w:rPr>
          <w:color w:val="000000" w:themeColor="text1"/>
          <w:u w:color="000000" w:themeColor="text1"/>
        </w:rPr>
        <w:t xml:space="preserve"> </w:t>
      </w:r>
      <w:r w:rsidR="00F275C0" w:rsidRPr="009633DB">
        <w:rPr>
          <w:color w:val="000000" w:themeColor="text1"/>
          <w:u w:color="000000" w:themeColor="text1"/>
        </w:rPr>
        <w:t xml:space="preserve">precision, accuracy, </w:t>
      </w:r>
      <w:r w:rsidR="00F275C0">
        <w:rPr>
          <w:color w:val="000000" w:themeColor="text1"/>
          <w:u w:color="000000" w:themeColor="text1"/>
        </w:rPr>
        <w:t xml:space="preserve">and </w:t>
      </w:r>
      <w:r w:rsidR="00F275C0" w:rsidRPr="009633DB">
        <w:rPr>
          <w:color w:val="000000" w:themeColor="text1"/>
          <w:u w:color="000000" w:themeColor="text1"/>
        </w:rPr>
        <w:t>controlled power</w:t>
      </w:r>
      <w:r>
        <w:rPr>
          <w:color w:val="000000" w:themeColor="text1"/>
          <w:u w:color="000000" w:themeColor="text1"/>
        </w:rPr>
        <w:t>,</w:t>
      </w:r>
      <w:r w:rsidR="00F275C0">
        <w:rPr>
          <w:color w:val="000000" w:themeColor="text1"/>
          <w:u w:color="000000" w:themeColor="text1"/>
        </w:rPr>
        <w:t xml:space="preserve"> the Swampcats posted the most precise finish possible in a spirited tournament</w:t>
      </w:r>
      <w:r>
        <w:rPr>
          <w:color w:val="000000" w:themeColor="text1"/>
          <w:u w:color="000000" w:themeColor="text1"/>
        </w:rPr>
        <w:t xml:space="preserve"> </w:t>
      </w:r>
      <w:r w:rsidR="00F275C0">
        <w:rPr>
          <w:color w:val="000000" w:themeColor="text1"/>
          <w:u w:color="000000" w:themeColor="text1"/>
        </w:rPr>
        <w:t>to garner the team’s fourth straight state title; and</w:t>
      </w:r>
    </w:p>
    <w:p w:rsidR="00F275C0" w:rsidRDefault="00F275C0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53E" w:rsidRDefault="00F275C0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253E">
        <w:rPr>
          <w:color w:val="000000" w:themeColor="text1"/>
          <w:u w:color="000000" w:themeColor="text1"/>
        </w:rPr>
        <w:t xml:space="preserve">Head Coach </w:t>
      </w:r>
      <w:r w:rsidR="00F6253E">
        <w:t xml:space="preserve">Jay Atkins </w:t>
      </w:r>
      <w:r w:rsidR="00F6253E" w:rsidRPr="00E542AE">
        <w:rPr>
          <w:color w:val="000000" w:themeColor="text1"/>
          <w:u w:color="000000" w:themeColor="text1"/>
        </w:rPr>
        <w:t xml:space="preserve">and </w:t>
      </w:r>
      <w:r w:rsidR="00F6253E">
        <w:rPr>
          <w:color w:val="000000" w:themeColor="text1"/>
          <w:u w:color="000000" w:themeColor="text1"/>
        </w:rPr>
        <w:t>his skilled coaching staff maximized their own experience and passion</w:t>
      </w:r>
      <w:r>
        <w:rPr>
          <w:color w:val="000000" w:themeColor="text1"/>
          <w:u w:color="000000" w:themeColor="text1"/>
        </w:rPr>
        <w:t xml:space="preserve"> </w:t>
      </w:r>
      <w:r w:rsidR="00F6253E">
        <w:rPr>
          <w:color w:val="000000" w:themeColor="text1"/>
          <w:u w:color="000000" w:themeColor="text1"/>
        </w:rPr>
        <w:t xml:space="preserve">to forge a championship-caliber team and teach these athletes lessons that will prove invaluable through life both on and off the </w:t>
      </w:r>
      <w:r>
        <w:rPr>
          <w:color w:val="000000" w:themeColor="text1"/>
          <w:u w:color="000000" w:themeColor="text1"/>
        </w:rPr>
        <w:t>lanes</w:t>
      </w:r>
      <w:r w:rsidR="00F6253E">
        <w:rPr>
          <w:color w:val="000000" w:themeColor="text1"/>
          <w:u w:color="000000" w:themeColor="text1"/>
        </w:rPr>
        <w:t>; and</w:t>
      </w:r>
    </w:p>
    <w:p w:rsidR="00F6253E" w:rsidRDefault="00F6253E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7" w:rsidRDefault="00F6253E" w:rsidP="00F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Laurence Manning bowlers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3D0C27">
        <w:t>.  Now, therefore,</w:t>
      </w:r>
    </w:p>
    <w:p w:rsidR="003D0C27" w:rsidRDefault="003D0C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C27" w:rsidRDefault="003D0C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0C27" w:rsidRDefault="003D0C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53E" w:rsidRDefault="003D0C27" w:rsidP="00F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253E">
        <w:t xml:space="preserve"> the members of the South Carolina House of Representatives, by this resolution, r</w:t>
      </w:r>
      <w:r w:rsidR="00F6253E">
        <w:rPr>
          <w:color w:val="000000" w:themeColor="text1"/>
          <w:u w:color="000000" w:themeColor="text1"/>
        </w:rPr>
        <w:t xml:space="preserve">ecognize and honor the </w:t>
      </w:r>
      <w:r w:rsidR="00F6253E">
        <w:t xml:space="preserve">Laurence Manning Academy bowling </w:t>
      </w:r>
      <w:r w:rsidR="00F6253E" w:rsidRPr="00E542AE">
        <w:rPr>
          <w:color w:val="000000" w:themeColor="text1"/>
          <w:u w:color="000000" w:themeColor="text1"/>
        </w:rPr>
        <w:t>team</w:t>
      </w:r>
      <w:r w:rsidR="00F6253E">
        <w:rPr>
          <w:color w:val="000000" w:themeColor="text1"/>
          <w:u w:color="000000" w:themeColor="text1"/>
        </w:rPr>
        <w:t>, coaches, and school officials</w:t>
      </w:r>
      <w:r w:rsidR="00F6253E" w:rsidRPr="00E542AE">
        <w:rPr>
          <w:color w:val="000000" w:themeColor="text1"/>
          <w:u w:color="000000" w:themeColor="text1"/>
        </w:rPr>
        <w:t xml:space="preserve"> for </w:t>
      </w:r>
      <w:r w:rsidR="00F6253E">
        <w:rPr>
          <w:color w:val="000000" w:themeColor="text1"/>
          <w:u w:color="000000" w:themeColor="text1"/>
        </w:rPr>
        <w:t>a remarkable</w:t>
      </w:r>
      <w:r w:rsidR="00F6253E" w:rsidRPr="00E542AE">
        <w:rPr>
          <w:color w:val="000000" w:themeColor="text1"/>
          <w:u w:color="000000" w:themeColor="text1"/>
        </w:rPr>
        <w:t xml:space="preserve"> season and </w:t>
      </w:r>
      <w:r w:rsidR="00F6253E">
        <w:rPr>
          <w:color w:val="000000" w:themeColor="text1"/>
          <w:u w:color="000000" w:themeColor="text1"/>
        </w:rPr>
        <w:t>congratulate them for winnin</w:t>
      </w:r>
      <w:r w:rsidR="00F6253E" w:rsidRPr="00E542AE">
        <w:rPr>
          <w:color w:val="000000" w:themeColor="text1"/>
          <w:u w:color="000000" w:themeColor="text1"/>
        </w:rPr>
        <w:t xml:space="preserve">g the </w:t>
      </w:r>
      <w:r w:rsidR="00F6253E">
        <w:rPr>
          <w:color w:val="000000" w:themeColor="text1"/>
          <w:u w:color="000000" w:themeColor="text1"/>
        </w:rPr>
        <w:t xml:space="preserve">2019 South Carolina </w:t>
      </w:r>
      <w:r w:rsidR="00666351">
        <w:t xml:space="preserve">Independent School Association </w:t>
      </w:r>
      <w:r w:rsidR="00F6253E" w:rsidRPr="00E542AE">
        <w:rPr>
          <w:color w:val="000000" w:themeColor="text1"/>
          <w:u w:color="000000" w:themeColor="text1"/>
        </w:rPr>
        <w:t xml:space="preserve">State Championship </w:t>
      </w:r>
      <w:r w:rsidR="00F6253E">
        <w:rPr>
          <w:color w:val="000000" w:themeColor="text1"/>
          <w:u w:color="000000" w:themeColor="text1"/>
        </w:rPr>
        <w:t>t</w:t>
      </w:r>
      <w:r w:rsidR="00F6253E" w:rsidRPr="00E542AE">
        <w:rPr>
          <w:color w:val="000000" w:themeColor="text1"/>
          <w:u w:color="000000" w:themeColor="text1"/>
        </w:rPr>
        <w:t>itle.</w:t>
      </w:r>
    </w:p>
    <w:p w:rsidR="00F6253E" w:rsidRDefault="00F6253E" w:rsidP="00F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C27" w:rsidRDefault="00F6253E" w:rsidP="00F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275C0">
        <w:t>Headmaster Tripp Boykin</w:t>
      </w:r>
      <w:r>
        <w:t xml:space="preserve"> and Coach Jay Atkins.</w:t>
      </w:r>
    </w:p>
    <w:p w:rsidR="000439A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232FD" w:rsidRDefault="00D232FD" w:rsidP="00D232FD">
      <w:pPr>
        <w:suppressAutoHyphens/>
      </w:pPr>
    </w:p>
    <w:sectPr w:rsidR="00D232FD" w:rsidSect="00D232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C27" w:rsidRDefault="003D0C27" w:rsidP="009F0C77">
      <w:r>
        <w:separator/>
      </w:r>
    </w:p>
  </w:endnote>
  <w:endnote w:type="continuationSeparator" w:id="0">
    <w:p w:rsidR="003D0C27" w:rsidRDefault="003D0C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BA24EA-C7BA-4B2E-8C9C-322CF51E6FC2}"/>
    <w:embedBold r:id="rId2" w:fontKey="{4F754AF4-1B7D-4A7B-9DCB-1C1E2C693F7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FAB834-8075-4C56-B51D-CB8D7D6352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DA5F4A-F2B8-4C14-826F-DE81166D0A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8AEA65-370D-49F9-BF07-794CDCE2A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2FD" w:rsidRPr="00A64BBE" w:rsidRDefault="00D232FD" w:rsidP="00A64B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37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C27" w:rsidRDefault="003D0C27" w:rsidP="009F0C77">
      <w:r>
        <w:separator/>
      </w:r>
    </w:p>
  </w:footnote>
  <w:footnote w:type="continuationSeparator" w:id="0">
    <w:p w:rsidR="003D0C27" w:rsidRDefault="003D0C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9CZ19"/>
    <w:docVar w:name="CoverBillType" w:val="r"/>
    <w:docVar w:name="DocPath" w:val="L:\Council\bills\GM\24089CZ19.DOCX"/>
    <w:docVar w:name="dvBillNumber" w:val="40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0C27"/>
    <w:rsid w:val="00011869"/>
    <w:rsid w:val="00015CD6"/>
    <w:rsid w:val="000439A9"/>
    <w:rsid w:val="0008148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5AA"/>
    <w:rsid w:val="0037079A"/>
    <w:rsid w:val="003C4DAB"/>
    <w:rsid w:val="003D01E8"/>
    <w:rsid w:val="003D0C27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351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373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BB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6F93"/>
    <w:rsid w:val="00C92819"/>
    <w:rsid w:val="00CC6B7B"/>
    <w:rsid w:val="00CD2089"/>
    <w:rsid w:val="00D232FD"/>
    <w:rsid w:val="00D73A67"/>
    <w:rsid w:val="00D970A9"/>
    <w:rsid w:val="00DF3845"/>
    <w:rsid w:val="00E41911"/>
    <w:rsid w:val="00E44B57"/>
    <w:rsid w:val="00E92EEF"/>
    <w:rsid w:val="00EF2368"/>
    <w:rsid w:val="00F24442"/>
    <w:rsid w:val="00F275C0"/>
    <w:rsid w:val="00F50AE3"/>
    <w:rsid w:val="00F6253E"/>
    <w:rsid w:val="00F655B7"/>
    <w:rsid w:val="00F656BA"/>
    <w:rsid w:val="00F67CF1"/>
    <w:rsid w:val="00F728AA"/>
    <w:rsid w:val="00F840F0"/>
    <w:rsid w:val="00FA61F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FAACC3-B215-4AD2-A52D-D37D3BB5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5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5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32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3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33_2019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DA6DE-248C-42EF-9192-CCADC4A93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4033: Laurence Manning Bowling Team - South Carolina Legislature Online</dc:title>
  <dc:creator>Gail Moore</dc:creator>
  <cp:lastModifiedBy>S Wilson</cp:lastModifiedBy>
  <cp:revision>2</cp:revision>
  <cp:lastPrinted>2019-02-18T22:57:00Z</cp:lastPrinted>
  <dcterms:created xsi:type="dcterms:W3CDTF">2020-03-09T20:31:00Z</dcterms:created>
  <dcterms:modified xsi:type="dcterms:W3CDTF">2020-03-09T20:31:00Z</dcterms:modified>
</cp:coreProperties>
</file>