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600" w:rsidRDefault="00D21600" w:rsidP="00D21600">
      <w:pPr>
        <w:widowControl w:val="0"/>
        <w:jc w:val="center"/>
      </w:pPr>
      <w:r w:rsidRPr="00D21600">
        <w:rPr>
          <w:b/>
        </w:rPr>
        <w:t>South Carolina General Assembly</w:t>
      </w:r>
    </w:p>
    <w:p w:rsidR="00D21600" w:rsidRDefault="00D21600" w:rsidP="00D21600">
      <w:pPr>
        <w:widowControl w:val="0"/>
        <w:jc w:val="center"/>
      </w:pPr>
      <w:r>
        <w:t>123rd Session, 2019-2020</w:t>
      </w:r>
    </w:p>
    <w:p w:rsidR="00D21600" w:rsidRDefault="00D21600" w:rsidP="00D21600">
      <w:pPr>
        <w:widowControl w:val="0"/>
        <w:jc w:val="left"/>
      </w:pPr>
    </w:p>
    <w:p w:rsidR="00D21600" w:rsidRDefault="00D21600" w:rsidP="00D21600">
      <w:pPr>
        <w:widowControl w:val="0"/>
        <w:jc w:val="left"/>
        <w:rPr>
          <w:b/>
        </w:rPr>
      </w:pPr>
      <w:r w:rsidRPr="00D21600">
        <w:rPr>
          <w:b/>
        </w:rPr>
        <w:t>H. 4149</w:t>
      </w:r>
    </w:p>
    <w:p w:rsidR="00D21600" w:rsidRDefault="00D21600" w:rsidP="00D21600">
      <w:pPr>
        <w:widowControl w:val="0"/>
        <w:jc w:val="left"/>
        <w:rPr>
          <w:b/>
        </w:rPr>
      </w:pPr>
    </w:p>
    <w:p w:rsidR="00D21600" w:rsidRDefault="00D21600" w:rsidP="00D21600">
      <w:pPr>
        <w:widowControl w:val="0"/>
        <w:jc w:val="left"/>
      </w:pPr>
      <w:r w:rsidRPr="00D21600">
        <w:rPr>
          <w:b/>
        </w:rPr>
        <w:t>STATUS INFORMATION</w:t>
      </w:r>
    </w:p>
    <w:p w:rsidR="00D21600" w:rsidRDefault="00D21600" w:rsidP="00D21600">
      <w:pPr>
        <w:widowControl w:val="0"/>
        <w:jc w:val="left"/>
      </w:pPr>
    </w:p>
    <w:p w:rsidR="00D21600" w:rsidRDefault="00D21600" w:rsidP="00D21600">
      <w:pPr>
        <w:widowControl w:val="0"/>
        <w:jc w:val="left"/>
      </w:pPr>
      <w:r>
        <w:t>General Bill</w:t>
      </w:r>
    </w:p>
    <w:p w:rsidR="00D21600" w:rsidRDefault="0075088E" w:rsidP="00D21600">
      <w:pPr>
        <w:widowControl w:val="0"/>
        <w:jc w:val="left"/>
      </w:pPr>
      <w:r>
        <w:t>Sponsors: Reps. Davis, W. Newton, Bradley, Herbkersman and Huggins</w:t>
      </w:r>
    </w:p>
    <w:p w:rsidR="00D21600" w:rsidRDefault="00D21600" w:rsidP="00D21600">
      <w:pPr>
        <w:widowControl w:val="0"/>
        <w:jc w:val="left"/>
      </w:pPr>
      <w:r>
        <w:t>Document Path: l:\council\bills\agm\19569wab19.docx</w:t>
      </w:r>
    </w:p>
    <w:p w:rsidR="00F4618D" w:rsidRDefault="00F4618D" w:rsidP="00D21600">
      <w:pPr>
        <w:widowControl w:val="0"/>
        <w:jc w:val="left"/>
      </w:pPr>
      <w:r>
        <w:t>Companion/Similar bill(s): 15</w:t>
      </w:r>
    </w:p>
    <w:p w:rsidR="00D21600" w:rsidRDefault="00D21600" w:rsidP="00D21600">
      <w:pPr>
        <w:widowControl w:val="0"/>
        <w:jc w:val="left"/>
      </w:pPr>
    </w:p>
    <w:p w:rsidR="00D21600" w:rsidRDefault="00D21600" w:rsidP="00D21600">
      <w:pPr>
        <w:widowControl w:val="0"/>
        <w:jc w:val="left"/>
      </w:pPr>
      <w:r>
        <w:t>Introduced in the House on February 28, 2019</w:t>
      </w:r>
    </w:p>
    <w:p w:rsidR="00D21600" w:rsidRDefault="00D21600" w:rsidP="00D21600">
      <w:pPr>
        <w:widowControl w:val="0"/>
        <w:jc w:val="left"/>
      </w:pPr>
      <w:r>
        <w:t xml:space="preserve">Currently residing in the House Committee on </w:t>
      </w:r>
      <w:r w:rsidRPr="00D21600">
        <w:rPr>
          <w:b/>
        </w:rPr>
        <w:t>Education and Public Works</w:t>
      </w:r>
    </w:p>
    <w:p w:rsidR="00D21600" w:rsidRDefault="00D21600" w:rsidP="00D21600">
      <w:pPr>
        <w:widowControl w:val="0"/>
        <w:jc w:val="left"/>
      </w:pPr>
    </w:p>
    <w:p w:rsidR="00D21600" w:rsidRDefault="00D21600" w:rsidP="00D21600">
      <w:pPr>
        <w:widowControl w:val="0"/>
        <w:jc w:val="left"/>
      </w:pPr>
      <w:r>
        <w:t xml:space="preserve">Summary: </w:t>
      </w:r>
      <w:r w:rsidR="00265D1F">
        <w:t>Graduation requirements</w:t>
      </w:r>
    </w:p>
    <w:p w:rsidR="00D21600" w:rsidRDefault="00D21600" w:rsidP="00D21600">
      <w:pPr>
        <w:widowControl w:val="0"/>
        <w:jc w:val="left"/>
      </w:pPr>
    </w:p>
    <w:p w:rsidR="00D21600" w:rsidRDefault="00D21600" w:rsidP="00D21600">
      <w:pPr>
        <w:widowControl w:val="0"/>
        <w:jc w:val="left"/>
      </w:pPr>
    </w:p>
    <w:p w:rsidR="00D21600" w:rsidRDefault="00D21600" w:rsidP="00D216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1600">
        <w:rPr>
          <w:b/>
        </w:rPr>
        <w:t>HISTORY OF LEGISLATIVE ACTIONS</w:t>
      </w:r>
    </w:p>
    <w:p w:rsidR="00D21600" w:rsidRDefault="00D21600" w:rsidP="00D216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1600" w:rsidRPr="00D21600" w:rsidRDefault="00D21600" w:rsidP="00D216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1600">
        <w:rPr>
          <w:u w:val="single"/>
        </w:rPr>
        <w:tab/>
        <w:t>Date</w:t>
      </w:r>
      <w:r w:rsidRPr="00D21600">
        <w:rPr>
          <w:u w:val="single"/>
        </w:rPr>
        <w:tab/>
        <w:t>Body</w:t>
      </w:r>
      <w:r w:rsidRPr="00D21600">
        <w:rPr>
          <w:u w:val="single"/>
        </w:rPr>
        <w:tab/>
        <w:t>Action Description with journal page number</w:t>
      </w:r>
      <w:r w:rsidRPr="00D21600">
        <w:rPr>
          <w:u w:val="single"/>
        </w:rPr>
        <w:tab/>
      </w:r>
    </w:p>
    <w:p w:rsidR="0075088E" w:rsidRDefault="0075088E" w:rsidP="007508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</w:r>
      <w:r w:rsidRPr="00AB5454">
        <w:t>Introduced and read first time (</w:t>
      </w:r>
      <w:hyperlink r:id="rId7" w:history="1">
        <w:r w:rsidRPr="00AB5454">
          <w:rPr>
            <w:rStyle w:val="Hyperlink"/>
          </w:rPr>
          <w:t>House Journal</w:t>
        </w:r>
        <w:r w:rsidRPr="00AB5454">
          <w:rPr>
            <w:rStyle w:val="Hyperlink"/>
          </w:rPr>
          <w:noBreakHyphen/>
          <w:t>page 65</w:t>
        </w:r>
      </w:hyperlink>
      <w:r w:rsidRPr="00AB5454">
        <w:t>)</w:t>
      </w:r>
    </w:p>
    <w:p w:rsidR="0075088E" w:rsidRDefault="0075088E" w:rsidP="007508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</w:r>
      <w:r w:rsidRPr="00AB5454">
        <w:t>Referred to Co</w:t>
      </w:r>
      <w:r>
        <w:t xml:space="preserve">mmittee on </w:t>
      </w:r>
      <w:r w:rsidRPr="00AB5454">
        <w:rPr>
          <w:b/>
        </w:rPr>
        <w:t>Education and Public Works</w:t>
      </w:r>
      <w:r w:rsidRPr="00AB5454">
        <w:t xml:space="preserve"> (</w:t>
      </w:r>
      <w:hyperlink r:id="rId8" w:history="1">
        <w:r w:rsidRPr="00AB5454">
          <w:rPr>
            <w:rStyle w:val="Hyperlink"/>
          </w:rPr>
          <w:t>House Journal</w:t>
        </w:r>
        <w:r w:rsidRPr="00AB5454">
          <w:rPr>
            <w:rStyle w:val="Hyperlink"/>
          </w:rPr>
          <w:noBreakHyphen/>
          <w:t>page 65</w:t>
        </w:r>
      </w:hyperlink>
      <w:r w:rsidRPr="00AB5454">
        <w:t>)</w:t>
      </w:r>
    </w:p>
    <w:p w:rsidR="0075088E" w:rsidRDefault="0075088E" w:rsidP="007508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House</w:t>
      </w:r>
      <w:r>
        <w:tab/>
      </w:r>
      <w:r w:rsidRPr="00AB5454">
        <w:t>Member(s) request name added as sponsor: Huggins</w:t>
      </w:r>
    </w:p>
    <w:p w:rsidR="0075088E" w:rsidRDefault="0075088E" w:rsidP="007508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1600" w:rsidRDefault="00D21600" w:rsidP="00D216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21600">
          <w:rPr>
            <w:rStyle w:val="Hyperlink"/>
          </w:rPr>
          <w:t>legislative information</w:t>
        </w:r>
      </w:hyperlink>
      <w:r>
        <w:t xml:space="preserve"> at the website</w:t>
      </w:r>
    </w:p>
    <w:p w:rsidR="00D21600" w:rsidRDefault="00D21600" w:rsidP="00D216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1600" w:rsidRPr="00D21600" w:rsidRDefault="00D21600" w:rsidP="00D216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1600" w:rsidRDefault="00D21600" w:rsidP="00D21600">
      <w:pPr>
        <w:widowControl w:val="0"/>
        <w:jc w:val="left"/>
      </w:pPr>
      <w:r w:rsidRPr="00D21600">
        <w:rPr>
          <w:b/>
        </w:rPr>
        <w:t>VERSIONS OF THIS BILL</w:t>
      </w:r>
    </w:p>
    <w:p w:rsidR="00D21600" w:rsidRDefault="00D21600" w:rsidP="00D21600">
      <w:pPr>
        <w:widowControl w:val="0"/>
        <w:jc w:val="left"/>
      </w:pPr>
    </w:p>
    <w:p w:rsidR="00D21600" w:rsidRDefault="00B41EFC" w:rsidP="00D21600">
      <w:pPr>
        <w:widowControl w:val="0"/>
        <w:jc w:val="left"/>
      </w:pPr>
      <w:hyperlink r:id="rId10" w:history="1">
        <w:r w:rsidR="00D21600">
          <w:rPr>
            <w:rStyle w:val="Hyperlink"/>
          </w:rPr>
          <w:t>2/28/2019</w:t>
        </w:r>
      </w:hyperlink>
    </w:p>
    <w:p w:rsidR="00D21600" w:rsidRDefault="00D21600" w:rsidP="00D21600"/>
    <w:p w:rsidR="00D21600" w:rsidRDefault="00D21600" w:rsidP="00D21600">
      <w:pPr>
        <w:sectPr w:rsidR="00D21600" w:rsidSect="00D216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0185" w:rsidRDefault="00A20185" w:rsidP="0000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D" w:rsidRDefault="0000407D" w:rsidP="0000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D" w:rsidRDefault="0000407D" w:rsidP="0000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D" w:rsidRDefault="0000407D" w:rsidP="0000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D" w:rsidRDefault="0000407D" w:rsidP="0000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D" w:rsidRDefault="0000407D" w:rsidP="0000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D" w:rsidRDefault="0000407D" w:rsidP="0000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6D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86" w:rsidRDefault="00675486" w:rsidP="00675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D8458E">
        <w:t xml:space="preserve">TO AMEND </w:t>
      </w:r>
      <w:r>
        <w:t>THE CODE OF LAWS OF SOUTH CAROLINA, 1976, BY ADDING SECTION 59</w:t>
      </w:r>
      <w:r>
        <w:noBreakHyphen/>
        <w:t>29</w:t>
      </w:r>
      <w:r>
        <w:noBreakHyphen/>
        <w:t>17 SO AS TO REQUIRE A ONE</w:t>
      </w:r>
      <w:r>
        <w:noBreakHyphen/>
        <w:t>HALF CREDIT COURSE OF STUDY IN PERSONAL FINANCE WITH AN END</w:t>
      </w:r>
      <w:r>
        <w:noBreakHyphen/>
        <w:t>OF</w:t>
      </w:r>
      <w:r>
        <w:noBreakHyphen/>
      </w:r>
      <w:r w:rsidR="00D17911">
        <w:t>COURSE</w:t>
      </w:r>
      <w:r>
        <w:t xml:space="preserve"> </w:t>
      </w:r>
      <w:r w:rsidR="00D17911">
        <w:t>EXAMINATION</w:t>
      </w:r>
      <w:r>
        <w:t xml:space="preserve"> AS A REQUIREMENT FOR HIGH SCHOOL GRADUATION BEGINNING WITH THE 2020</w:t>
      </w:r>
      <w:r>
        <w:noBreakHyphen/>
        <w:t>2021 SCHOOL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6D15" w:rsidRDefault="0034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46D15" w:rsidRDefault="0034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86" w:rsidRDefault="00346D15" w:rsidP="00675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75486">
        <w:t>Article 1, Chapter 29, Title 59 of the 1976 Code is amended by adding:</w:t>
      </w:r>
    </w:p>
    <w:p w:rsidR="00675486" w:rsidRDefault="00675486" w:rsidP="00675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86" w:rsidRDefault="00675486" w:rsidP="00675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29</w:t>
      </w:r>
      <w:r>
        <w:noBreakHyphen/>
        <w:t>17.</w:t>
      </w:r>
      <w:r>
        <w:tab/>
        <w:t>Beginning with the 2020</w:t>
      </w:r>
      <w:r>
        <w:noBreakHyphen/>
        <w:t>2021 School Year, each high school student shall complete a one</w:t>
      </w:r>
      <w:r>
        <w:noBreakHyphen/>
        <w:t>half credit course of study in personal finance as a requirement for high school graduation in place of existing economics coursework requirements. This coursework must include an end</w:t>
      </w:r>
      <w:r>
        <w:noBreakHyphen/>
        <w:t>of</w:t>
      </w:r>
      <w:r>
        <w:noBreakHyphen/>
        <w:t>course examination. The State Department of Education shall develop the curriculum for this coursework before July 1, 2020.”</w:t>
      </w:r>
    </w:p>
    <w:p w:rsidR="00675486" w:rsidRDefault="00675486" w:rsidP="00675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86" w:rsidRDefault="00675486" w:rsidP="00675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02D8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21600" w:rsidRDefault="00D21600" w:rsidP="00D21600">
      <w:pPr>
        <w:suppressAutoHyphens/>
      </w:pPr>
    </w:p>
    <w:sectPr w:rsidR="00D21600" w:rsidSect="00D2160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D15" w:rsidRDefault="00346D15" w:rsidP="009F0C77">
      <w:r>
        <w:separator/>
      </w:r>
    </w:p>
  </w:endnote>
  <w:endnote w:type="continuationSeparator" w:id="0">
    <w:p w:rsidR="00346D15" w:rsidRDefault="00346D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27ED49B-0831-4C2A-A601-82A7E1A5CF8C}"/>
    <w:embedBold r:id="rId2" w:fontKey="{DC6388FD-FA0C-4995-8365-03389AE9BE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0EC147-9DCB-4D5E-8557-72725ACA3A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1E3CD1-4066-4E4D-9C07-5E15398113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AD1520-5D1A-45B1-8041-31F4600B59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600" w:rsidRPr="00A20185" w:rsidRDefault="00D21600" w:rsidP="00A201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08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D15" w:rsidRDefault="00346D15" w:rsidP="009F0C77">
      <w:r>
        <w:separator/>
      </w:r>
    </w:p>
  </w:footnote>
  <w:footnote w:type="continuationSeparator" w:id="0">
    <w:p w:rsidR="00346D15" w:rsidRDefault="00346D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69WAB19"/>
    <w:docVar w:name="CoverBillType" w:val="b"/>
    <w:docVar w:name="DocPath" w:val="L:\Council\bills\AGM\19569WAB19.DOCX"/>
    <w:docVar w:name="dvBillNumber" w:val="414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46D15"/>
    <w:rsid w:val="0000407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E98"/>
    <w:rsid w:val="00202D85"/>
    <w:rsid w:val="00205238"/>
    <w:rsid w:val="002321B6"/>
    <w:rsid w:val="00250967"/>
    <w:rsid w:val="002543C8"/>
    <w:rsid w:val="0025541D"/>
    <w:rsid w:val="00265D1F"/>
    <w:rsid w:val="00284AAE"/>
    <w:rsid w:val="002E5912"/>
    <w:rsid w:val="00301B21"/>
    <w:rsid w:val="00325348"/>
    <w:rsid w:val="0032732C"/>
    <w:rsid w:val="00336AD0"/>
    <w:rsid w:val="00346D15"/>
    <w:rsid w:val="0037079A"/>
    <w:rsid w:val="003C4DAB"/>
    <w:rsid w:val="003D01E8"/>
    <w:rsid w:val="003E5288"/>
    <w:rsid w:val="003F6D79"/>
    <w:rsid w:val="0041760A"/>
    <w:rsid w:val="00417C01"/>
    <w:rsid w:val="00433A30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5486"/>
    <w:rsid w:val="006913C9"/>
    <w:rsid w:val="0069470D"/>
    <w:rsid w:val="006D58AA"/>
    <w:rsid w:val="00734F00"/>
    <w:rsid w:val="0075088E"/>
    <w:rsid w:val="007A70AE"/>
    <w:rsid w:val="008362E8"/>
    <w:rsid w:val="0085786E"/>
    <w:rsid w:val="008A1768"/>
    <w:rsid w:val="008A489F"/>
    <w:rsid w:val="008C3548"/>
    <w:rsid w:val="008F0F33"/>
    <w:rsid w:val="008F4429"/>
    <w:rsid w:val="0094021A"/>
    <w:rsid w:val="009818DE"/>
    <w:rsid w:val="009B44AF"/>
    <w:rsid w:val="009C6A0B"/>
    <w:rsid w:val="009F0C77"/>
    <w:rsid w:val="009F4DD1"/>
    <w:rsid w:val="00A02543"/>
    <w:rsid w:val="00A2018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7911"/>
    <w:rsid w:val="00D21600"/>
    <w:rsid w:val="00D73A67"/>
    <w:rsid w:val="00D970A9"/>
    <w:rsid w:val="00DF3845"/>
    <w:rsid w:val="00E41911"/>
    <w:rsid w:val="00E44B57"/>
    <w:rsid w:val="00E457E0"/>
    <w:rsid w:val="00E92EEF"/>
    <w:rsid w:val="00EF2368"/>
    <w:rsid w:val="00F24442"/>
    <w:rsid w:val="00F4618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A913A9-29BF-406B-A8C8-F71CC2E1A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6E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E9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16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149_201902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4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B7058-4739-47A5-95C1-FA115786A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4D1EA9C1.dotm</Template>
  <TotalTime>0</TotalTime>
  <Pages>2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4149: Graduation requirements - South Carolina Legislature Online</dc:title>
  <dc:creator>Angie Morgan</dc:creator>
  <cp:lastModifiedBy>S Volk</cp:lastModifiedBy>
  <cp:revision>2</cp:revision>
  <cp:lastPrinted>2019-02-06T18:05:00Z</cp:lastPrinted>
  <dcterms:created xsi:type="dcterms:W3CDTF">2019-03-20T16:12:00Z</dcterms:created>
  <dcterms:modified xsi:type="dcterms:W3CDTF">2019-03-20T16:12:00Z</dcterms:modified>
</cp:coreProperties>
</file>