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04C" w:rsidRDefault="008C104C" w:rsidP="008C104C">
      <w:pPr>
        <w:widowControl w:val="0"/>
        <w:jc w:val="center"/>
      </w:pPr>
      <w:r w:rsidRPr="008C104C">
        <w:rPr>
          <w:b/>
        </w:rPr>
        <w:t>South Carolina General Assembly</w:t>
      </w:r>
    </w:p>
    <w:p w:rsidR="008C104C" w:rsidRDefault="008C104C" w:rsidP="008C104C">
      <w:pPr>
        <w:widowControl w:val="0"/>
        <w:jc w:val="center"/>
      </w:pPr>
      <w:r>
        <w:t>123rd Session, 2019-2020</w:t>
      </w: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jc w:val="left"/>
        <w:rPr>
          <w:b/>
        </w:rPr>
      </w:pPr>
      <w:r w:rsidRPr="008C104C">
        <w:rPr>
          <w:b/>
        </w:rPr>
        <w:t>H. 4155</w:t>
      </w:r>
    </w:p>
    <w:p w:rsidR="008C104C" w:rsidRDefault="008C104C" w:rsidP="008C104C">
      <w:pPr>
        <w:widowControl w:val="0"/>
        <w:jc w:val="left"/>
        <w:rPr>
          <w:b/>
        </w:rPr>
      </w:pPr>
    </w:p>
    <w:p w:rsidR="008C104C" w:rsidRDefault="008C104C" w:rsidP="008C104C">
      <w:pPr>
        <w:widowControl w:val="0"/>
        <w:jc w:val="left"/>
      </w:pPr>
      <w:r w:rsidRPr="008C104C">
        <w:rPr>
          <w:b/>
        </w:rPr>
        <w:t>STATUS INFORMATION</w:t>
      </w: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jc w:val="left"/>
      </w:pPr>
      <w:r>
        <w:t>House Resolution</w:t>
      </w:r>
    </w:p>
    <w:p w:rsidR="008C104C" w:rsidRDefault="00113E1F" w:rsidP="008C104C">
      <w:pPr>
        <w:widowControl w:val="0"/>
        <w:jc w:val="left"/>
      </w:pPr>
      <w:r>
        <w:t>Sponsors: Reps. Daning,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Rutherford, Sandifer, Matthews, Simrill, G.M. Smith, G.R. Smith, Sottile, Spires, Stavrinakis, Stringer, Tallon, Taylor, Thayer, Thigpen, Toole, Trantham, Weeks, West, Wheeler, White, Whitmire, R. Williams, S. Williams, Willis, Wooten, Young, Yow and Rose</w:t>
      </w:r>
    </w:p>
    <w:p w:rsidR="008C104C" w:rsidRDefault="008C104C" w:rsidP="008C104C">
      <w:pPr>
        <w:widowControl w:val="0"/>
        <w:jc w:val="left"/>
      </w:pPr>
      <w:r>
        <w:t>Document Path: l:\council\bills\gm\24123wab19.docx</w:t>
      </w: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jc w:val="left"/>
      </w:pPr>
      <w:r>
        <w:t>Introduced in the House on February 28, 2019</w:t>
      </w:r>
    </w:p>
    <w:p w:rsidR="008C104C" w:rsidRDefault="008C104C" w:rsidP="008C104C">
      <w:pPr>
        <w:widowControl w:val="0"/>
        <w:jc w:val="left"/>
      </w:pPr>
      <w:r>
        <w:t>Adopted by the House on February 28, 2019</w:t>
      </w: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jc w:val="left"/>
      </w:pPr>
      <w:r>
        <w:t xml:space="preserve">Summary: </w:t>
      </w:r>
      <w:r w:rsidR="00B91958">
        <w:t>Mr. and Mrs. James Lupton</w:t>
      </w: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jc w:val="left"/>
      </w:pPr>
    </w:p>
    <w:p w:rsidR="008C104C" w:rsidRDefault="008C104C" w:rsidP="008C1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4C">
        <w:rPr>
          <w:b/>
        </w:rPr>
        <w:t>HISTORY OF LEGISLATIVE ACTIONS</w:t>
      </w:r>
    </w:p>
    <w:p w:rsidR="008C104C" w:rsidRDefault="008C104C" w:rsidP="008C1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04C" w:rsidRPr="008C104C" w:rsidRDefault="008C104C" w:rsidP="008C1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04C">
        <w:rPr>
          <w:u w:val="single"/>
        </w:rPr>
        <w:tab/>
        <w:t>Date</w:t>
      </w:r>
      <w:r w:rsidRPr="008C104C">
        <w:rPr>
          <w:u w:val="single"/>
        </w:rPr>
        <w:tab/>
        <w:t>Body</w:t>
      </w:r>
      <w:r w:rsidRPr="008C104C">
        <w:rPr>
          <w:u w:val="single"/>
        </w:rPr>
        <w:tab/>
        <w:t>Action Description with journal page number</w:t>
      </w:r>
      <w:r w:rsidRPr="008C104C">
        <w:rPr>
          <w:u w:val="single"/>
        </w:rPr>
        <w:tab/>
      </w:r>
    </w:p>
    <w:p w:rsidR="00113E1F" w:rsidRDefault="00113E1F" w:rsidP="00113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Introduced and adopted (</w:t>
      </w:r>
      <w:hyperlink r:id="rId7" w:history="1">
        <w:r w:rsidRPr="0053710B">
          <w:rPr>
            <w:rStyle w:val="Hyperlink"/>
          </w:rPr>
          <w:t>House Journal</w:t>
        </w:r>
        <w:r w:rsidRPr="0053710B">
          <w:rPr>
            <w:rStyle w:val="Hyperlink"/>
          </w:rPr>
          <w:noBreakHyphen/>
          <w:t>page 61</w:t>
        </w:r>
      </w:hyperlink>
      <w:r>
        <w:t>)</w:t>
      </w:r>
    </w:p>
    <w:p w:rsidR="00113E1F" w:rsidRDefault="00113E1F" w:rsidP="00113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04C" w:rsidRDefault="008C104C" w:rsidP="008C1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104C">
          <w:rPr>
            <w:rStyle w:val="Hyperlink"/>
          </w:rPr>
          <w:t>legislative information</w:t>
        </w:r>
      </w:hyperlink>
      <w:r>
        <w:t xml:space="preserve"> at the website</w:t>
      </w:r>
    </w:p>
    <w:p w:rsidR="008C104C" w:rsidRDefault="008C104C" w:rsidP="008C1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4C" w:rsidRPr="008C104C" w:rsidRDefault="008C104C" w:rsidP="008C1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04C" w:rsidRDefault="008C104C" w:rsidP="008C104C">
      <w:r w:rsidRPr="008C104C">
        <w:rPr>
          <w:b/>
        </w:rPr>
        <w:t>VERSIONS OF THIS BILL</w:t>
      </w:r>
    </w:p>
    <w:p w:rsidR="008C104C" w:rsidRDefault="008C104C" w:rsidP="008C104C"/>
    <w:p w:rsidR="008C104C" w:rsidRDefault="006E7422" w:rsidP="008C104C">
      <w:hyperlink r:id="rId9" w:history="1">
        <w:r w:rsidR="008C104C">
          <w:rPr>
            <w:rStyle w:val="Hyperlink"/>
          </w:rPr>
          <w:t>2/28/2019</w:t>
        </w:r>
      </w:hyperlink>
    </w:p>
    <w:p w:rsidR="008C104C" w:rsidRDefault="008C104C" w:rsidP="008C104C"/>
    <w:p w:rsidR="008C104C" w:rsidRDefault="008C104C" w:rsidP="008C104C">
      <w:pPr>
        <w:sectPr w:rsidR="008C104C" w:rsidSect="008C10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3424" w:rsidRDefault="00D334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7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04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DA5F66">
        <w:rPr>
          <w:color w:val="000000" w:themeColor="text1"/>
          <w:u w:color="000000" w:themeColor="text1"/>
        </w:rPr>
        <w:t xml:space="preserve"> </w:t>
      </w:r>
      <w:r w:rsidR="00DA5F66">
        <w:t>OF BERKELEY COUNTY ON THE OCCASION OF THEIR GOLDEN WEDDING ANNIVERSARY, AND TO EXTE</w:t>
      </w:r>
      <w:r>
        <w:t>ND BEST WISHES FOR MANY MORE YEARS OF 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046D" w:rsidRDefault="00400761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046D">
        <w:t xml:space="preserve">the members of the South Carolina House of Representatives are pleased to learn that </w:t>
      </w:r>
      <w:r w:rsidR="00DA5F66" w:rsidRPr="00D77789">
        <w:rPr>
          <w:color w:val="000000" w:themeColor="text1"/>
          <w:u w:color="000000" w:themeColor="text1"/>
        </w:rPr>
        <w:t xml:space="preserve">Brenda </w:t>
      </w:r>
      <w:r w:rsidR="00DA5F66">
        <w:rPr>
          <w:color w:val="000000" w:themeColor="text1"/>
          <w:u w:color="000000" w:themeColor="text1"/>
        </w:rPr>
        <w:t xml:space="preserve"> and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AE046D">
        <w:rPr>
          <w:color w:val="000000" w:themeColor="text1"/>
          <w:u w:color="000000" w:themeColor="text1"/>
        </w:rPr>
        <w:t xml:space="preserve"> will celebrate their fiftieth wedding anniversary </w:t>
      </w:r>
      <w:r w:rsidR="007514B5">
        <w:rPr>
          <w:color w:val="000000" w:themeColor="text1"/>
          <w:u w:color="000000" w:themeColor="text1"/>
        </w:rPr>
        <w:t xml:space="preserve">at a </w:t>
      </w:r>
      <w:r w:rsidR="007514B5" w:rsidRPr="00D77789">
        <w:rPr>
          <w:color w:val="000000" w:themeColor="text1"/>
          <w:u w:color="000000" w:themeColor="text1"/>
        </w:rPr>
        <w:t xml:space="preserve">celebration </w:t>
      </w:r>
      <w:r w:rsidR="007514B5">
        <w:rPr>
          <w:color w:val="000000" w:themeColor="text1"/>
          <w:u w:color="000000" w:themeColor="text1"/>
        </w:rPr>
        <w:t>to</w:t>
      </w:r>
      <w:r w:rsidR="007514B5" w:rsidRPr="00D77789">
        <w:rPr>
          <w:color w:val="000000" w:themeColor="text1"/>
          <w:u w:color="000000" w:themeColor="text1"/>
        </w:rPr>
        <w:t xml:space="preserve"> be held</w:t>
      </w:r>
      <w:r w:rsidR="007514B5">
        <w:rPr>
          <w:color w:val="000000" w:themeColor="text1"/>
          <w:u w:color="000000" w:themeColor="text1"/>
        </w:rPr>
        <w:t xml:space="preserve"> i</w:t>
      </w:r>
      <w:r w:rsidR="007514B5" w:rsidRPr="00D77789">
        <w:rPr>
          <w:color w:val="000000" w:themeColor="text1"/>
          <w:u w:color="000000" w:themeColor="text1"/>
        </w:rPr>
        <w:t>n Goose Creek</w:t>
      </w:r>
      <w:r w:rsidR="007514B5">
        <w:rPr>
          <w:color w:val="000000" w:themeColor="text1"/>
          <w:u w:color="000000" w:themeColor="text1"/>
        </w:rPr>
        <w:t xml:space="preserve"> </w:t>
      </w:r>
      <w:r w:rsidR="00AE046D">
        <w:rPr>
          <w:color w:val="000000" w:themeColor="text1"/>
          <w:u w:color="000000" w:themeColor="text1"/>
        </w:rPr>
        <w:t xml:space="preserve">on </w:t>
      </w:r>
      <w:r w:rsidR="00DA5F66" w:rsidRPr="00D77789">
        <w:rPr>
          <w:color w:val="000000" w:themeColor="text1"/>
          <w:u w:color="000000" w:themeColor="text1"/>
        </w:rPr>
        <w:t>Saturday, March 2, 2019</w:t>
      </w:r>
      <w:r w:rsidR="00AE046D">
        <w:rPr>
          <w:color w:val="000000" w:themeColor="text1"/>
          <w:u w:color="000000" w:themeColor="text1"/>
        </w:rP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</w:t>
      </w:r>
      <w:r w:rsidR="00DA5F66">
        <w:t xml:space="preserve">as, in </w:t>
      </w:r>
      <w:r w:rsidR="007514B5">
        <w:t>1969</w:t>
      </w:r>
      <w:r w:rsidR="00DA5F66">
        <w:t xml:space="preserve"> </w:t>
      </w:r>
      <w:r w:rsidR="00B40DA2">
        <w:t>o</w:t>
      </w:r>
      <w:r w:rsidR="00DA5F66">
        <w:t>n the</w:t>
      </w:r>
      <w:r w:rsidR="00B40DA2">
        <w:t xml:space="preserve"> first day </w:t>
      </w:r>
      <w:r w:rsidR="00DA5F66">
        <w:t>of March</w:t>
      </w:r>
      <w:r>
        <w:t xml:space="preserve"> when </w:t>
      </w:r>
      <w:r w:rsidR="00DA5F66">
        <w:t xml:space="preserve">tulips and daffodils </w:t>
      </w:r>
      <w:r w:rsidR="00B40DA2">
        <w:t>begin to raise</w:t>
      </w:r>
      <w:r w:rsidR="00DA5F66">
        <w:t xml:space="preserve"> their cheerful</w:t>
      </w:r>
      <w:r>
        <w:t xml:space="preserve"> </w:t>
      </w:r>
      <w:r w:rsidR="00DA5F66">
        <w:t xml:space="preserve">hues and </w:t>
      </w:r>
      <w:r>
        <w:t>blooms a</w:t>
      </w:r>
      <w:r w:rsidR="00DA5F66">
        <w:t>loft</w:t>
      </w:r>
      <w:r>
        <w:t xml:space="preserve">, </w:t>
      </w:r>
      <w:r w:rsidR="00DA5F66">
        <w:t>Brenda</w:t>
      </w:r>
      <w:r>
        <w:t xml:space="preserve"> and </w:t>
      </w:r>
      <w:r w:rsidR="00DA5F66">
        <w:t>James</w:t>
      </w:r>
      <w:r>
        <w:t xml:space="preserve"> pledged to one another a lifetime of love and sharing as they were joined in holy matrimony </w:t>
      </w:r>
      <w:r w:rsidR="00DA5F66">
        <w:t xml:space="preserve">in </w:t>
      </w:r>
      <w:r w:rsidR="00DA5F66" w:rsidRPr="00D77789">
        <w:rPr>
          <w:color w:val="000000" w:themeColor="text1"/>
          <w:u w:color="000000" w:themeColor="text1"/>
        </w:rPr>
        <w:t>Sumter</w:t>
      </w:r>
      <w: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Mr. and Mrs. Lupton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</w:t>
      </w:r>
      <w:r w:rsidRPr="00D77789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</w:t>
      </w:r>
      <w:r w:rsidRPr="00D77789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Robert Lupton, Jeff </w:t>
      </w:r>
      <w:r w:rsidRPr="00D77789">
        <w:rPr>
          <w:color w:val="000000" w:themeColor="text1"/>
          <w:u w:color="000000" w:themeColor="text1"/>
        </w:rPr>
        <w:t xml:space="preserve">Lupton, Tony Lupton, </w:t>
      </w:r>
      <w:r>
        <w:rPr>
          <w:color w:val="000000" w:themeColor="text1"/>
          <w:u w:color="000000" w:themeColor="text1"/>
        </w:rPr>
        <w:t>a</w:t>
      </w:r>
      <w:r w:rsidRPr="00D77789">
        <w:rPr>
          <w:color w:val="000000" w:themeColor="text1"/>
          <w:u w:color="000000" w:themeColor="text1"/>
        </w:rPr>
        <w:t xml:space="preserve">nd Chris Lupton; </w:t>
      </w:r>
      <w:r>
        <w:rPr>
          <w:color w:val="000000" w:themeColor="text1"/>
          <w:u w:color="000000" w:themeColor="text1"/>
        </w:rPr>
        <w:t xml:space="preserve">and </w:t>
      </w: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7789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>have been</w:t>
      </w:r>
      <w:r w:rsidRPr="00D77789">
        <w:rPr>
          <w:color w:val="000000" w:themeColor="text1"/>
          <w:u w:color="000000" w:themeColor="text1"/>
        </w:rPr>
        <w:t xml:space="preserve"> blessed </w:t>
      </w:r>
      <w:r>
        <w:rPr>
          <w:color w:val="000000" w:themeColor="text1"/>
          <w:u w:color="000000" w:themeColor="text1"/>
        </w:rPr>
        <w:t>to see</w:t>
      </w:r>
      <w:r w:rsidRPr="00D777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continuation of their loving legacy in their nine </w:t>
      </w:r>
      <w:r w:rsidR="00B40DA2">
        <w:rPr>
          <w:color w:val="000000" w:themeColor="text1"/>
          <w:u w:color="000000" w:themeColor="text1"/>
        </w:rPr>
        <w:t>ador</w:t>
      </w:r>
      <w:r w:rsidR="001760AD">
        <w:rPr>
          <w:color w:val="000000" w:themeColor="text1"/>
          <w:u w:color="000000" w:themeColor="text1"/>
        </w:rPr>
        <w:t>ing</w:t>
      </w:r>
      <w:r w:rsidRPr="00D77789">
        <w:rPr>
          <w:color w:val="000000" w:themeColor="text1"/>
          <w:u w:color="000000" w:themeColor="text1"/>
        </w:rPr>
        <w:t xml:space="preserve"> grandchildren and </w:t>
      </w:r>
      <w:r>
        <w:rPr>
          <w:color w:val="000000" w:themeColor="text1"/>
          <w:u w:color="000000" w:themeColor="text1"/>
        </w:rPr>
        <w:t>four</w:t>
      </w:r>
      <w:r w:rsidRPr="00D77789">
        <w:rPr>
          <w:color w:val="000000" w:themeColor="text1"/>
          <w:u w:color="000000" w:themeColor="text1"/>
        </w:rPr>
        <w:t xml:space="preserve"> great</w:t>
      </w:r>
      <w:r w:rsidRPr="00D77789">
        <w:rPr>
          <w:color w:val="000000" w:themeColor="text1"/>
          <w:u w:color="000000" w:themeColor="text1"/>
        </w:rPr>
        <w:noBreakHyphen/>
        <w:t>grandchildren;</w:t>
      </w:r>
      <w:r>
        <w:rPr>
          <w:color w:val="000000" w:themeColor="text1"/>
          <w:u w:color="000000" w:themeColor="text1"/>
        </w:rPr>
        <w:t xml:space="preserve"> and</w:t>
      </w:r>
    </w:p>
    <w:p w:rsidR="007514B5" w:rsidRDefault="007514B5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DA5F66">
        <w:t>Lupton</w:t>
      </w:r>
      <w:r>
        <w:t xml:space="preserve"> has learned the veracity of the proverb, “Whoso find</w:t>
      </w:r>
      <w:r w:rsidR="00DA5F66">
        <w:t>s</w:t>
      </w:r>
      <w:r>
        <w:t xml:space="preserve"> a wife find</w:t>
      </w:r>
      <w:r w:rsidR="00DA5F66">
        <w:t>s</w:t>
      </w:r>
      <w:r>
        <w:t xml:space="preserve"> a good thing, and obtain</w:t>
      </w:r>
      <w:r w:rsidR="00DA5F66">
        <w:t>s</w:t>
      </w:r>
      <w:r>
        <w:t xml:space="preserve"> favor of the Lord,” and he now considers one of his crowning achievements as having had the good sense to marry his beloved </w:t>
      </w:r>
      <w:r w:rsidR="007514B5">
        <w:t>Brenda</w:t>
      </w:r>
      <w:r>
        <w:t>; and</w:t>
      </w:r>
    </w:p>
    <w:p w:rsidR="00AE046D" w:rsidRDefault="00AE046D" w:rsidP="00D33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0761" w:rsidRDefault="00AE046D" w:rsidP="00AE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Pr="008D22FE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House of Representatives is pleased to honor this son and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</w:t>
      </w:r>
      <w:r w:rsidR="007514B5">
        <w:rPr>
          <w:color w:val="000000" w:themeColor="text1"/>
          <w:u w:color="000000" w:themeColor="text1"/>
        </w:rPr>
        <w:t>a half century of marriage,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7514B5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</w:t>
      </w:r>
      <w:r>
        <w:rPr>
          <w:color w:val="000000" w:themeColor="text1"/>
          <w:u w:color="000000" w:themeColor="text1"/>
        </w:rPr>
        <w:t xml:space="preserve"> their</w:t>
      </w:r>
      <w:r w:rsidRPr="008D22FE">
        <w:rPr>
          <w:color w:val="000000" w:themeColor="text1"/>
          <w:u w:color="000000" w:themeColor="text1"/>
        </w:rPr>
        <w:t xml:space="preserve"> family and friends in congratulating </w:t>
      </w:r>
      <w:r>
        <w:rPr>
          <w:color w:val="000000" w:themeColor="text1"/>
          <w:u w:color="000000" w:themeColor="text1"/>
        </w:rPr>
        <w:t>them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400761">
        <w:t>.  Now, therefore,</w:t>
      </w: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0761" w:rsidRDefault="00400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761" w:rsidRDefault="00400761" w:rsidP="00AE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046D">
        <w:t xml:space="preserve"> the members of the South Carolina House of Representatives, by this resolution, congratulate Mr. and Mrs. </w:t>
      </w:r>
      <w:r w:rsidR="00DA5F66" w:rsidRPr="00D77789">
        <w:rPr>
          <w:color w:val="000000" w:themeColor="text1"/>
          <w:u w:color="000000" w:themeColor="text1"/>
        </w:rPr>
        <w:t>James Lupton</w:t>
      </w:r>
      <w:r w:rsidR="00DA5F66">
        <w:rPr>
          <w:color w:val="000000" w:themeColor="text1"/>
          <w:u w:color="000000" w:themeColor="text1"/>
        </w:rPr>
        <w:t xml:space="preserve"> </w:t>
      </w:r>
      <w:r w:rsidR="00AE046D">
        <w:t xml:space="preserve">of </w:t>
      </w:r>
      <w:r w:rsidR="00DA5F66">
        <w:t xml:space="preserve">Berkeley </w:t>
      </w:r>
      <w:r w:rsidR="00AE046D">
        <w:t>County on the occasion of their golden wedding anniversary and extend best wishes for many more years of blessing and fulfillment</w:t>
      </w:r>
      <w:r w:rsidR="007514B5">
        <w:t>.</w:t>
      </w:r>
    </w:p>
    <w:p w:rsidR="005707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104C" w:rsidRDefault="008C104C" w:rsidP="008C104C">
      <w:pPr>
        <w:suppressAutoHyphens/>
      </w:pPr>
    </w:p>
    <w:sectPr w:rsidR="008C104C" w:rsidSect="008C10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761" w:rsidRDefault="00400761" w:rsidP="009F0C77">
      <w:r>
        <w:separator/>
      </w:r>
    </w:p>
  </w:endnote>
  <w:endnote w:type="continuationSeparator" w:id="0">
    <w:p w:rsidR="00400761" w:rsidRDefault="004007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FEFFC1-1726-4F6A-A28C-9723A05E6A3F}"/>
    <w:embedBold r:id="rId2" w:fontKey="{5C2352C6-7CED-49C4-9B75-E02AF6BC5F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8F4886-961B-4CBD-AEB0-C896CE74B4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3CB952-AF56-444D-A922-3DB123A41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21D74C-86AA-402A-B09C-C9C8E729E3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04C" w:rsidRPr="00D33424" w:rsidRDefault="008C104C" w:rsidP="00D334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E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761" w:rsidRDefault="00400761" w:rsidP="009F0C77">
      <w:r>
        <w:separator/>
      </w:r>
    </w:p>
  </w:footnote>
  <w:footnote w:type="continuationSeparator" w:id="0">
    <w:p w:rsidR="00400761" w:rsidRDefault="004007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3WAB19"/>
    <w:docVar w:name="CoverBillType" w:val="r"/>
    <w:docVar w:name="DocPath" w:val="L:\Council\bills\GM\24123WAB19.DOCX"/>
    <w:docVar w:name="dvBillNumber" w:val="4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0761"/>
    <w:rsid w:val="00011869"/>
    <w:rsid w:val="00015CD6"/>
    <w:rsid w:val="000E0100"/>
    <w:rsid w:val="000E1785"/>
    <w:rsid w:val="000F40FA"/>
    <w:rsid w:val="000F50B9"/>
    <w:rsid w:val="001035F1"/>
    <w:rsid w:val="0010776B"/>
    <w:rsid w:val="00113E1F"/>
    <w:rsid w:val="00133E66"/>
    <w:rsid w:val="001435A3"/>
    <w:rsid w:val="00146ED3"/>
    <w:rsid w:val="00151044"/>
    <w:rsid w:val="001760AD"/>
    <w:rsid w:val="001D08F2"/>
    <w:rsid w:val="001D3A58"/>
    <w:rsid w:val="001D525B"/>
    <w:rsid w:val="001D7F4F"/>
    <w:rsid w:val="00205238"/>
    <w:rsid w:val="002321B6"/>
    <w:rsid w:val="0023438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76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71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14B5"/>
    <w:rsid w:val="007A70AE"/>
    <w:rsid w:val="008362E8"/>
    <w:rsid w:val="0085786E"/>
    <w:rsid w:val="008831C9"/>
    <w:rsid w:val="008A1768"/>
    <w:rsid w:val="008A489F"/>
    <w:rsid w:val="008C104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12E"/>
    <w:rsid w:val="00A64E80"/>
    <w:rsid w:val="00A72BCD"/>
    <w:rsid w:val="00A741D9"/>
    <w:rsid w:val="00A833AB"/>
    <w:rsid w:val="00A9741D"/>
    <w:rsid w:val="00AC34A2"/>
    <w:rsid w:val="00AD1C9A"/>
    <w:rsid w:val="00AD4B17"/>
    <w:rsid w:val="00AE046D"/>
    <w:rsid w:val="00B40DA2"/>
    <w:rsid w:val="00B412D4"/>
    <w:rsid w:val="00B9195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3424"/>
    <w:rsid w:val="00D73A67"/>
    <w:rsid w:val="00D970A9"/>
    <w:rsid w:val="00DA5F66"/>
    <w:rsid w:val="00DF3845"/>
    <w:rsid w:val="00E41911"/>
    <w:rsid w:val="00E44B57"/>
    <w:rsid w:val="00E92EEF"/>
    <w:rsid w:val="00EF2368"/>
    <w:rsid w:val="00F03BF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F40689-E2F5-4428-A8D2-3A135C2E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D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0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55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1B9DC-3DC7-4D3A-9B8E-1683B975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3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4155: Mr. and Mrs. James Lupton - South Carolina Legislature Online</dc:title>
  <dc:creator>Gail Moore</dc:creator>
  <cp:lastModifiedBy>S Wilson</cp:lastModifiedBy>
  <cp:revision>2</cp:revision>
  <cp:lastPrinted>2019-02-27T20:01:00Z</cp:lastPrinted>
  <dcterms:created xsi:type="dcterms:W3CDTF">2020-02-12T14:48:00Z</dcterms:created>
  <dcterms:modified xsi:type="dcterms:W3CDTF">2020-02-12T14:48:00Z</dcterms:modified>
</cp:coreProperties>
</file>