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22B" w:rsidRDefault="0019122B" w:rsidP="0019122B">
      <w:pPr>
        <w:widowControl w:val="0"/>
        <w:jc w:val="center"/>
      </w:pPr>
      <w:r w:rsidRPr="0019122B">
        <w:rPr>
          <w:b/>
        </w:rPr>
        <w:t>South Carolina General Assembly</w:t>
      </w:r>
    </w:p>
    <w:p w:rsidR="0019122B" w:rsidRDefault="0019122B" w:rsidP="0019122B">
      <w:pPr>
        <w:widowControl w:val="0"/>
        <w:jc w:val="center"/>
      </w:pPr>
      <w:r>
        <w:t>123rd Session, 2019-2020</w:t>
      </w:r>
    </w:p>
    <w:p w:rsidR="0019122B" w:rsidRDefault="0019122B" w:rsidP="0019122B">
      <w:pPr>
        <w:widowControl w:val="0"/>
        <w:jc w:val="left"/>
      </w:pPr>
    </w:p>
    <w:p w:rsidR="0019122B" w:rsidRDefault="0019122B" w:rsidP="0019122B">
      <w:pPr>
        <w:widowControl w:val="0"/>
        <w:jc w:val="left"/>
        <w:rPr>
          <w:b/>
        </w:rPr>
      </w:pPr>
      <w:r w:rsidRPr="0019122B">
        <w:rPr>
          <w:b/>
        </w:rPr>
        <w:t>H. 4502</w:t>
      </w:r>
    </w:p>
    <w:p w:rsidR="0019122B" w:rsidRDefault="0019122B" w:rsidP="0019122B">
      <w:pPr>
        <w:widowControl w:val="0"/>
        <w:jc w:val="left"/>
        <w:rPr>
          <w:b/>
        </w:rPr>
      </w:pPr>
    </w:p>
    <w:p w:rsidR="0019122B" w:rsidRDefault="0019122B" w:rsidP="0019122B">
      <w:pPr>
        <w:widowControl w:val="0"/>
        <w:jc w:val="left"/>
      </w:pPr>
      <w:r w:rsidRPr="0019122B">
        <w:rPr>
          <w:b/>
        </w:rPr>
        <w:t>STATUS INFORMATION</w:t>
      </w:r>
    </w:p>
    <w:p w:rsidR="0019122B" w:rsidRDefault="0019122B" w:rsidP="0019122B">
      <w:pPr>
        <w:widowControl w:val="0"/>
        <w:jc w:val="left"/>
      </w:pPr>
    </w:p>
    <w:p w:rsidR="0019122B" w:rsidRDefault="0019122B" w:rsidP="0019122B">
      <w:pPr>
        <w:widowControl w:val="0"/>
        <w:jc w:val="left"/>
      </w:pPr>
      <w:r>
        <w:t>House Resolution</w:t>
      </w:r>
    </w:p>
    <w:p w:rsidR="0019122B" w:rsidRDefault="0019122B" w:rsidP="0019122B">
      <w:pPr>
        <w:widowControl w:val="0"/>
        <w:jc w:val="left"/>
      </w:pPr>
      <w:r>
        <w:t>Sponsors: Rep. McDaniel</w:t>
      </w:r>
    </w:p>
    <w:p w:rsidR="0019122B" w:rsidRDefault="0019122B" w:rsidP="0019122B">
      <w:pPr>
        <w:widowControl w:val="0"/>
        <w:jc w:val="left"/>
      </w:pPr>
      <w:r>
        <w:t>Document Path: l:\council\bills\rm\1265sa19.docx</w:t>
      </w:r>
    </w:p>
    <w:p w:rsidR="0019122B" w:rsidRDefault="0019122B" w:rsidP="0019122B">
      <w:pPr>
        <w:widowControl w:val="0"/>
        <w:jc w:val="left"/>
      </w:pPr>
    </w:p>
    <w:p w:rsidR="0019122B" w:rsidRDefault="0019122B" w:rsidP="0019122B">
      <w:pPr>
        <w:widowControl w:val="0"/>
        <w:jc w:val="left"/>
      </w:pPr>
      <w:r>
        <w:t>Introduced in the House on April 30, 2019</w:t>
      </w:r>
    </w:p>
    <w:p w:rsidR="0019122B" w:rsidRDefault="0019122B" w:rsidP="0019122B">
      <w:pPr>
        <w:widowControl w:val="0"/>
        <w:jc w:val="left"/>
      </w:pPr>
      <w:r>
        <w:t>Adopted by the House on April 30, 2019</w:t>
      </w:r>
    </w:p>
    <w:p w:rsidR="0019122B" w:rsidRDefault="0019122B" w:rsidP="0019122B">
      <w:pPr>
        <w:widowControl w:val="0"/>
        <w:jc w:val="left"/>
      </w:pPr>
    </w:p>
    <w:p w:rsidR="0019122B" w:rsidRDefault="0019122B" w:rsidP="0019122B">
      <w:pPr>
        <w:widowControl w:val="0"/>
        <w:jc w:val="left"/>
      </w:pPr>
      <w:r>
        <w:t xml:space="preserve">Summary: </w:t>
      </w:r>
      <w:r w:rsidR="003E2D8A">
        <w:t>Gethsemane Women's Auxiliary</w:t>
      </w:r>
    </w:p>
    <w:p w:rsidR="0019122B" w:rsidRDefault="0019122B" w:rsidP="0019122B">
      <w:pPr>
        <w:widowControl w:val="0"/>
        <w:jc w:val="left"/>
      </w:pPr>
    </w:p>
    <w:p w:rsidR="0019122B" w:rsidRDefault="0019122B" w:rsidP="0019122B">
      <w:pPr>
        <w:widowControl w:val="0"/>
        <w:jc w:val="left"/>
      </w:pPr>
    </w:p>
    <w:p w:rsidR="0019122B" w:rsidRDefault="0019122B" w:rsidP="00191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22B">
        <w:rPr>
          <w:b/>
        </w:rPr>
        <w:t>HISTORY OF LEGISLATIVE ACTIONS</w:t>
      </w:r>
    </w:p>
    <w:p w:rsidR="0019122B" w:rsidRDefault="0019122B" w:rsidP="00191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122B" w:rsidRPr="0019122B" w:rsidRDefault="0019122B" w:rsidP="00191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22B">
        <w:rPr>
          <w:u w:val="single"/>
        </w:rPr>
        <w:tab/>
        <w:t>Date</w:t>
      </w:r>
      <w:r w:rsidRPr="0019122B">
        <w:rPr>
          <w:u w:val="single"/>
        </w:rPr>
        <w:tab/>
        <w:t>Body</w:t>
      </w:r>
      <w:r w:rsidRPr="0019122B">
        <w:rPr>
          <w:u w:val="single"/>
        </w:rPr>
        <w:tab/>
        <w:t>Action Description with journal page number</w:t>
      </w:r>
      <w:r w:rsidRPr="0019122B">
        <w:rPr>
          <w:u w:val="single"/>
        </w:rPr>
        <w:tab/>
      </w:r>
    </w:p>
    <w:p w:rsidR="00CB01C1" w:rsidRDefault="00CB01C1" w:rsidP="00CB0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A23324">
        <w:t>Introduced and adopted (</w:t>
      </w:r>
      <w:hyperlink r:id="rId7" w:history="1">
        <w:r w:rsidRPr="00A23324">
          <w:rPr>
            <w:rStyle w:val="Hyperlink"/>
          </w:rPr>
          <w:t>House Journal</w:t>
        </w:r>
        <w:r w:rsidRPr="00A23324">
          <w:rPr>
            <w:rStyle w:val="Hyperlink"/>
          </w:rPr>
          <w:noBreakHyphen/>
          <w:t>page 16</w:t>
        </w:r>
      </w:hyperlink>
      <w:r w:rsidRPr="00A23324">
        <w:t>)</w:t>
      </w:r>
    </w:p>
    <w:p w:rsidR="00CB01C1" w:rsidRDefault="00CB01C1" w:rsidP="00CB0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122B" w:rsidRDefault="0019122B" w:rsidP="00191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122B">
          <w:rPr>
            <w:rStyle w:val="Hyperlink"/>
          </w:rPr>
          <w:t>legislative information</w:t>
        </w:r>
      </w:hyperlink>
      <w:r>
        <w:t xml:space="preserve"> at the website</w:t>
      </w:r>
    </w:p>
    <w:p w:rsidR="0019122B" w:rsidRDefault="0019122B" w:rsidP="00191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22B" w:rsidRPr="0019122B" w:rsidRDefault="0019122B" w:rsidP="00191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22B" w:rsidRDefault="0019122B" w:rsidP="0019122B">
      <w:r w:rsidRPr="0019122B">
        <w:rPr>
          <w:b/>
        </w:rPr>
        <w:t>VERSIONS OF THIS BILL</w:t>
      </w:r>
    </w:p>
    <w:p w:rsidR="0019122B" w:rsidRDefault="0019122B" w:rsidP="0019122B"/>
    <w:p w:rsidR="0019122B" w:rsidRDefault="0015589B" w:rsidP="0019122B">
      <w:hyperlink r:id="rId9" w:history="1">
        <w:r w:rsidR="0019122B">
          <w:rPr>
            <w:rStyle w:val="Hyperlink"/>
          </w:rPr>
          <w:t>4/30/2019</w:t>
        </w:r>
      </w:hyperlink>
    </w:p>
    <w:p w:rsidR="0019122B" w:rsidRDefault="0019122B" w:rsidP="0019122B"/>
    <w:p w:rsidR="0019122B" w:rsidRDefault="0019122B" w:rsidP="0019122B">
      <w:pPr>
        <w:sectPr w:rsidR="0019122B" w:rsidSect="001912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1B54" w:rsidRDefault="00411B54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AE9" w:rsidRDefault="00357AE9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35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53" w:lineRule="exact"/>
        <w:ind w:right="-2707"/>
        <w:jc w:val="left"/>
      </w:pPr>
    </w:p>
    <w:p w:rsidR="0010776B" w:rsidRPr="00325348" w:rsidRDefault="0010776B" w:rsidP="00411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8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0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D6FDC">
        <w:t>CONGRATULATE THE GETHSEMANE WOMEN</w:t>
      </w:r>
      <w:r w:rsidR="00F83C23" w:rsidRPr="00F83C23">
        <w:t>’</w:t>
      </w:r>
      <w:r w:rsidR="003D6FDC">
        <w:t xml:space="preserve">S AUXILIARY OF THE GETHSEMANE </w:t>
      </w:r>
      <w:r w:rsidR="00525AC1">
        <w:t xml:space="preserve">MISSIONARY </w:t>
      </w:r>
      <w:r w:rsidR="003D6FDC">
        <w:t>BAPTIST ASSOCIATION ON THE OCCASION OF ITS ONE HUNDREDTH ANNIVERSARY AND TO WISH THE AUXILIARY MUCH SUCCESS AS ITS MEMBERS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6FDC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69EC">
        <w:t>the South Carolina House of Representatives is pleased to learn that the Gethsemane Women</w:t>
      </w:r>
      <w:r w:rsidR="00F83C23" w:rsidRPr="00F83C23">
        <w:t>’</w:t>
      </w:r>
      <w:r w:rsidR="003469EC">
        <w:t xml:space="preserve">s Auxiliary of the Gethsemane </w:t>
      </w:r>
      <w:r w:rsidR="00525AC1">
        <w:t xml:space="preserve">Missionary </w:t>
      </w:r>
      <w:r w:rsidR="003469EC">
        <w:t xml:space="preserve">Baptist Association is </w:t>
      </w:r>
      <w:r w:rsidR="002C624F">
        <w:t xml:space="preserve">marking </w:t>
      </w:r>
      <w:r w:rsidR="0073729A">
        <w:t xml:space="preserve">a century of service </w:t>
      </w:r>
      <w:r w:rsidR="003469EC">
        <w:t>in 2019</w:t>
      </w:r>
      <w:r w:rsidR="00B40799">
        <w:t>, to be commemorated on Friday, May 17, 2019, with a special celebratory event</w:t>
      </w:r>
      <w:r w:rsidR="003469EC">
        <w:t>; and</w:t>
      </w:r>
    </w:p>
    <w:p w:rsidR="003469EC" w:rsidRDefault="003469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044E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founded in November 1919 </w:t>
      </w:r>
      <w:r w:rsidRPr="0066044E">
        <w:rPr>
          <w:color w:val="000000" w:themeColor="text1"/>
          <w:u w:color="000000" w:themeColor="text1"/>
        </w:rPr>
        <w:t>at Zion Baptist Church</w:t>
      </w:r>
      <w:r>
        <w:rPr>
          <w:color w:val="000000" w:themeColor="text1"/>
          <w:u w:color="000000" w:themeColor="text1"/>
        </w:rPr>
        <w:t xml:space="preserve"> of </w:t>
      </w:r>
      <w:r w:rsidRPr="0066044E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t</w:t>
      </w:r>
      <w:r w:rsidRPr="0066044E">
        <w:rPr>
          <w:color w:val="000000" w:themeColor="text1"/>
          <w:u w:color="000000" w:themeColor="text1"/>
        </w:rPr>
        <w:t xml:space="preserve">he </w:t>
      </w:r>
      <w:r w:rsidR="00FC5B60">
        <w:rPr>
          <w:color w:val="000000" w:themeColor="text1"/>
          <w:u w:color="000000" w:themeColor="text1"/>
        </w:rPr>
        <w:t>a</w:t>
      </w:r>
      <w:r w:rsidRPr="0066044E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 xml:space="preserve">was </w:t>
      </w:r>
      <w:r w:rsidRPr="009132CB">
        <w:rPr>
          <w:color w:val="000000" w:themeColor="text1"/>
          <w:u w:color="000000" w:themeColor="text1"/>
        </w:rPr>
        <w:t xml:space="preserve">organized under the auspices of the Gethsemane </w:t>
      </w:r>
      <w:r w:rsidR="00525AC1">
        <w:rPr>
          <w:color w:val="000000" w:themeColor="text1"/>
          <w:u w:color="000000" w:themeColor="text1"/>
        </w:rPr>
        <w:t xml:space="preserve">Missionary </w:t>
      </w:r>
      <w:r w:rsidRPr="009132CB">
        <w:rPr>
          <w:color w:val="000000" w:themeColor="text1"/>
          <w:u w:color="000000" w:themeColor="text1"/>
        </w:rPr>
        <w:t>Baptist Association</w:t>
      </w:r>
      <w:r>
        <w:rPr>
          <w:color w:val="000000" w:themeColor="text1"/>
          <w:u w:color="000000" w:themeColor="text1"/>
        </w:rPr>
        <w:t xml:space="preserve"> (p</w:t>
      </w:r>
      <w:r w:rsidRPr="009132CB">
        <w:rPr>
          <w:color w:val="000000" w:themeColor="text1"/>
          <w:u w:color="000000" w:themeColor="text1"/>
        </w:rPr>
        <w:t xml:space="preserve">resently </w:t>
      </w:r>
      <w:r>
        <w:rPr>
          <w:color w:val="000000" w:themeColor="text1"/>
          <w:u w:color="000000" w:themeColor="text1"/>
        </w:rPr>
        <w:t>composed of</w:t>
      </w:r>
      <w:r w:rsidRPr="009132CB">
        <w:rPr>
          <w:color w:val="000000" w:themeColor="text1"/>
          <w:u w:color="000000" w:themeColor="text1"/>
        </w:rPr>
        <w:t xml:space="preserve"> fifty</w:t>
      </w:r>
      <w:r w:rsidR="00F83C23">
        <w:rPr>
          <w:color w:val="000000" w:themeColor="text1"/>
          <w:u w:color="000000" w:themeColor="text1"/>
        </w:rPr>
        <w:noBreakHyphen/>
      </w:r>
      <w:r w:rsidRPr="009132CB">
        <w:rPr>
          <w:color w:val="000000" w:themeColor="text1"/>
          <w:u w:color="000000" w:themeColor="text1"/>
        </w:rPr>
        <w:t>two churches within Fairfield, Lexington</w:t>
      </w:r>
      <w:r>
        <w:rPr>
          <w:color w:val="000000" w:themeColor="text1"/>
          <w:u w:color="000000" w:themeColor="text1"/>
        </w:rPr>
        <w:t>,</w:t>
      </w:r>
      <w:r w:rsidRPr="009132CB">
        <w:rPr>
          <w:color w:val="000000" w:themeColor="text1"/>
          <w:u w:color="000000" w:themeColor="text1"/>
        </w:rPr>
        <w:t xml:space="preserve"> and Richland counties</w:t>
      </w:r>
      <w:r>
        <w:rPr>
          <w:color w:val="000000" w:themeColor="text1"/>
          <w:u w:color="000000" w:themeColor="text1"/>
        </w:rPr>
        <w:t xml:space="preserve">) </w:t>
      </w:r>
      <w:r w:rsidRPr="009132CB">
        <w:rPr>
          <w:color w:val="000000" w:themeColor="text1"/>
          <w:u w:color="000000" w:themeColor="text1"/>
        </w:rPr>
        <w:t>to carry on Christian educatio</w:t>
      </w:r>
      <w:r>
        <w:rPr>
          <w:color w:val="000000" w:themeColor="text1"/>
          <w:u w:color="000000" w:themeColor="text1"/>
        </w:rPr>
        <w:t xml:space="preserve">n and home and foreign missions, </w:t>
      </w:r>
      <w:r w:rsidRPr="0001515E">
        <w:rPr>
          <w:color w:val="000000" w:themeColor="text1"/>
          <w:u w:color="000000" w:themeColor="text1"/>
        </w:rPr>
        <w:t>to promote a collaborative effort with member churches</w:t>
      </w:r>
      <w:r>
        <w:rPr>
          <w:color w:val="000000" w:themeColor="text1"/>
          <w:u w:color="000000" w:themeColor="text1"/>
        </w:rPr>
        <w:t>,</w:t>
      </w:r>
      <w:r w:rsidRPr="0001515E">
        <w:rPr>
          <w:color w:val="000000" w:themeColor="text1"/>
          <w:u w:color="000000" w:themeColor="text1"/>
        </w:rPr>
        <w:t xml:space="preserve"> and to serve as an integral part of the Gethsemane</w:t>
      </w:r>
      <w:r>
        <w:rPr>
          <w:color w:val="000000" w:themeColor="text1"/>
          <w:u w:color="000000" w:themeColor="text1"/>
        </w:rPr>
        <w:t xml:space="preserve"> Missionary Baptist Association;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1919 to 1929, </w:t>
      </w:r>
      <w:r w:rsidRPr="009132CB">
        <w:rPr>
          <w:color w:val="000000" w:themeColor="text1"/>
          <w:u w:color="000000" w:themeColor="text1"/>
        </w:rPr>
        <w:t xml:space="preserve">Mrs. Madora White, </w:t>
      </w:r>
      <w:r>
        <w:rPr>
          <w:color w:val="000000" w:themeColor="text1"/>
          <w:u w:color="000000" w:themeColor="text1"/>
        </w:rPr>
        <w:t xml:space="preserve">a </w:t>
      </w:r>
      <w:r w:rsidRPr="009132CB">
        <w:rPr>
          <w:color w:val="000000" w:themeColor="text1"/>
          <w:u w:color="000000" w:themeColor="text1"/>
        </w:rPr>
        <w:t xml:space="preserve">member of Zion Baptist Church, served as the </w:t>
      </w:r>
      <w:r>
        <w:rPr>
          <w:color w:val="000000" w:themeColor="text1"/>
          <w:u w:color="000000" w:themeColor="text1"/>
        </w:rPr>
        <w:t>auxiliary</w:t>
      </w:r>
      <w:r w:rsidR="00F83C23" w:rsidRPr="00F83C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132CB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president;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the auxiliary initiated various ministries, including, in the early days, t</w:t>
      </w:r>
      <w:r w:rsidRPr="009132CB">
        <w:rPr>
          <w:color w:val="000000" w:themeColor="text1"/>
          <w:u w:color="000000" w:themeColor="text1"/>
        </w:rPr>
        <w:t xml:space="preserve">he first Benedict </w:t>
      </w:r>
      <w:r>
        <w:rPr>
          <w:color w:val="000000" w:themeColor="text1"/>
          <w:u w:color="000000" w:themeColor="text1"/>
        </w:rPr>
        <w:t xml:space="preserve">College </w:t>
      </w:r>
      <w:r w:rsidRPr="009132CB">
        <w:rPr>
          <w:color w:val="000000" w:themeColor="text1"/>
          <w:u w:color="000000" w:themeColor="text1"/>
        </w:rPr>
        <w:t xml:space="preserve">and Morris College </w:t>
      </w:r>
      <w:r>
        <w:rPr>
          <w:color w:val="000000" w:themeColor="text1"/>
          <w:u w:color="000000" w:themeColor="text1"/>
        </w:rPr>
        <w:t>t</w:t>
      </w:r>
      <w:r w:rsidRPr="009132CB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 xml:space="preserve">. In addition, the auxiliary sponsored </w:t>
      </w:r>
      <w:r w:rsidRPr="009132CB">
        <w:rPr>
          <w:color w:val="000000" w:themeColor="text1"/>
          <w:u w:color="000000" w:themeColor="text1"/>
        </w:rPr>
        <w:t xml:space="preserve">Cora Boykin, </w:t>
      </w:r>
      <w:r>
        <w:rPr>
          <w:color w:val="000000" w:themeColor="text1"/>
          <w:u w:color="000000" w:themeColor="text1"/>
        </w:rPr>
        <w:t xml:space="preserve">a </w:t>
      </w:r>
      <w:r w:rsidRPr="009132CB">
        <w:rPr>
          <w:color w:val="000000" w:themeColor="text1"/>
          <w:u w:color="000000" w:themeColor="text1"/>
        </w:rPr>
        <w:t>student from Liberia</w:t>
      </w:r>
      <w:r>
        <w:rPr>
          <w:color w:val="000000" w:themeColor="text1"/>
          <w:u w:color="000000" w:themeColor="text1"/>
        </w:rPr>
        <w:t xml:space="preserve"> </w:t>
      </w:r>
      <w:r w:rsidRPr="009132CB">
        <w:rPr>
          <w:color w:val="000000" w:themeColor="text1"/>
          <w:u w:color="000000" w:themeColor="text1"/>
        </w:rPr>
        <w:t>at Benedict College</w:t>
      </w:r>
      <w:r>
        <w:rPr>
          <w:color w:val="000000" w:themeColor="text1"/>
          <w:u w:color="000000" w:themeColor="text1"/>
        </w:rPr>
        <w:t xml:space="preserve">; began cooperative activities with Church Women United; established the Mary L. Neal Scholarship; supported Ted and Jean Wright, missionaries to Brazil; </w:t>
      </w:r>
      <w:r>
        <w:rPr>
          <w:color w:val="000000" w:themeColor="text1"/>
          <w:u w:color="000000" w:themeColor="text1"/>
        </w:rPr>
        <w:lastRenderedPageBreak/>
        <w:t>and began sponsoring mission trips to Kenya. To support heart hospitals, the auxiliary created the Red Dress Project Luncheon;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their efforts, t</w:t>
      </w:r>
      <w:r w:rsidRPr="0066044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Gethsemane </w:t>
      </w:r>
      <w:r w:rsidRPr="0066044E">
        <w:rPr>
          <w:color w:val="000000" w:themeColor="text1"/>
          <w:u w:color="000000" w:themeColor="text1"/>
        </w:rPr>
        <w:t>Wom</w:t>
      </w:r>
      <w:r>
        <w:rPr>
          <w:color w:val="000000" w:themeColor="text1"/>
          <w:u w:color="000000" w:themeColor="text1"/>
        </w:rPr>
        <w:t>e</w:t>
      </w:r>
      <w:r w:rsidRPr="0066044E">
        <w:rPr>
          <w:color w:val="000000" w:themeColor="text1"/>
          <w:u w:color="000000" w:themeColor="text1"/>
        </w:rPr>
        <w:t>n</w:t>
      </w:r>
      <w:r w:rsidR="00F83C23" w:rsidRPr="00F83C23">
        <w:rPr>
          <w:color w:val="000000" w:themeColor="text1"/>
          <w:u w:color="000000" w:themeColor="text1"/>
        </w:rPr>
        <w:t>’</w:t>
      </w:r>
      <w:r w:rsidRPr="0066044E">
        <w:rPr>
          <w:color w:val="000000" w:themeColor="text1"/>
          <w:u w:color="000000" w:themeColor="text1"/>
        </w:rPr>
        <w:t>s Auxiliary</w:t>
      </w:r>
      <w:r>
        <w:rPr>
          <w:color w:val="000000" w:themeColor="text1"/>
          <w:u w:color="000000" w:themeColor="text1"/>
        </w:rPr>
        <w:t xml:space="preserve"> received awards for sixteen year</w:t>
      </w:r>
      <w:r w:rsidR="00AF2C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</w:t>
      </w:r>
      <w:r w:rsidR="00AF2C13">
        <w:rPr>
          <w:color w:val="000000" w:themeColor="text1"/>
          <w:u w:color="000000" w:themeColor="text1"/>
        </w:rPr>
        <w:t>contributing</w:t>
      </w:r>
      <w:r>
        <w:rPr>
          <w:color w:val="000000" w:themeColor="text1"/>
          <w:u w:color="000000" w:themeColor="text1"/>
        </w:rPr>
        <w:t xml:space="preserve"> the highest financial support to Benedict College;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5C2A">
        <w:rPr>
          <w:color w:val="000000" w:themeColor="text1"/>
          <w:u w:color="000000" w:themeColor="text1"/>
        </w:rPr>
        <w:t>in more recent years</w:t>
      </w:r>
      <w:r>
        <w:rPr>
          <w:color w:val="000000" w:themeColor="text1"/>
          <w:u w:color="000000" w:themeColor="text1"/>
        </w:rPr>
        <w:t xml:space="preserve">, the Gethsemane </w:t>
      </w:r>
      <w:r w:rsidRPr="0066044E">
        <w:rPr>
          <w:color w:val="000000" w:themeColor="text1"/>
          <w:u w:color="000000" w:themeColor="text1"/>
        </w:rPr>
        <w:t>Wom</w:t>
      </w:r>
      <w:r>
        <w:rPr>
          <w:color w:val="000000" w:themeColor="text1"/>
          <w:u w:color="000000" w:themeColor="text1"/>
        </w:rPr>
        <w:t>e</w:t>
      </w:r>
      <w:r w:rsidRPr="0066044E">
        <w:rPr>
          <w:color w:val="000000" w:themeColor="text1"/>
          <w:u w:color="000000" w:themeColor="text1"/>
        </w:rPr>
        <w:t>n</w:t>
      </w:r>
      <w:r w:rsidR="00F83C23" w:rsidRPr="00F83C23">
        <w:rPr>
          <w:color w:val="000000" w:themeColor="text1"/>
          <w:u w:color="000000" w:themeColor="text1"/>
        </w:rPr>
        <w:t>’</w:t>
      </w:r>
      <w:r w:rsidRPr="0066044E">
        <w:rPr>
          <w:color w:val="000000" w:themeColor="text1"/>
          <w:u w:color="000000" w:themeColor="text1"/>
        </w:rPr>
        <w:t>s Auxiliary</w:t>
      </w:r>
      <w:r>
        <w:rPr>
          <w:color w:val="000000" w:themeColor="text1"/>
          <w:u w:color="000000" w:themeColor="text1"/>
        </w:rPr>
        <w:t xml:space="preserve"> increased its support for students in Kenya and provided funds for a dormitory at a girls</w:t>
      </w:r>
      <w:r w:rsidR="00F83C23" w:rsidRPr="00F83C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high school in that </w:t>
      </w:r>
      <w:r w:rsidR="00EE2ABE">
        <w:rPr>
          <w:color w:val="000000" w:themeColor="text1"/>
          <w:u w:color="000000" w:themeColor="text1"/>
        </w:rPr>
        <w:t xml:space="preserve">same </w:t>
      </w:r>
      <w:r>
        <w:rPr>
          <w:color w:val="000000" w:themeColor="text1"/>
          <w:u w:color="000000" w:themeColor="text1"/>
        </w:rPr>
        <w:t>country; and</w:t>
      </w:r>
    </w:p>
    <w:p w:rsidR="000E1745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745" w:rsidRPr="00B15B02" w:rsidRDefault="000E1745" w:rsidP="000E1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currently as the organization</w:t>
      </w:r>
      <w:r w:rsidR="00F83C23" w:rsidRPr="00F83C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eighth president is </w:t>
      </w:r>
      <w:r w:rsidRPr="009132CB">
        <w:rPr>
          <w:color w:val="000000" w:themeColor="text1"/>
          <w:u w:color="000000" w:themeColor="text1"/>
        </w:rPr>
        <w:t xml:space="preserve">Mrs. Jessie H. Chandler, </w:t>
      </w:r>
      <w:r>
        <w:rPr>
          <w:color w:val="000000" w:themeColor="text1"/>
          <w:u w:color="000000" w:themeColor="text1"/>
        </w:rPr>
        <w:t xml:space="preserve">a </w:t>
      </w:r>
      <w:r w:rsidRPr="009132CB">
        <w:rPr>
          <w:color w:val="000000" w:themeColor="text1"/>
          <w:u w:color="000000" w:themeColor="text1"/>
        </w:rPr>
        <w:t>member of Zion Canaan Baptist Chur</w:t>
      </w:r>
      <w:r>
        <w:rPr>
          <w:color w:val="000000" w:themeColor="text1"/>
          <w:u w:color="000000" w:themeColor="text1"/>
        </w:rPr>
        <w:t xml:space="preserve">ch. Other officers include </w:t>
      </w:r>
      <w:r w:rsidRPr="009132CB">
        <w:rPr>
          <w:color w:val="000000" w:themeColor="text1"/>
          <w:u w:color="000000" w:themeColor="text1"/>
        </w:rPr>
        <w:t>Mrs. Helen C. Schumpert</w:t>
      </w:r>
      <w:r>
        <w:rPr>
          <w:color w:val="000000" w:themeColor="text1"/>
          <w:u w:color="000000" w:themeColor="text1"/>
        </w:rPr>
        <w:t>, 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 xml:space="preserve">; </w:t>
      </w:r>
      <w:r w:rsidRPr="009132CB">
        <w:rPr>
          <w:color w:val="000000" w:themeColor="text1"/>
          <w:u w:color="000000" w:themeColor="text1"/>
        </w:rPr>
        <w:t>Dr. Gladys B. Goforth</w:t>
      </w:r>
      <w:r>
        <w:rPr>
          <w:color w:val="000000" w:themeColor="text1"/>
          <w:u w:color="000000" w:themeColor="text1"/>
        </w:rPr>
        <w:t>, f</w:t>
      </w:r>
      <w:r w:rsidRPr="009132CB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</w:t>
      </w:r>
      <w:r w:rsidRPr="009132CB">
        <w:rPr>
          <w:color w:val="000000" w:themeColor="text1"/>
          <w:u w:color="000000" w:themeColor="text1"/>
        </w:rPr>
        <w:t>ice</w:t>
      </w:r>
      <w:r w:rsidR="00F83C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>; M</w:t>
      </w:r>
      <w:r w:rsidRPr="009132CB">
        <w:rPr>
          <w:color w:val="000000" w:themeColor="text1"/>
          <w:u w:color="000000" w:themeColor="text1"/>
        </w:rPr>
        <w:t>rs. Frances C. Fields</w:t>
      </w:r>
      <w:r>
        <w:rPr>
          <w:color w:val="000000" w:themeColor="text1"/>
          <w:u w:color="000000" w:themeColor="text1"/>
        </w:rPr>
        <w:t>, f</w:t>
      </w:r>
      <w:r w:rsidRPr="009132CB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v</w:t>
      </w:r>
      <w:r w:rsidRPr="009132CB">
        <w:rPr>
          <w:color w:val="000000" w:themeColor="text1"/>
          <w:u w:color="000000" w:themeColor="text1"/>
        </w:rPr>
        <w:t>ice</w:t>
      </w:r>
      <w:r w:rsidR="00F83C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>; and M</w:t>
      </w:r>
      <w:r w:rsidRPr="009132CB">
        <w:rPr>
          <w:color w:val="000000" w:themeColor="text1"/>
          <w:u w:color="000000" w:themeColor="text1"/>
        </w:rPr>
        <w:t>rs. Betty F. Young</w:t>
      </w:r>
      <w:r>
        <w:rPr>
          <w:color w:val="000000" w:themeColor="text1"/>
          <w:u w:color="000000" w:themeColor="text1"/>
        </w:rPr>
        <w:t>, se</w:t>
      </w:r>
      <w:r w:rsidRPr="009132CB">
        <w:rPr>
          <w:color w:val="000000" w:themeColor="text1"/>
          <w:u w:color="000000" w:themeColor="text1"/>
        </w:rPr>
        <w:t xml:space="preserve">cond </w:t>
      </w:r>
      <w:r>
        <w:rPr>
          <w:color w:val="000000" w:themeColor="text1"/>
          <w:u w:color="000000" w:themeColor="text1"/>
        </w:rPr>
        <w:t>v</w:t>
      </w:r>
      <w:r w:rsidRPr="009132CB">
        <w:rPr>
          <w:color w:val="000000" w:themeColor="text1"/>
          <w:u w:color="000000" w:themeColor="text1"/>
        </w:rPr>
        <w:t>ice</w:t>
      </w:r>
      <w:r w:rsidR="00F83C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9132C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e</w:t>
      </w:r>
      <w:r w:rsidRPr="009132CB">
        <w:rPr>
          <w:color w:val="000000" w:themeColor="text1"/>
          <w:u w:color="000000" w:themeColor="text1"/>
        </w:rPr>
        <w:t>meritus</w:t>
      </w:r>
      <w:r>
        <w:rPr>
          <w:color w:val="000000" w:themeColor="text1"/>
          <w:u w:color="000000" w:themeColor="text1"/>
        </w:rPr>
        <w:t xml:space="preserve">. The present moderator of </w:t>
      </w:r>
      <w:r w:rsidRPr="00B15B02">
        <w:rPr>
          <w:color w:val="000000" w:themeColor="text1"/>
          <w:u w:color="000000" w:themeColor="text1"/>
        </w:rPr>
        <w:t>Gethsemane Missionary Baptist Association</w:t>
      </w:r>
      <w:r>
        <w:rPr>
          <w:color w:val="000000" w:themeColor="text1"/>
          <w:u w:color="000000" w:themeColor="text1"/>
        </w:rPr>
        <w:t xml:space="preserve"> is</w:t>
      </w:r>
      <w:r w:rsidRPr="00B15B02">
        <w:rPr>
          <w:color w:val="000000" w:themeColor="text1"/>
          <w:u w:color="000000" w:themeColor="text1"/>
        </w:rPr>
        <w:t xml:space="preserve"> Dr. Jamey O. Graham, pastor of St. John Baptist Church</w:t>
      </w:r>
      <w:r>
        <w:rPr>
          <w:color w:val="000000" w:themeColor="text1"/>
          <w:u w:color="000000" w:themeColor="text1"/>
        </w:rPr>
        <w:t>; and</w:t>
      </w:r>
    </w:p>
    <w:p w:rsidR="003469EC" w:rsidRDefault="003469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D0" w:rsidRDefault="001775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1124">
        <w:t xml:space="preserve">the House, </w:t>
      </w:r>
      <w:r>
        <w:t>appreciative of the organization</w:t>
      </w:r>
      <w:r w:rsidR="00F83C23" w:rsidRPr="00F83C23">
        <w:t>’</w:t>
      </w:r>
      <w:r>
        <w:t>s century of fine work, takes great pleasure in honoring the Gethsemane Women</w:t>
      </w:r>
      <w:r w:rsidR="00F83C23" w:rsidRPr="00F83C23">
        <w:t>’</w:t>
      </w:r>
      <w:r>
        <w:t>s Auxiliary and offers best wishes for the Lord</w:t>
      </w:r>
      <w:r w:rsidR="00F83C23" w:rsidRPr="00F83C23">
        <w:t>’</w:t>
      </w:r>
      <w:r>
        <w:t xml:space="preserve">s </w:t>
      </w:r>
      <w:r w:rsidR="00C46DCC">
        <w:t xml:space="preserve">highest </w:t>
      </w:r>
      <w:r>
        <w:t xml:space="preserve">blessing on all their future endeavors. </w:t>
      </w:r>
      <w:r w:rsidR="002A38D0">
        <w:t>Now, therefore,</w:t>
      </w: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214" w:rsidRDefault="002A38D0" w:rsidP="00557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7214">
        <w:t xml:space="preserve"> </w:t>
      </w:r>
      <w:r w:rsidR="00557214">
        <w:rPr>
          <w:color w:val="000000" w:themeColor="text1"/>
        </w:rPr>
        <w:t xml:space="preserve">the members of the South Carolina House of Representatives, by this resolution, </w:t>
      </w:r>
      <w:r w:rsidR="00557214">
        <w:t>congratulate the Gethsemane Women</w:t>
      </w:r>
      <w:r w:rsidR="00F83C23" w:rsidRPr="00F83C23">
        <w:t>’</w:t>
      </w:r>
      <w:r w:rsidR="00557214">
        <w:t xml:space="preserve">s Auxiliary of the Gethsemane </w:t>
      </w:r>
      <w:r w:rsidR="00525AC1">
        <w:t xml:space="preserve">Missionary </w:t>
      </w:r>
      <w:r w:rsidR="00557214">
        <w:t>Baptist Association on the occasion of its one hundredth anniversary and wish the auxiliary much success as its members continue to serve the Lord.</w:t>
      </w: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D0" w:rsidRDefault="002A38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2D20">
        <w:t xml:space="preserve"> the Gethsemane Women</w:t>
      </w:r>
      <w:r w:rsidR="00F83C23" w:rsidRPr="00F83C23">
        <w:t>’</w:t>
      </w:r>
      <w:r w:rsidR="00072D20">
        <w:t>s Auxiliary.</w:t>
      </w:r>
    </w:p>
    <w:p w:rsidR="002150EE" w:rsidRDefault="00F83C23" w:rsidP="00A24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122B" w:rsidRDefault="0019122B" w:rsidP="0019122B">
      <w:pPr>
        <w:suppressAutoHyphens/>
      </w:pPr>
    </w:p>
    <w:sectPr w:rsidR="0019122B" w:rsidSect="001912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8D0" w:rsidRDefault="002A38D0" w:rsidP="009F0C77">
      <w:r>
        <w:separator/>
      </w:r>
    </w:p>
  </w:endnote>
  <w:endnote w:type="continuationSeparator" w:id="0">
    <w:p w:rsidR="002A38D0" w:rsidRDefault="002A38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0C26B7-1F2F-4CCC-ABF5-9387D8FE17EE}"/>
    <w:embedBold r:id="rId2" w:fontKey="{D81C41F7-ACD1-4D96-A71E-A8E066316E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656E82-D348-4C08-975E-64EF90401E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86A05E-8260-4EFE-850C-64BF50E27C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B3A0FD-5F43-4610-9694-08DBEF4CC0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22B" w:rsidRPr="00411B54" w:rsidRDefault="0019122B" w:rsidP="00411B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D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8D0" w:rsidRDefault="002A38D0" w:rsidP="009F0C77">
      <w:r>
        <w:separator/>
      </w:r>
    </w:p>
  </w:footnote>
  <w:footnote w:type="continuationSeparator" w:id="0">
    <w:p w:rsidR="002A38D0" w:rsidRDefault="002A38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5SA19"/>
    <w:docVar w:name="CoverBillType" w:val="r"/>
    <w:docVar w:name="DocPath" w:val="L:\Council\bills\RM\1265SA19.DOCX"/>
    <w:docVar w:name="dvBillNumber" w:val="45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38D0"/>
    <w:rsid w:val="00011869"/>
    <w:rsid w:val="00015CD6"/>
    <w:rsid w:val="00072D20"/>
    <w:rsid w:val="000E0100"/>
    <w:rsid w:val="000E1745"/>
    <w:rsid w:val="000E1785"/>
    <w:rsid w:val="000E3638"/>
    <w:rsid w:val="000F40FA"/>
    <w:rsid w:val="001035F1"/>
    <w:rsid w:val="0010776B"/>
    <w:rsid w:val="00133E66"/>
    <w:rsid w:val="001435A3"/>
    <w:rsid w:val="00146ED3"/>
    <w:rsid w:val="00151044"/>
    <w:rsid w:val="001760D2"/>
    <w:rsid w:val="00177588"/>
    <w:rsid w:val="0019122B"/>
    <w:rsid w:val="001D08F2"/>
    <w:rsid w:val="001D3A58"/>
    <w:rsid w:val="001D525B"/>
    <w:rsid w:val="001D7F4F"/>
    <w:rsid w:val="00205238"/>
    <w:rsid w:val="002150EE"/>
    <w:rsid w:val="002321B6"/>
    <w:rsid w:val="00250967"/>
    <w:rsid w:val="00252AC0"/>
    <w:rsid w:val="002543C8"/>
    <w:rsid w:val="0025541D"/>
    <w:rsid w:val="00284AAE"/>
    <w:rsid w:val="002A38D0"/>
    <w:rsid w:val="002C624F"/>
    <w:rsid w:val="002E5912"/>
    <w:rsid w:val="00301B21"/>
    <w:rsid w:val="00315C2A"/>
    <w:rsid w:val="00325348"/>
    <w:rsid w:val="0032732C"/>
    <w:rsid w:val="00336AD0"/>
    <w:rsid w:val="003469EC"/>
    <w:rsid w:val="00357AE9"/>
    <w:rsid w:val="0037079A"/>
    <w:rsid w:val="00393F74"/>
    <w:rsid w:val="003C4DAB"/>
    <w:rsid w:val="003D01E8"/>
    <w:rsid w:val="003D6FDC"/>
    <w:rsid w:val="003E2D8A"/>
    <w:rsid w:val="003E5288"/>
    <w:rsid w:val="003E56FB"/>
    <w:rsid w:val="003F6D79"/>
    <w:rsid w:val="00411B54"/>
    <w:rsid w:val="0041760A"/>
    <w:rsid w:val="00417C01"/>
    <w:rsid w:val="004403BD"/>
    <w:rsid w:val="00461441"/>
    <w:rsid w:val="004809EE"/>
    <w:rsid w:val="004E7D54"/>
    <w:rsid w:val="00525AC1"/>
    <w:rsid w:val="005273C6"/>
    <w:rsid w:val="00530A69"/>
    <w:rsid w:val="00545593"/>
    <w:rsid w:val="00551227"/>
    <w:rsid w:val="005514A3"/>
    <w:rsid w:val="00556EBF"/>
    <w:rsid w:val="0055721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29A"/>
    <w:rsid w:val="007A70AE"/>
    <w:rsid w:val="0080278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636"/>
    <w:rsid w:val="00A41684"/>
    <w:rsid w:val="00A64E80"/>
    <w:rsid w:val="00A72BCD"/>
    <w:rsid w:val="00A741D9"/>
    <w:rsid w:val="00A833AB"/>
    <w:rsid w:val="00A9741D"/>
    <w:rsid w:val="00AB1124"/>
    <w:rsid w:val="00AC34A2"/>
    <w:rsid w:val="00AD1C9A"/>
    <w:rsid w:val="00AD4B17"/>
    <w:rsid w:val="00AF2C13"/>
    <w:rsid w:val="00B40799"/>
    <w:rsid w:val="00B412D4"/>
    <w:rsid w:val="00B43FF4"/>
    <w:rsid w:val="00B83FF3"/>
    <w:rsid w:val="00BE3C22"/>
    <w:rsid w:val="00C0345E"/>
    <w:rsid w:val="00C31C95"/>
    <w:rsid w:val="00C3483A"/>
    <w:rsid w:val="00C46DCC"/>
    <w:rsid w:val="00C74E9D"/>
    <w:rsid w:val="00C826DD"/>
    <w:rsid w:val="00C82FD3"/>
    <w:rsid w:val="00C92819"/>
    <w:rsid w:val="00CB01C1"/>
    <w:rsid w:val="00CC4C84"/>
    <w:rsid w:val="00CC6B7B"/>
    <w:rsid w:val="00CD2089"/>
    <w:rsid w:val="00D555BF"/>
    <w:rsid w:val="00D73A67"/>
    <w:rsid w:val="00D970A9"/>
    <w:rsid w:val="00DC5821"/>
    <w:rsid w:val="00DF3845"/>
    <w:rsid w:val="00E41911"/>
    <w:rsid w:val="00E44B57"/>
    <w:rsid w:val="00E75783"/>
    <w:rsid w:val="00E92EEF"/>
    <w:rsid w:val="00EE2ABE"/>
    <w:rsid w:val="00EF2368"/>
    <w:rsid w:val="00F24442"/>
    <w:rsid w:val="00F50AE3"/>
    <w:rsid w:val="00F521DF"/>
    <w:rsid w:val="00F655B7"/>
    <w:rsid w:val="00F656BA"/>
    <w:rsid w:val="00F67CF1"/>
    <w:rsid w:val="00F728AA"/>
    <w:rsid w:val="00F83C23"/>
    <w:rsid w:val="00F840F0"/>
    <w:rsid w:val="00FB0D0D"/>
    <w:rsid w:val="00FB43B4"/>
    <w:rsid w:val="00FB6B0B"/>
    <w:rsid w:val="00FC5B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B60624-BA0F-45A8-A0FF-11945325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5A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1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02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4C648-C486-4E33-A98F-C5CF6E536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556</Words>
  <Characters>3213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4502: Gethsemane Women's Auxiliary - South Carolina Legislature Online</dc:title>
  <dc:creator>Rosanne McDowell</dc:creator>
  <cp:lastModifiedBy>S Volk</cp:lastModifiedBy>
  <cp:revision>2</cp:revision>
  <cp:lastPrinted>2019-04-25T15:41:00Z</cp:lastPrinted>
  <dcterms:created xsi:type="dcterms:W3CDTF">2019-05-07T17:08:00Z</dcterms:created>
  <dcterms:modified xsi:type="dcterms:W3CDTF">2019-05-07T17:08:00Z</dcterms:modified>
</cp:coreProperties>
</file>