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24FC" w:rsidRDefault="005C24FC" w:rsidP="005C24FC">
      <w:pPr>
        <w:widowControl w:val="0"/>
        <w:jc w:val="center"/>
      </w:pPr>
      <w:r w:rsidRPr="005C24FC">
        <w:rPr>
          <w:b/>
        </w:rPr>
        <w:t>South Carolina General Assembly</w:t>
      </w:r>
    </w:p>
    <w:p w:rsidR="005C24FC" w:rsidRDefault="005C24FC" w:rsidP="005C24FC">
      <w:pPr>
        <w:widowControl w:val="0"/>
        <w:jc w:val="center"/>
      </w:pPr>
      <w:r>
        <w:t>123rd Session, 2019-2020</w:t>
      </w:r>
    </w:p>
    <w:p w:rsidR="005C24FC" w:rsidRDefault="005C24FC" w:rsidP="005C24FC">
      <w:pPr>
        <w:widowControl w:val="0"/>
        <w:jc w:val="left"/>
      </w:pPr>
    </w:p>
    <w:p w:rsidR="005C24FC" w:rsidRDefault="005C24FC" w:rsidP="005C24FC">
      <w:pPr>
        <w:widowControl w:val="0"/>
        <w:jc w:val="left"/>
        <w:rPr>
          <w:b/>
        </w:rPr>
      </w:pPr>
      <w:r w:rsidRPr="005C24FC">
        <w:rPr>
          <w:b/>
        </w:rPr>
        <w:t>H. 4706</w:t>
      </w:r>
    </w:p>
    <w:p w:rsidR="005C24FC" w:rsidRDefault="005C24FC" w:rsidP="005C24FC">
      <w:pPr>
        <w:widowControl w:val="0"/>
        <w:jc w:val="left"/>
        <w:rPr>
          <w:b/>
        </w:rPr>
      </w:pPr>
    </w:p>
    <w:p w:rsidR="005C24FC" w:rsidRDefault="005C24FC" w:rsidP="005C24FC">
      <w:pPr>
        <w:widowControl w:val="0"/>
        <w:jc w:val="left"/>
      </w:pPr>
      <w:r w:rsidRPr="005C24FC">
        <w:rPr>
          <w:b/>
        </w:rPr>
        <w:t>STATUS INFORMATION</w:t>
      </w:r>
    </w:p>
    <w:p w:rsidR="005C24FC" w:rsidRDefault="005C24FC" w:rsidP="005C24FC">
      <w:pPr>
        <w:widowControl w:val="0"/>
        <w:jc w:val="left"/>
      </w:pPr>
    </w:p>
    <w:p w:rsidR="005C24FC" w:rsidRDefault="005C24FC" w:rsidP="005C24FC">
      <w:pPr>
        <w:widowControl w:val="0"/>
        <w:jc w:val="left"/>
      </w:pPr>
      <w:r>
        <w:t>General Bill</w:t>
      </w:r>
    </w:p>
    <w:p w:rsidR="005C24FC" w:rsidRDefault="005C24FC" w:rsidP="005C24FC">
      <w:pPr>
        <w:widowControl w:val="0"/>
        <w:jc w:val="left"/>
      </w:pPr>
      <w:r>
        <w:t>Sponsors: Rep. Moore</w:t>
      </w:r>
    </w:p>
    <w:p w:rsidR="005C24FC" w:rsidRDefault="005C24FC" w:rsidP="005C24FC">
      <w:pPr>
        <w:widowControl w:val="0"/>
        <w:jc w:val="left"/>
      </w:pPr>
      <w:r>
        <w:t>Document Path: l:\council\bills\gt\5737cm20.docx</w:t>
      </w:r>
    </w:p>
    <w:p w:rsidR="005C24FC" w:rsidRDefault="005C24FC" w:rsidP="005C24FC">
      <w:pPr>
        <w:widowControl w:val="0"/>
        <w:jc w:val="left"/>
      </w:pPr>
    </w:p>
    <w:p w:rsidR="00087B77" w:rsidRDefault="00087B77" w:rsidP="005C24FC">
      <w:pPr>
        <w:widowControl w:val="0"/>
        <w:jc w:val="left"/>
      </w:pPr>
      <w:r>
        <w:t>Introduced in the House on January 14, 2020</w:t>
      </w:r>
    </w:p>
    <w:p w:rsidR="00087B77" w:rsidRPr="00087B77" w:rsidRDefault="00087B77" w:rsidP="005C24FC">
      <w:pPr>
        <w:widowControl w:val="0"/>
        <w:jc w:val="left"/>
      </w:pPr>
      <w:r>
        <w:t xml:space="preserve">Currently residing in the House Committee on </w:t>
      </w:r>
      <w:r w:rsidRPr="00087B77">
        <w:rPr>
          <w:b/>
        </w:rPr>
        <w:t>Judiciary</w:t>
      </w:r>
    </w:p>
    <w:p w:rsidR="00087B77" w:rsidRDefault="00087B77" w:rsidP="005C24FC">
      <w:pPr>
        <w:widowControl w:val="0"/>
        <w:jc w:val="left"/>
      </w:pPr>
    </w:p>
    <w:p w:rsidR="005C24FC" w:rsidRDefault="00402CFD" w:rsidP="005C24FC">
      <w:pPr>
        <w:widowControl w:val="0"/>
        <w:jc w:val="left"/>
      </w:pPr>
      <w:r>
        <w:t>Summary: Firearms</w:t>
      </w:r>
    </w:p>
    <w:p w:rsidR="005C24FC" w:rsidRDefault="005C24FC" w:rsidP="005C24FC">
      <w:pPr>
        <w:widowControl w:val="0"/>
        <w:jc w:val="left"/>
      </w:pPr>
    </w:p>
    <w:p w:rsidR="005C24FC" w:rsidRDefault="005C24FC" w:rsidP="005C24FC">
      <w:pPr>
        <w:widowControl w:val="0"/>
        <w:jc w:val="left"/>
      </w:pPr>
    </w:p>
    <w:p w:rsidR="005C24FC" w:rsidRDefault="005C24FC" w:rsidP="005C24F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C24FC">
        <w:rPr>
          <w:b/>
        </w:rPr>
        <w:t>HISTORY OF LEGISLATIVE ACTIONS</w:t>
      </w:r>
    </w:p>
    <w:p w:rsidR="005C24FC" w:rsidRDefault="005C24FC" w:rsidP="005C24F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C24FC" w:rsidRPr="005C24FC" w:rsidRDefault="005C24FC" w:rsidP="005C24F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C24FC">
        <w:rPr>
          <w:u w:val="single"/>
        </w:rPr>
        <w:tab/>
        <w:t>Date</w:t>
      </w:r>
      <w:r w:rsidRPr="005C24FC">
        <w:rPr>
          <w:u w:val="single"/>
        </w:rPr>
        <w:tab/>
        <w:t>Body</w:t>
      </w:r>
      <w:r w:rsidRPr="005C24FC">
        <w:rPr>
          <w:u w:val="single"/>
        </w:rPr>
        <w:tab/>
        <w:t>Action Description with journal page number</w:t>
      </w:r>
      <w:r w:rsidRPr="005C24FC">
        <w:rPr>
          <w:u w:val="single"/>
        </w:rPr>
        <w:tab/>
      </w:r>
    </w:p>
    <w:p w:rsidR="00AA0638" w:rsidRDefault="00AA0638" w:rsidP="00AA06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11/20/2019</w:t>
      </w:r>
      <w:r>
        <w:tab/>
        <w:t>House</w:t>
      </w:r>
      <w:r>
        <w:tab/>
        <w:t>Prefiled</w:t>
      </w:r>
    </w:p>
    <w:p w:rsidR="00AA0638" w:rsidRDefault="00AA0638" w:rsidP="00AA06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11/20/2019</w:t>
      </w:r>
      <w:r>
        <w:tab/>
        <w:t>House</w:t>
      </w:r>
      <w:r>
        <w:tab/>
        <w:t xml:space="preserve">Referred to Committee on </w:t>
      </w:r>
      <w:r w:rsidRPr="0073305D">
        <w:rPr>
          <w:b/>
        </w:rPr>
        <w:t>Judiciary</w:t>
      </w:r>
    </w:p>
    <w:p w:rsidR="00AA0638" w:rsidRDefault="00AA0638" w:rsidP="00AA06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House</w:t>
      </w:r>
      <w:r>
        <w:tab/>
        <w:t>Introduced and read first time (</w:t>
      </w:r>
      <w:hyperlink r:id="rId7" w:history="1">
        <w:r w:rsidRPr="0073305D">
          <w:rPr>
            <w:rStyle w:val="Hyperlink"/>
          </w:rPr>
          <w:t>House Journal</w:t>
        </w:r>
        <w:r w:rsidRPr="0073305D">
          <w:rPr>
            <w:rStyle w:val="Hyperlink"/>
          </w:rPr>
          <w:noBreakHyphen/>
          <w:t>page 73</w:t>
        </w:r>
      </w:hyperlink>
      <w:r>
        <w:t>)</w:t>
      </w:r>
    </w:p>
    <w:p w:rsidR="00AA0638" w:rsidRDefault="00AA0638" w:rsidP="00AA06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House</w:t>
      </w:r>
      <w:r>
        <w:tab/>
        <w:t xml:space="preserve">Referred to Committee on </w:t>
      </w:r>
      <w:r w:rsidRPr="0073305D">
        <w:rPr>
          <w:b/>
        </w:rPr>
        <w:t>Judiciary</w:t>
      </w:r>
      <w:r>
        <w:t xml:space="preserve"> (</w:t>
      </w:r>
      <w:hyperlink r:id="rId8" w:history="1">
        <w:r w:rsidRPr="0073305D">
          <w:rPr>
            <w:rStyle w:val="Hyperlink"/>
          </w:rPr>
          <w:t>House Journal</w:t>
        </w:r>
        <w:r w:rsidRPr="0073305D">
          <w:rPr>
            <w:rStyle w:val="Hyperlink"/>
          </w:rPr>
          <w:noBreakHyphen/>
          <w:t>page 73</w:t>
        </w:r>
      </w:hyperlink>
      <w:r>
        <w:t>)</w:t>
      </w:r>
    </w:p>
    <w:p w:rsidR="00AA0638" w:rsidRDefault="00AA0638" w:rsidP="00AA06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C24FC" w:rsidRDefault="005C24FC" w:rsidP="005C24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5C24FC">
          <w:rPr>
            <w:rStyle w:val="Hyperlink"/>
          </w:rPr>
          <w:t>legislative information</w:t>
        </w:r>
      </w:hyperlink>
      <w:r>
        <w:t xml:space="preserve"> at the website</w:t>
      </w:r>
    </w:p>
    <w:p w:rsidR="005C24FC" w:rsidRDefault="005C24FC" w:rsidP="005C24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C24FC" w:rsidRPr="005C24FC" w:rsidRDefault="005C24FC" w:rsidP="005C24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C24FC" w:rsidRDefault="005C24FC" w:rsidP="005C24FC">
      <w:pPr>
        <w:widowControl w:val="0"/>
        <w:jc w:val="left"/>
      </w:pPr>
      <w:r w:rsidRPr="005C24FC">
        <w:rPr>
          <w:b/>
        </w:rPr>
        <w:t>VERSIONS OF THIS BILL</w:t>
      </w:r>
    </w:p>
    <w:p w:rsidR="005C24FC" w:rsidRDefault="005C24FC" w:rsidP="005C24FC">
      <w:pPr>
        <w:widowControl w:val="0"/>
        <w:jc w:val="left"/>
      </w:pPr>
    </w:p>
    <w:p w:rsidR="005C24FC" w:rsidRDefault="0052442B" w:rsidP="005C24FC">
      <w:pPr>
        <w:widowControl w:val="0"/>
        <w:jc w:val="left"/>
      </w:pPr>
      <w:hyperlink r:id="rId10" w:history="1">
        <w:r w:rsidR="005C24FC">
          <w:rPr>
            <w:rStyle w:val="Hyperlink"/>
          </w:rPr>
          <w:t>11/20/2019</w:t>
        </w:r>
      </w:hyperlink>
    </w:p>
    <w:p w:rsidR="005C24FC" w:rsidRDefault="005C24FC" w:rsidP="005C24FC"/>
    <w:p w:rsidR="005C24FC" w:rsidRDefault="005C24FC" w:rsidP="005C24FC">
      <w:pPr>
        <w:sectPr w:rsidR="005C24FC" w:rsidSect="005C24F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44110" w:rsidRDefault="00C44110" w:rsidP="002E41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4128" w:rsidRDefault="002E4128" w:rsidP="002E41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4128" w:rsidRDefault="002E4128" w:rsidP="002E41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4128" w:rsidRDefault="002E4128" w:rsidP="002E41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4128" w:rsidRDefault="002E4128" w:rsidP="002E41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4128" w:rsidRDefault="002E4128" w:rsidP="002E41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4128" w:rsidRDefault="002E4128" w:rsidP="002E41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441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C1E5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F41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16</w:t>
      </w:r>
      <w:r>
        <w:noBreakHyphen/>
        <w:t>3</w:t>
      </w:r>
      <w:r>
        <w:noBreakHyphen/>
        <w:t>100 SO AS TO PROVIDE A PENALTY FOR EACH BULLET FIRED FROM A GUN WHEN A PERSON UNLAWFULLY FIRES A GUN THAT RESULTS IN THE DEATH OF ANOTHER PERSON.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C1E5E" w:rsidRDefault="005C1E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C1E5E" w:rsidRDefault="005C1E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1E5E" w:rsidRDefault="005C1E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F4155">
        <w:tab/>
        <w:t>Article 1, Chapter 3, Title 16 of the 1976 Code is amended by adding:</w:t>
      </w:r>
    </w:p>
    <w:p w:rsidR="009F4155" w:rsidRDefault="009F41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4155" w:rsidRDefault="009F41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16</w:t>
      </w:r>
      <w:r>
        <w:noBreakHyphen/>
        <w:t>3</w:t>
      </w:r>
      <w:r>
        <w:noBreakHyphen/>
        <w:t>100.</w:t>
      </w:r>
      <w:r>
        <w:tab/>
        <w:t>(A)</w:t>
      </w:r>
      <w:r>
        <w:tab/>
        <w:t>Notwithstanding another provision of law, a person who unlawfully fires a gun that results in the death of another person must be imprisoned for a mandatory minimum term of ten years, no part of which may be suspended nor probation granted, for each bullet fired from the gun.</w:t>
      </w:r>
    </w:p>
    <w:p w:rsidR="009F4155" w:rsidRDefault="009F41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 sentence imposed pursuant to this section must be served consecutively to any other sentence imposed for the unlawful firing of a gun.”</w:t>
      </w:r>
    </w:p>
    <w:p w:rsidR="005C1E5E" w:rsidRDefault="005C1E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1E5E" w:rsidRDefault="005C1E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F4155">
        <w:t>2</w:t>
      </w:r>
      <w:r>
        <w:t>.</w:t>
      </w:r>
      <w:r>
        <w:tab/>
        <w:t>This act takes effect upon approval by the Governor.</w:t>
      </w:r>
    </w:p>
    <w:p w:rsidR="007D60EF" w:rsidRDefault="009F415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C24FC" w:rsidRDefault="005C24FC" w:rsidP="005C24FC">
      <w:pPr>
        <w:suppressAutoHyphens/>
      </w:pPr>
    </w:p>
    <w:sectPr w:rsidR="005C24FC" w:rsidSect="005C24FC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1E5E" w:rsidRDefault="005C1E5E" w:rsidP="009F0C77">
      <w:r>
        <w:separator/>
      </w:r>
    </w:p>
  </w:endnote>
  <w:endnote w:type="continuationSeparator" w:id="0">
    <w:p w:rsidR="005C1E5E" w:rsidRDefault="005C1E5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C0A76F2-1EA4-4B4A-9689-FDFE64B1ED17}"/>
    <w:embedBold r:id="rId2" w:fontKey="{3D04D7E3-EB3B-4B48-93E8-C83EC88E34E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9BE7183-A3B6-45D8-BB73-277C223D2D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2ADE64C-E51C-4267-98C0-CEF1D43086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24FC" w:rsidRPr="00C44110" w:rsidRDefault="005C24FC" w:rsidP="00C4411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02CF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1E5E" w:rsidRDefault="005C1E5E" w:rsidP="009F0C77">
      <w:r>
        <w:separator/>
      </w:r>
    </w:p>
  </w:footnote>
  <w:footnote w:type="continuationSeparator" w:id="0">
    <w:p w:rsidR="005C1E5E" w:rsidRDefault="005C1E5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737CM20"/>
    <w:docVar w:name="CoverBillType" w:val="b"/>
    <w:docVar w:name="DocPath" w:val="L:\Council\bills\GT\5737CM20.DOCX"/>
    <w:docVar w:name="dvBillNumber" w:val="4706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5C1E5E"/>
    <w:rsid w:val="00011869"/>
    <w:rsid w:val="00015CD6"/>
    <w:rsid w:val="00087B77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4128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2CFD"/>
    <w:rsid w:val="00412F3E"/>
    <w:rsid w:val="004147A4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1E5E"/>
    <w:rsid w:val="005C24FC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D60EF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155"/>
    <w:rsid w:val="009F4DD1"/>
    <w:rsid w:val="00A02543"/>
    <w:rsid w:val="00A41684"/>
    <w:rsid w:val="00A64E80"/>
    <w:rsid w:val="00A72BCD"/>
    <w:rsid w:val="00A741D9"/>
    <w:rsid w:val="00A833AB"/>
    <w:rsid w:val="00A9741D"/>
    <w:rsid w:val="00AA0638"/>
    <w:rsid w:val="00AC34A2"/>
    <w:rsid w:val="00AD1C9A"/>
    <w:rsid w:val="00AD4B17"/>
    <w:rsid w:val="00B412D4"/>
    <w:rsid w:val="00BE3C22"/>
    <w:rsid w:val="00C0345E"/>
    <w:rsid w:val="00C31C95"/>
    <w:rsid w:val="00C3483A"/>
    <w:rsid w:val="00C44110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A88F681-5761-41F2-ABEF-D02869EF8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C24F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00114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00114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706_2019112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706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47216A-73C1-4127-A483-0974A129D2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F9ACC1B7</Template>
  <TotalTime>0</TotalTime>
  <Pages>2</Pages>
  <Words>301</Words>
  <Characters>1567</Characters>
  <Application>Microsoft Office Word</Application>
  <DocSecurity>0</DocSecurity>
  <Lines>43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4706: Subject not yet available - South Carolina Legislature Online</dc:title>
  <dc:creator>Gwen Thurmond</dc:creator>
  <cp:lastModifiedBy>S Wilson</cp:lastModifiedBy>
  <cp:revision>2</cp:revision>
  <cp:lastPrinted>2019-11-18T21:51:00Z</cp:lastPrinted>
  <dcterms:created xsi:type="dcterms:W3CDTF">2020-01-16T16:06:00Z</dcterms:created>
  <dcterms:modified xsi:type="dcterms:W3CDTF">2020-01-16T16:06:00Z</dcterms:modified>
</cp:coreProperties>
</file>