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4F1" w:rsidRDefault="001F44F1" w:rsidP="001F44F1">
      <w:pPr>
        <w:widowControl w:val="0"/>
        <w:jc w:val="center"/>
      </w:pPr>
      <w:r w:rsidRPr="001F44F1">
        <w:rPr>
          <w:b/>
        </w:rPr>
        <w:t>South Carolina General Assembly</w:t>
      </w:r>
    </w:p>
    <w:p w:rsidR="001F44F1" w:rsidRDefault="001F44F1" w:rsidP="001F44F1">
      <w:pPr>
        <w:widowControl w:val="0"/>
        <w:jc w:val="center"/>
      </w:pPr>
      <w:r>
        <w:t>123rd Session, 2019-2020</w:t>
      </w:r>
    </w:p>
    <w:p w:rsidR="001F44F1" w:rsidRDefault="001F44F1" w:rsidP="001F44F1">
      <w:pPr>
        <w:widowControl w:val="0"/>
        <w:jc w:val="left"/>
      </w:pPr>
    </w:p>
    <w:p w:rsidR="001F44F1" w:rsidRDefault="001F44F1" w:rsidP="001F44F1">
      <w:pPr>
        <w:widowControl w:val="0"/>
        <w:jc w:val="left"/>
        <w:rPr>
          <w:b/>
        </w:rPr>
      </w:pPr>
      <w:r w:rsidRPr="001F44F1">
        <w:rPr>
          <w:b/>
        </w:rPr>
        <w:t>H. 4809</w:t>
      </w:r>
    </w:p>
    <w:p w:rsidR="001F44F1" w:rsidRDefault="001F44F1" w:rsidP="001F44F1">
      <w:pPr>
        <w:widowControl w:val="0"/>
        <w:jc w:val="left"/>
        <w:rPr>
          <w:b/>
        </w:rPr>
      </w:pPr>
    </w:p>
    <w:p w:rsidR="001F44F1" w:rsidRDefault="001F44F1" w:rsidP="001F44F1">
      <w:pPr>
        <w:widowControl w:val="0"/>
        <w:jc w:val="left"/>
      </w:pPr>
      <w:r w:rsidRPr="001F44F1">
        <w:rPr>
          <w:b/>
        </w:rPr>
        <w:t>STATUS INFORMATION</w:t>
      </w:r>
    </w:p>
    <w:p w:rsidR="001F44F1" w:rsidRDefault="001F44F1" w:rsidP="001F44F1">
      <w:pPr>
        <w:widowControl w:val="0"/>
        <w:jc w:val="left"/>
      </w:pPr>
    </w:p>
    <w:p w:rsidR="001F44F1" w:rsidRDefault="001F44F1" w:rsidP="001F44F1">
      <w:pPr>
        <w:widowControl w:val="0"/>
        <w:jc w:val="left"/>
      </w:pPr>
      <w:r>
        <w:t>General Bill</w:t>
      </w:r>
    </w:p>
    <w:p w:rsidR="001F44F1" w:rsidRDefault="00387AA9" w:rsidP="001F44F1">
      <w:pPr>
        <w:widowControl w:val="0"/>
        <w:jc w:val="left"/>
      </w:pPr>
      <w:r>
        <w:t>Sponsors: Reps. Finlay and Thigpen</w:t>
      </w:r>
    </w:p>
    <w:p w:rsidR="001F44F1" w:rsidRDefault="001F44F1" w:rsidP="001F44F1">
      <w:pPr>
        <w:widowControl w:val="0"/>
        <w:jc w:val="left"/>
      </w:pPr>
      <w:r>
        <w:t>Document Path: l:\council\bills\cc\15672zw20.docx</w:t>
      </w:r>
    </w:p>
    <w:p w:rsidR="00343803" w:rsidRDefault="00343803" w:rsidP="001F44F1">
      <w:pPr>
        <w:widowControl w:val="0"/>
        <w:jc w:val="left"/>
      </w:pPr>
      <w:r>
        <w:t>Companion/Similar bill(s): 947</w:t>
      </w:r>
    </w:p>
    <w:p w:rsidR="001F44F1" w:rsidRDefault="001F44F1" w:rsidP="001F44F1">
      <w:pPr>
        <w:widowControl w:val="0"/>
        <w:jc w:val="left"/>
      </w:pPr>
    </w:p>
    <w:p w:rsidR="0033061B" w:rsidRDefault="0033061B" w:rsidP="001F44F1">
      <w:pPr>
        <w:widowControl w:val="0"/>
        <w:jc w:val="left"/>
      </w:pPr>
      <w:r>
        <w:t>Introduced in the House on January 14, 2020</w:t>
      </w:r>
    </w:p>
    <w:p w:rsidR="0033061B" w:rsidRPr="0033061B" w:rsidRDefault="0033061B" w:rsidP="001F44F1">
      <w:pPr>
        <w:widowControl w:val="0"/>
        <w:jc w:val="left"/>
      </w:pPr>
      <w:r>
        <w:t xml:space="preserve">Currently residing in the House Committee on </w:t>
      </w:r>
      <w:r w:rsidRPr="0033061B">
        <w:rPr>
          <w:b/>
        </w:rPr>
        <w:t>Labor, Commerce and Industry</w:t>
      </w:r>
    </w:p>
    <w:p w:rsidR="0033061B" w:rsidRDefault="0033061B" w:rsidP="001F44F1">
      <w:pPr>
        <w:widowControl w:val="0"/>
        <w:jc w:val="left"/>
      </w:pPr>
    </w:p>
    <w:p w:rsidR="001F44F1" w:rsidRDefault="001610D5" w:rsidP="001F44F1">
      <w:pPr>
        <w:widowControl w:val="0"/>
        <w:jc w:val="left"/>
      </w:pPr>
      <w:r>
        <w:t>Summary: Public Service Commission Members</w:t>
      </w:r>
    </w:p>
    <w:p w:rsidR="001F44F1" w:rsidRDefault="001F44F1" w:rsidP="001F44F1">
      <w:pPr>
        <w:widowControl w:val="0"/>
        <w:jc w:val="left"/>
      </w:pPr>
    </w:p>
    <w:p w:rsidR="001F44F1" w:rsidRDefault="001F44F1" w:rsidP="001F44F1">
      <w:pPr>
        <w:widowControl w:val="0"/>
        <w:jc w:val="left"/>
      </w:pPr>
    </w:p>
    <w:p w:rsidR="001F44F1" w:rsidRDefault="001F44F1" w:rsidP="001F44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44F1">
        <w:rPr>
          <w:b/>
        </w:rPr>
        <w:t>HISTORY OF LEGISLATIVE ACTIONS</w:t>
      </w:r>
    </w:p>
    <w:p w:rsidR="001F44F1" w:rsidRDefault="001F44F1" w:rsidP="001F44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44F1" w:rsidRPr="001F44F1" w:rsidRDefault="001F44F1" w:rsidP="001F44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44F1">
        <w:rPr>
          <w:u w:val="single"/>
        </w:rPr>
        <w:tab/>
        <w:t>Date</w:t>
      </w:r>
      <w:r w:rsidRPr="001F44F1">
        <w:rPr>
          <w:u w:val="single"/>
        </w:rPr>
        <w:tab/>
        <w:t>Body</w:t>
      </w:r>
      <w:r w:rsidRPr="001F44F1">
        <w:rPr>
          <w:u w:val="single"/>
        </w:rPr>
        <w:tab/>
        <w:t>Action Description with journal page number</w:t>
      </w:r>
      <w:r w:rsidRPr="001F44F1">
        <w:rPr>
          <w:u w:val="single"/>
        </w:rPr>
        <w:tab/>
      </w:r>
    </w:p>
    <w:p w:rsidR="00387AA9" w:rsidRDefault="00387AA9" w:rsidP="00387A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House</w:t>
      </w:r>
      <w:r>
        <w:tab/>
        <w:t>Prefiled</w:t>
      </w:r>
    </w:p>
    <w:p w:rsidR="00387AA9" w:rsidRDefault="00387AA9" w:rsidP="00387A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House</w:t>
      </w:r>
      <w:r>
        <w:tab/>
        <w:t xml:space="preserve">Referred to Committee on </w:t>
      </w:r>
      <w:r w:rsidRPr="00181E02">
        <w:rPr>
          <w:b/>
        </w:rPr>
        <w:t>Labor, Commerce and Industry</w:t>
      </w:r>
    </w:p>
    <w:p w:rsidR="00387AA9" w:rsidRDefault="00387AA9" w:rsidP="00387A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>Introduced and read first time (</w:t>
      </w:r>
      <w:hyperlink r:id="rId7" w:history="1">
        <w:r w:rsidRPr="00181E02">
          <w:rPr>
            <w:rStyle w:val="Hyperlink"/>
          </w:rPr>
          <w:t>House Journal</w:t>
        </w:r>
        <w:r w:rsidRPr="00181E02">
          <w:rPr>
            <w:rStyle w:val="Hyperlink"/>
          </w:rPr>
          <w:noBreakHyphen/>
          <w:t>page 113</w:t>
        </w:r>
      </w:hyperlink>
      <w:r>
        <w:t>)</w:t>
      </w:r>
    </w:p>
    <w:p w:rsidR="00387AA9" w:rsidRDefault="00387AA9" w:rsidP="00387A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 xml:space="preserve">Referred to Committee on </w:t>
      </w:r>
      <w:r w:rsidRPr="00181E02">
        <w:rPr>
          <w:b/>
        </w:rPr>
        <w:t>Labor, Commerce and Industry</w:t>
      </w:r>
      <w:r>
        <w:t xml:space="preserve"> (</w:t>
      </w:r>
      <w:hyperlink r:id="rId8" w:history="1">
        <w:r w:rsidRPr="00181E02">
          <w:rPr>
            <w:rStyle w:val="Hyperlink"/>
          </w:rPr>
          <w:t>House Journal</w:t>
        </w:r>
        <w:r w:rsidRPr="00181E02">
          <w:rPr>
            <w:rStyle w:val="Hyperlink"/>
          </w:rPr>
          <w:noBreakHyphen/>
          <w:t>page 113</w:t>
        </w:r>
      </w:hyperlink>
      <w:r>
        <w:t>)</w:t>
      </w:r>
    </w:p>
    <w:p w:rsidR="00387AA9" w:rsidRDefault="00387AA9" w:rsidP="00387A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1/30/2020</w:t>
      </w:r>
      <w:r>
        <w:tab/>
        <w:t>House</w:t>
      </w:r>
      <w:r>
        <w:tab/>
        <w:t>Member(s) request name added as sponsor: Thigpen</w:t>
      </w:r>
    </w:p>
    <w:p w:rsidR="00387AA9" w:rsidRDefault="00387AA9" w:rsidP="00387A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F44F1" w:rsidRDefault="001F44F1" w:rsidP="001F44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F44F1">
          <w:rPr>
            <w:rStyle w:val="Hyperlink"/>
          </w:rPr>
          <w:t>legislative information</w:t>
        </w:r>
      </w:hyperlink>
      <w:r>
        <w:t xml:space="preserve"> at the website</w:t>
      </w:r>
    </w:p>
    <w:p w:rsidR="001F44F1" w:rsidRDefault="001F44F1" w:rsidP="001F44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44F1" w:rsidRPr="001F44F1" w:rsidRDefault="001F44F1" w:rsidP="001F44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44F1" w:rsidRDefault="001F44F1" w:rsidP="001F44F1">
      <w:pPr>
        <w:widowControl w:val="0"/>
        <w:jc w:val="left"/>
      </w:pPr>
      <w:r w:rsidRPr="001F44F1">
        <w:rPr>
          <w:b/>
        </w:rPr>
        <w:t>VERSIONS OF THIS BILL</w:t>
      </w:r>
    </w:p>
    <w:p w:rsidR="001F44F1" w:rsidRDefault="001F44F1" w:rsidP="001F44F1">
      <w:pPr>
        <w:widowControl w:val="0"/>
        <w:jc w:val="left"/>
      </w:pPr>
    </w:p>
    <w:p w:rsidR="001F44F1" w:rsidRDefault="00163916" w:rsidP="001F44F1">
      <w:pPr>
        <w:widowControl w:val="0"/>
        <w:jc w:val="left"/>
      </w:pPr>
      <w:hyperlink r:id="rId10" w:history="1">
        <w:r w:rsidR="001F44F1">
          <w:rPr>
            <w:rStyle w:val="Hyperlink"/>
          </w:rPr>
          <w:t>12/11/2019</w:t>
        </w:r>
      </w:hyperlink>
    </w:p>
    <w:p w:rsidR="001F44F1" w:rsidRDefault="001F44F1" w:rsidP="001F44F1"/>
    <w:p w:rsidR="001F44F1" w:rsidRDefault="001F44F1" w:rsidP="001F44F1">
      <w:pPr>
        <w:sectPr w:rsidR="001F44F1" w:rsidSect="001F44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67190" w:rsidRDefault="00967190" w:rsidP="0040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FA0" w:rsidRDefault="00403FA0" w:rsidP="0040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FA0" w:rsidRDefault="00403FA0" w:rsidP="0040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FA0" w:rsidRDefault="00403FA0" w:rsidP="0040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FA0" w:rsidRDefault="00403FA0" w:rsidP="0040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FA0" w:rsidRDefault="00403FA0" w:rsidP="0040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FA0" w:rsidRDefault="00403FA0" w:rsidP="0040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FA0" w:rsidRDefault="00403FA0" w:rsidP="0040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7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32F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79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58</w:t>
      </w:r>
      <w:r w:rsidR="00E85F5D">
        <w:noBreakHyphen/>
      </w:r>
      <w:r>
        <w:t>3</w:t>
      </w:r>
      <w:r w:rsidR="00E85F5D">
        <w:noBreakHyphen/>
      </w:r>
      <w:r>
        <w:t>280, CODE OF LAWS OF SOUTH CAROLINA, 1976, RELATING TO THE PROHIBITION OF A FORMER PUBLIC SERVICE COMMISSIONER FROM BEING EMPLOYED OR RETAINED FOR A PERIOD OF ONE YEAR FOLLOWING HIS SERVICE AS A COMMISSIONER, SO AS TO EX</w:t>
      </w:r>
      <w:r w:rsidR="003C2975">
        <w:t>TEND THAT PROHIBITION TO A FOUR-</w:t>
      </w:r>
      <w:r>
        <w:t>YEAR PERIOD.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32F8" w:rsidRDefault="008532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532F8" w:rsidRDefault="008532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2F8" w:rsidRDefault="008532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079C4">
        <w:t>Section 58</w:t>
      </w:r>
      <w:r w:rsidR="00E85F5D">
        <w:noBreakHyphen/>
      </w:r>
      <w:r w:rsidR="008079C4">
        <w:t>3</w:t>
      </w:r>
      <w:r w:rsidR="00E85F5D">
        <w:noBreakHyphen/>
      </w:r>
      <w:r w:rsidR="008079C4">
        <w:t>280 of the 1976 Code is amended to read:</w:t>
      </w:r>
    </w:p>
    <w:p w:rsidR="008532F8" w:rsidRDefault="008532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79C4" w:rsidRDefault="008079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58</w:t>
      </w:r>
      <w:r w:rsidR="00E85F5D">
        <w:noBreakHyphen/>
      </w:r>
      <w:r>
        <w:t>3</w:t>
      </w:r>
      <w:r w:rsidR="00E85F5D">
        <w:noBreakHyphen/>
      </w:r>
      <w:r>
        <w:t>280.</w:t>
      </w:r>
      <w:r>
        <w:tab/>
      </w:r>
      <w:r w:rsidRPr="007878C0">
        <w:t xml:space="preserve">A commissioner </w:t>
      </w:r>
      <w:r w:rsidRPr="006469F4">
        <w:t>must</w:t>
      </w:r>
      <w:r w:rsidRPr="007878C0">
        <w:t xml:space="preserve"> not be employed or retained by a public utility for a period of at least </w:t>
      </w:r>
      <w:r w:rsidRPr="00454353">
        <w:rPr>
          <w:strike/>
        </w:rPr>
        <w:t>one year</w:t>
      </w:r>
      <w:r w:rsidR="00454353">
        <w:t xml:space="preserve"> </w:t>
      </w:r>
      <w:r w:rsidR="00454353">
        <w:rPr>
          <w:u w:val="single"/>
        </w:rPr>
        <w:t>four years</w:t>
      </w:r>
      <w:r w:rsidRPr="007878C0">
        <w:t xml:space="preserve"> following his service as a commissioner. A person who violates this provision is guilty of a misdemeanor and, upon conviction, must be fined not more than five thousand dollars or be imprisoned for not more than one year, or both.</w:t>
      </w:r>
      <w:r>
        <w:t>”</w:t>
      </w:r>
    </w:p>
    <w:p w:rsidR="008079C4" w:rsidRDefault="008079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2F8" w:rsidRDefault="008532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079C4">
        <w:t>2</w:t>
      </w:r>
      <w:r>
        <w:t>.</w:t>
      </w:r>
      <w:r>
        <w:tab/>
        <w:t>This act takes effect upon approval by the Governor.</w:t>
      </w:r>
    </w:p>
    <w:p w:rsidR="00807F2D" w:rsidRDefault="00E85F5D" w:rsidP="00A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44F1" w:rsidRDefault="001F44F1" w:rsidP="001F44F1">
      <w:pPr>
        <w:suppressAutoHyphens/>
      </w:pPr>
    </w:p>
    <w:sectPr w:rsidR="001F44F1" w:rsidSect="001F44F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32F8" w:rsidRDefault="008532F8" w:rsidP="009F0C77">
      <w:r>
        <w:separator/>
      </w:r>
    </w:p>
  </w:endnote>
  <w:endnote w:type="continuationSeparator" w:id="0">
    <w:p w:rsidR="008532F8" w:rsidRDefault="008532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77BFD47-ACBF-4A32-B393-0A3CDEAFA0E2}"/>
    <w:embedBold r:id="rId2" w:fontKey="{F84D348D-E9C0-4069-B5A5-3B7E7B95779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D06B5CD-549F-45E2-9079-EB3FCA2C070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BE3C6BE-4789-44B6-BEDC-33593779EB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6B1B4FA-C26C-4FD7-B65B-0617A5BB1F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4F1" w:rsidRPr="00967190" w:rsidRDefault="001F44F1" w:rsidP="009671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87AA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32F8" w:rsidRDefault="008532F8" w:rsidP="009F0C77">
      <w:r>
        <w:separator/>
      </w:r>
    </w:p>
  </w:footnote>
  <w:footnote w:type="continuationSeparator" w:id="0">
    <w:p w:rsidR="008532F8" w:rsidRDefault="008532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72ZW20"/>
    <w:docVar w:name="CoverBillType" w:val="b"/>
    <w:docVar w:name="DocPath" w:val="L:\Council\bills\CC\15672ZW20.DOCX"/>
    <w:docVar w:name="dvBillNumber" w:val="480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8532F8"/>
    <w:rsid w:val="00011869"/>
    <w:rsid w:val="00015CD6"/>
    <w:rsid w:val="000E0100"/>
    <w:rsid w:val="000E1785"/>
    <w:rsid w:val="000F2244"/>
    <w:rsid w:val="000F40FA"/>
    <w:rsid w:val="001035F1"/>
    <w:rsid w:val="0010776B"/>
    <w:rsid w:val="00133E66"/>
    <w:rsid w:val="001435A3"/>
    <w:rsid w:val="00146ED3"/>
    <w:rsid w:val="00151044"/>
    <w:rsid w:val="001610D5"/>
    <w:rsid w:val="001D08F2"/>
    <w:rsid w:val="001D3A58"/>
    <w:rsid w:val="001D525B"/>
    <w:rsid w:val="001D7F4F"/>
    <w:rsid w:val="001F44F1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061B"/>
    <w:rsid w:val="00336AD0"/>
    <w:rsid w:val="00343803"/>
    <w:rsid w:val="0037079A"/>
    <w:rsid w:val="00387AA9"/>
    <w:rsid w:val="003C2975"/>
    <w:rsid w:val="003C4DAB"/>
    <w:rsid w:val="003D01E8"/>
    <w:rsid w:val="003E1B8B"/>
    <w:rsid w:val="003E5288"/>
    <w:rsid w:val="003F6D79"/>
    <w:rsid w:val="00403FA0"/>
    <w:rsid w:val="0041760A"/>
    <w:rsid w:val="00417C01"/>
    <w:rsid w:val="004403BD"/>
    <w:rsid w:val="00454353"/>
    <w:rsid w:val="00461441"/>
    <w:rsid w:val="004809EE"/>
    <w:rsid w:val="004D69CC"/>
    <w:rsid w:val="004E7D54"/>
    <w:rsid w:val="005273C6"/>
    <w:rsid w:val="00530A69"/>
    <w:rsid w:val="005314BD"/>
    <w:rsid w:val="00545593"/>
    <w:rsid w:val="00556EBF"/>
    <w:rsid w:val="00577C6C"/>
    <w:rsid w:val="005A62FE"/>
    <w:rsid w:val="005C2FE2"/>
    <w:rsid w:val="005E2BC9"/>
    <w:rsid w:val="00605102"/>
    <w:rsid w:val="006215AA"/>
    <w:rsid w:val="006255CA"/>
    <w:rsid w:val="006469F4"/>
    <w:rsid w:val="00660E5D"/>
    <w:rsid w:val="006913C9"/>
    <w:rsid w:val="0069470D"/>
    <w:rsid w:val="006D58AA"/>
    <w:rsid w:val="007215FB"/>
    <w:rsid w:val="00734F00"/>
    <w:rsid w:val="00736959"/>
    <w:rsid w:val="0074682E"/>
    <w:rsid w:val="007A70AE"/>
    <w:rsid w:val="008079C4"/>
    <w:rsid w:val="00807F2D"/>
    <w:rsid w:val="008362E8"/>
    <w:rsid w:val="008532F8"/>
    <w:rsid w:val="0085786E"/>
    <w:rsid w:val="008A1768"/>
    <w:rsid w:val="008A489F"/>
    <w:rsid w:val="008F0F33"/>
    <w:rsid w:val="008F4429"/>
    <w:rsid w:val="0094021A"/>
    <w:rsid w:val="00967190"/>
    <w:rsid w:val="009B44AF"/>
    <w:rsid w:val="009B762D"/>
    <w:rsid w:val="009C6A0B"/>
    <w:rsid w:val="009F0C77"/>
    <w:rsid w:val="009F4DD1"/>
    <w:rsid w:val="00A02543"/>
    <w:rsid w:val="00A41684"/>
    <w:rsid w:val="00A4535A"/>
    <w:rsid w:val="00A64E80"/>
    <w:rsid w:val="00A6753A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513B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481C"/>
    <w:rsid w:val="00CC6B7B"/>
    <w:rsid w:val="00CD2089"/>
    <w:rsid w:val="00CD58D4"/>
    <w:rsid w:val="00D558B4"/>
    <w:rsid w:val="00D67602"/>
    <w:rsid w:val="00D73A67"/>
    <w:rsid w:val="00D970A9"/>
    <w:rsid w:val="00DF3845"/>
    <w:rsid w:val="00E00F89"/>
    <w:rsid w:val="00E41911"/>
    <w:rsid w:val="00E44B57"/>
    <w:rsid w:val="00E85F5D"/>
    <w:rsid w:val="00E92EEF"/>
    <w:rsid w:val="00EA3C9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CFEF1B-F3AA-4C9D-B8E4-136FD3B5D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51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13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44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809_2019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09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A1199-9675-4E6D-993A-2F3B9CED4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81C28D56</Template>
  <TotalTime>0</TotalTime>
  <Pages>2</Pages>
  <Words>307</Words>
  <Characters>1714</Characters>
  <Application>Microsoft Office Word</Application>
  <DocSecurity>0</DocSecurity>
  <Lines>68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4809: Subject not yet available - South Carolina Legislature Online</dc:title>
  <dc:creator>Chris Charlton</dc:creator>
  <cp:lastModifiedBy>S Wilson</cp:lastModifiedBy>
  <cp:revision>2</cp:revision>
  <cp:lastPrinted>2019-12-10T20:56:00Z</cp:lastPrinted>
  <dcterms:created xsi:type="dcterms:W3CDTF">2020-01-30T17:25:00Z</dcterms:created>
  <dcterms:modified xsi:type="dcterms:W3CDTF">2020-01-30T17:25:00Z</dcterms:modified>
</cp:coreProperties>
</file>