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9C8" w:rsidRDefault="001679C8" w:rsidP="001679C8">
      <w:pPr>
        <w:widowControl w:val="0"/>
        <w:jc w:val="center"/>
      </w:pPr>
      <w:r w:rsidRPr="001679C8">
        <w:rPr>
          <w:b/>
        </w:rPr>
        <w:t>South Carolina General Assembly</w:t>
      </w:r>
    </w:p>
    <w:p w:rsidR="001679C8" w:rsidRDefault="001679C8" w:rsidP="001679C8">
      <w:pPr>
        <w:widowControl w:val="0"/>
        <w:jc w:val="center"/>
      </w:pPr>
      <w:r>
        <w:t>123rd Session, 2019-2020</w:t>
      </w:r>
    </w:p>
    <w:p w:rsidR="001679C8" w:rsidRDefault="001679C8" w:rsidP="001679C8">
      <w:pPr>
        <w:widowControl w:val="0"/>
        <w:jc w:val="left"/>
      </w:pPr>
    </w:p>
    <w:p w:rsidR="001679C8" w:rsidRDefault="001679C8" w:rsidP="001679C8">
      <w:pPr>
        <w:widowControl w:val="0"/>
        <w:jc w:val="left"/>
        <w:rPr>
          <w:b/>
        </w:rPr>
      </w:pPr>
      <w:r w:rsidRPr="001679C8">
        <w:rPr>
          <w:b/>
        </w:rPr>
        <w:t>H. 4815</w:t>
      </w:r>
    </w:p>
    <w:p w:rsidR="001679C8" w:rsidRDefault="001679C8" w:rsidP="001679C8">
      <w:pPr>
        <w:widowControl w:val="0"/>
        <w:jc w:val="left"/>
        <w:rPr>
          <w:b/>
        </w:rPr>
      </w:pPr>
    </w:p>
    <w:p w:rsidR="001679C8" w:rsidRDefault="001679C8" w:rsidP="001679C8">
      <w:pPr>
        <w:widowControl w:val="0"/>
        <w:jc w:val="left"/>
      </w:pPr>
      <w:r w:rsidRPr="001679C8">
        <w:rPr>
          <w:b/>
        </w:rPr>
        <w:t>STATUS INFORMATION</w:t>
      </w:r>
    </w:p>
    <w:p w:rsidR="001679C8" w:rsidRDefault="001679C8" w:rsidP="001679C8">
      <w:pPr>
        <w:widowControl w:val="0"/>
        <w:jc w:val="left"/>
      </w:pPr>
    </w:p>
    <w:p w:rsidR="001679C8" w:rsidRDefault="001679C8" w:rsidP="001679C8">
      <w:pPr>
        <w:widowControl w:val="0"/>
        <w:jc w:val="left"/>
      </w:pPr>
      <w:r>
        <w:t>General Bill</w:t>
      </w:r>
    </w:p>
    <w:p w:rsidR="001679C8" w:rsidRDefault="0081297F" w:rsidP="001679C8">
      <w:pPr>
        <w:widowControl w:val="0"/>
        <w:jc w:val="left"/>
      </w:pPr>
      <w:r>
        <w:t>Sponsors: Reps. Norrell, McKnight, Brawley, Pendarvis and Cobb</w:t>
      </w:r>
      <w:r>
        <w:noBreakHyphen/>
        <w:t>Hunter</w:t>
      </w:r>
    </w:p>
    <w:p w:rsidR="001679C8" w:rsidRDefault="001679C8" w:rsidP="001679C8">
      <w:pPr>
        <w:widowControl w:val="0"/>
        <w:jc w:val="left"/>
      </w:pPr>
      <w:r>
        <w:t>Document Path: l:\council\bills\sm\20031cz20.docx</w:t>
      </w:r>
    </w:p>
    <w:p w:rsidR="001679C8" w:rsidRDefault="001679C8" w:rsidP="001679C8">
      <w:pPr>
        <w:widowControl w:val="0"/>
        <w:jc w:val="left"/>
      </w:pPr>
    </w:p>
    <w:p w:rsidR="008B4357" w:rsidRDefault="008B4357" w:rsidP="001679C8">
      <w:pPr>
        <w:widowControl w:val="0"/>
        <w:jc w:val="left"/>
      </w:pPr>
      <w:r>
        <w:t>Introduced in the House on January 14, 2020</w:t>
      </w:r>
    </w:p>
    <w:p w:rsidR="008B4357" w:rsidRPr="008B4357" w:rsidRDefault="008B4357" w:rsidP="001679C8">
      <w:pPr>
        <w:widowControl w:val="0"/>
        <w:jc w:val="left"/>
      </w:pPr>
      <w:r>
        <w:t xml:space="preserve">Currently residing in the House Committee on </w:t>
      </w:r>
      <w:r w:rsidRPr="008B4357">
        <w:rPr>
          <w:b/>
        </w:rPr>
        <w:t>Labor, Commerce and Industry</w:t>
      </w:r>
    </w:p>
    <w:p w:rsidR="008B4357" w:rsidRDefault="008B4357" w:rsidP="001679C8">
      <w:pPr>
        <w:widowControl w:val="0"/>
        <w:jc w:val="left"/>
      </w:pPr>
    </w:p>
    <w:p w:rsidR="001679C8" w:rsidRDefault="00707DDB" w:rsidP="001679C8">
      <w:pPr>
        <w:widowControl w:val="0"/>
        <w:jc w:val="left"/>
      </w:pPr>
      <w:r>
        <w:t>Summary: Tenants; allow a tenant who is a victim of a crime to require new locks</w:t>
      </w:r>
    </w:p>
    <w:p w:rsidR="001679C8" w:rsidRDefault="001679C8" w:rsidP="001679C8">
      <w:pPr>
        <w:widowControl w:val="0"/>
        <w:jc w:val="left"/>
      </w:pPr>
    </w:p>
    <w:p w:rsidR="001679C8" w:rsidRDefault="001679C8" w:rsidP="001679C8">
      <w:pPr>
        <w:widowControl w:val="0"/>
        <w:jc w:val="left"/>
      </w:pPr>
    </w:p>
    <w:p w:rsidR="001679C8" w:rsidRDefault="001679C8" w:rsidP="001679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79C8">
        <w:rPr>
          <w:b/>
        </w:rPr>
        <w:t>HISTORY OF LEGISLATIVE ACTIONS</w:t>
      </w:r>
    </w:p>
    <w:p w:rsidR="001679C8" w:rsidRDefault="001679C8" w:rsidP="001679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79C8" w:rsidRPr="001679C8" w:rsidRDefault="001679C8" w:rsidP="001679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79C8">
        <w:rPr>
          <w:u w:val="single"/>
        </w:rPr>
        <w:tab/>
        <w:t>Date</w:t>
      </w:r>
      <w:r w:rsidRPr="001679C8">
        <w:rPr>
          <w:u w:val="single"/>
        </w:rPr>
        <w:tab/>
        <w:t>Body</w:t>
      </w:r>
      <w:r w:rsidRPr="001679C8">
        <w:rPr>
          <w:u w:val="single"/>
        </w:rPr>
        <w:tab/>
        <w:t>Action Description with journal page number</w:t>
      </w:r>
      <w:r w:rsidRPr="001679C8">
        <w:rPr>
          <w:u w:val="single"/>
        </w:rPr>
        <w:tab/>
      </w:r>
    </w:p>
    <w:p w:rsidR="00143907" w:rsidRDefault="00143907" w:rsidP="00143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>Prefiled</w:t>
      </w:r>
    </w:p>
    <w:p w:rsidR="00143907" w:rsidRDefault="00143907" w:rsidP="00143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 xml:space="preserve">Referred to Committee on </w:t>
      </w:r>
      <w:r w:rsidRPr="00930A38">
        <w:rPr>
          <w:b/>
        </w:rPr>
        <w:t>Labor, Commerce and Industry</w:t>
      </w:r>
    </w:p>
    <w:p w:rsidR="00143907" w:rsidRDefault="00143907" w:rsidP="00143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930A38">
          <w:rPr>
            <w:rStyle w:val="Hyperlink"/>
          </w:rPr>
          <w:t>House Journal</w:t>
        </w:r>
        <w:r w:rsidRPr="00930A38">
          <w:rPr>
            <w:rStyle w:val="Hyperlink"/>
          </w:rPr>
          <w:noBreakHyphen/>
          <w:t>page 115</w:t>
        </w:r>
      </w:hyperlink>
      <w:r>
        <w:t>)</w:t>
      </w:r>
    </w:p>
    <w:p w:rsidR="00143907" w:rsidRDefault="00143907" w:rsidP="00143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930A38">
        <w:rPr>
          <w:b/>
        </w:rPr>
        <w:t>Labor, Commerce and Industry</w:t>
      </w:r>
      <w:r>
        <w:t xml:space="preserve"> (</w:t>
      </w:r>
      <w:hyperlink r:id="rId8" w:history="1">
        <w:r w:rsidRPr="00930A38">
          <w:rPr>
            <w:rStyle w:val="Hyperlink"/>
          </w:rPr>
          <w:t>House Journal</w:t>
        </w:r>
        <w:r w:rsidRPr="00930A38">
          <w:rPr>
            <w:rStyle w:val="Hyperlink"/>
          </w:rPr>
          <w:noBreakHyphen/>
          <w:t>page 115</w:t>
        </w:r>
      </w:hyperlink>
      <w:r>
        <w:t>)</w:t>
      </w:r>
    </w:p>
    <w:p w:rsidR="00143907" w:rsidRDefault="00143907" w:rsidP="001439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79C8" w:rsidRDefault="001679C8" w:rsidP="001679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679C8">
          <w:rPr>
            <w:rStyle w:val="Hyperlink"/>
          </w:rPr>
          <w:t>legislative information</w:t>
        </w:r>
      </w:hyperlink>
      <w:r>
        <w:t xml:space="preserve"> at the website</w:t>
      </w:r>
    </w:p>
    <w:p w:rsidR="001679C8" w:rsidRDefault="001679C8" w:rsidP="001679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79C8" w:rsidRPr="001679C8" w:rsidRDefault="001679C8" w:rsidP="001679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79C8" w:rsidRDefault="001679C8" w:rsidP="001679C8">
      <w:pPr>
        <w:widowControl w:val="0"/>
        <w:jc w:val="left"/>
      </w:pPr>
      <w:r w:rsidRPr="001679C8">
        <w:rPr>
          <w:b/>
        </w:rPr>
        <w:t>VERSIONS OF THIS BILL</w:t>
      </w:r>
    </w:p>
    <w:p w:rsidR="001679C8" w:rsidRDefault="001679C8" w:rsidP="001679C8">
      <w:pPr>
        <w:widowControl w:val="0"/>
        <w:jc w:val="left"/>
      </w:pPr>
    </w:p>
    <w:p w:rsidR="001679C8" w:rsidRDefault="00B603CE" w:rsidP="001679C8">
      <w:pPr>
        <w:widowControl w:val="0"/>
        <w:jc w:val="left"/>
      </w:pPr>
      <w:hyperlink r:id="rId10" w:history="1">
        <w:r w:rsidR="001679C8">
          <w:rPr>
            <w:rStyle w:val="Hyperlink"/>
          </w:rPr>
          <w:t>12/11/2019</w:t>
        </w:r>
      </w:hyperlink>
    </w:p>
    <w:p w:rsidR="001679C8" w:rsidRDefault="001679C8" w:rsidP="001679C8"/>
    <w:p w:rsidR="001679C8" w:rsidRDefault="001679C8" w:rsidP="001679C8">
      <w:pPr>
        <w:sectPr w:rsidR="001679C8" w:rsidSect="001679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0078" w:rsidRDefault="00340078" w:rsidP="00444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536" w:rsidRDefault="00444536" w:rsidP="00444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536" w:rsidRDefault="00444536" w:rsidP="00444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536" w:rsidRDefault="00444536" w:rsidP="00444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536" w:rsidRDefault="00444536" w:rsidP="00444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536" w:rsidRDefault="00444536" w:rsidP="00444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536" w:rsidRDefault="00444536" w:rsidP="00444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158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05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50501">
        <w:t>TO AMEND THE CODE OF LAWS OF SOUTH CAROLINA, 1976, BY ADDING SECTION 27</w:t>
      </w:r>
      <w:r>
        <w:noBreakHyphen/>
      </w:r>
      <w:r w:rsidRPr="00650501">
        <w:t>40</w:t>
      </w:r>
      <w:r>
        <w:noBreakHyphen/>
      </w:r>
      <w:r w:rsidRPr="00650501">
        <w:t>460 SO AS TO ALLOW A TENANT WHO IS THE VICTIM OF A CRIME TO REQUEST A NEW LOCK AND TO PROVIDE A PROCEDURE IF THE PERPETRATOR OF THE CRIME IS A TENANT, TO ALLOW A VICTIM OF DOMESTIC VIOLENCE TO TERMINATE A RENTAL AGREEMENT UNDER CERTAIN CIRCUMSTANCES, AND TO PROHIBIT A LANDLORD FROM UNDERTAKING CERTAIN ACTIONS.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1584" w:rsidRDefault="005B1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1584" w:rsidRDefault="005B1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501" w:rsidRPr="00622AA6" w:rsidRDefault="005B1584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50501" w:rsidRPr="00622AA6">
        <w:rPr>
          <w:color w:val="000000" w:themeColor="text1"/>
          <w:u w:color="000000" w:themeColor="text1"/>
        </w:rPr>
        <w:t xml:space="preserve">Article 3, Chapter 40, Title 27 of the 1976 Code is amended by adding: </w:t>
      </w:r>
    </w:p>
    <w:p w:rsidR="005B1584" w:rsidRDefault="005B1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  <w:t>“Section 27</w:t>
      </w:r>
      <w:r>
        <w:rPr>
          <w:color w:val="000000" w:themeColor="text1"/>
          <w:u w:color="000000" w:themeColor="text1"/>
        </w:rPr>
        <w:noBreakHyphen/>
      </w:r>
      <w:r w:rsidRPr="00622AA6">
        <w:rPr>
          <w:color w:val="000000" w:themeColor="text1"/>
          <w:u w:color="000000" w:themeColor="text1"/>
        </w:rPr>
        <w:t>40</w:t>
      </w:r>
      <w:r>
        <w:rPr>
          <w:color w:val="000000" w:themeColor="text1"/>
          <w:u w:color="000000" w:themeColor="text1"/>
        </w:rPr>
        <w:noBreakHyphen/>
        <w:t>460.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As used in this section: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650501">
        <w:rPr>
          <w:color w:val="000000" w:themeColor="text1"/>
          <w:u w:color="000000" w:themeColor="text1"/>
        </w:rPr>
        <w:t>‘</w:t>
      </w:r>
      <w:r w:rsidRPr="00622AA6">
        <w:rPr>
          <w:color w:val="000000" w:themeColor="text1"/>
          <w:u w:color="000000" w:themeColor="text1"/>
        </w:rPr>
        <w:t>Acceptable form of documentation</w:t>
      </w:r>
      <w:r w:rsidRPr="00650501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 means a: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valid order of protection or restraining order; or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police report documenting the commission of a crime subject to the provisions of this section in the rental dwelling.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650501">
        <w:rPr>
          <w:color w:val="000000" w:themeColor="text1"/>
          <w:u w:color="000000" w:themeColor="text1"/>
        </w:rPr>
        <w:t>‘</w:t>
      </w:r>
      <w:r w:rsidRPr="00622AA6">
        <w:rPr>
          <w:color w:val="000000" w:themeColor="text1"/>
          <w:u w:color="000000" w:themeColor="text1"/>
        </w:rPr>
        <w:t>Dating violence</w:t>
      </w:r>
      <w:r w:rsidRPr="00650501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 means physical, sexual, psychological, or emotional violence between persons, whether heterosexual or same gender, within a dating relationship.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650501">
        <w:rPr>
          <w:color w:val="000000" w:themeColor="text1"/>
          <w:u w:color="000000" w:themeColor="text1"/>
        </w:rPr>
        <w:t>‘</w:t>
      </w:r>
      <w:r w:rsidRPr="00622AA6">
        <w:rPr>
          <w:color w:val="000000" w:themeColor="text1"/>
          <w:u w:color="000000" w:themeColor="text1"/>
        </w:rPr>
        <w:t>Public safety agency</w:t>
      </w:r>
      <w:r w:rsidRPr="00650501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 means a governmental entity that provides fire protection, law enforcement, medical services, or other similar service.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650501">
        <w:rPr>
          <w:color w:val="000000" w:themeColor="text1"/>
          <w:u w:color="000000" w:themeColor="text1"/>
        </w:rPr>
        <w:t>‘</w:t>
      </w:r>
      <w:r w:rsidRPr="00622AA6">
        <w:rPr>
          <w:color w:val="000000" w:themeColor="text1"/>
          <w:u w:color="000000" w:themeColor="text1"/>
        </w:rPr>
        <w:t>Victim of a crime</w:t>
      </w:r>
      <w:r w:rsidRPr="00650501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 means a tenant who is a victim of</w:t>
      </w:r>
      <w:r w:rsidR="00E82848">
        <w:rPr>
          <w:color w:val="000000" w:themeColor="text1"/>
          <w:u w:color="000000" w:themeColor="text1"/>
        </w:rPr>
        <w:t xml:space="preserve"> the following within the rental property during his tenancy</w:t>
      </w:r>
      <w:r w:rsidRPr="00622AA6">
        <w:rPr>
          <w:color w:val="000000" w:themeColor="text1"/>
          <w:u w:color="000000" w:themeColor="text1"/>
        </w:rPr>
        <w:t>: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domestic violence;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harassment;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stalking;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criminal sexual conduct in any degree; or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dating violence.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(B)(1)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A tenant who is a victim of a crime may request that the landlord install a new lock to the rental unit if the tenant: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provides the </w:t>
      </w:r>
      <w:r w:rsidR="00E82848">
        <w:rPr>
          <w:color w:val="000000" w:themeColor="text1"/>
          <w:u w:color="000000" w:themeColor="text1"/>
        </w:rPr>
        <w:t>landlord</w:t>
      </w:r>
      <w:r w:rsidRPr="00622AA6">
        <w:rPr>
          <w:color w:val="000000" w:themeColor="text1"/>
          <w:u w:color="000000" w:themeColor="text1"/>
        </w:rPr>
        <w:t xml:space="preserve"> with an acceptable form of documentation; and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covers the cost of installing the new lock.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A landlord may comply with the request by either rekeying the lock if the lock is in good working condition or changing the entire locking mechanism with a locking mechanism of equal or greater quality than the lock being replaced.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A landlord who installs a new lock may retain a copy of the key that opens the new lock. The </w:t>
      </w:r>
      <w:r w:rsidR="00E82848">
        <w:rPr>
          <w:color w:val="000000" w:themeColor="text1"/>
          <w:u w:color="000000" w:themeColor="text1"/>
        </w:rPr>
        <w:t>landlord</w:t>
      </w:r>
      <w:r w:rsidRPr="00622AA6">
        <w:rPr>
          <w:color w:val="000000" w:themeColor="text1"/>
          <w:u w:color="000000" w:themeColor="text1"/>
        </w:rPr>
        <w:t xml:space="preserve"> may not provide a copy of the key that opens the new lock to the perpetrator of the crime. If the perpetrator is not barred from the rental unit and also a tenant on the rental agreement, the perpetrator may file a petition with a court of competent jurisdiction within thirty days to: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establish whether he should be given a key and allowed access to the rental unit; or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whether he should be relieved of further obligations under the rental agreement because of his exclusion from the rental unit.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  <w:t>The perpetrator may not be relieved from further obligations under the rental agreement if the perpetrator is found by the court to have committed the act upon which the landlord</w:t>
      </w:r>
      <w:r w:rsidRPr="00650501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s exclusion is based.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A tenant who is a victim of domestic violence may terminate his rental agreement if the tenant: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is in compliance with the obligations provided for in Article 5;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provides the landlord written notice of the termination and a written copy of an acceptable form of documentation; and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pays t</w:t>
      </w:r>
      <w:r w:rsidR="00B71B25">
        <w:rPr>
          <w:color w:val="000000" w:themeColor="text1"/>
          <w:u w:color="000000" w:themeColor="text1"/>
        </w:rPr>
        <w:t xml:space="preserve">he </w:t>
      </w:r>
      <w:r w:rsidR="00E82848">
        <w:rPr>
          <w:color w:val="000000" w:themeColor="text1"/>
          <w:u w:color="000000" w:themeColor="text1"/>
        </w:rPr>
        <w:t>landlord</w:t>
      </w:r>
      <w:r w:rsidR="00B71B25">
        <w:rPr>
          <w:color w:val="000000" w:themeColor="text1"/>
          <w:u w:color="000000" w:themeColor="text1"/>
        </w:rPr>
        <w:t xml:space="preserve"> an equivalent of forty-</w:t>
      </w:r>
      <w:r w:rsidRPr="00622AA6">
        <w:rPr>
          <w:color w:val="000000" w:themeColor="text1"/>
          <w:u w:color="000000" w:themeColor="text1"/>
        </w:rPr>
        <w:t xml:space="preserve">five days rent on the date the renter provides a notice of termination.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A </w:t>
      </w:r>
      <w:r w:rsidR="00E82848">
        <w:rPr>
          <w:color w:val="000000" w:themeColor="text1"/>
          <w:u w:color="000000" w:themeColor="text1"/>
        </w:rPr>
        <w:t>landlord</w:t>
      </w:r>
      <w:r w:rsidRPr="00622AA6">
        <w:rPr>
          <w:color w:val="000000" w:themeColor="text1"/>
          <w:u w:color="000000" w:themeColor="text1"/>
        </w:rPr>
        <w:t xml:space="preserve"> may not: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impose a restriction on a tenant</w:t>
      </w:r>
      <w:r w:rsidRPr="00650501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>s ability to request assistance from a public safety agency; or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penalize a tenant because the tenant makes reasonable requests for assistan</w:t>
      </w:r>
      <w:r w:rsidR="00B71B25">
        <w:rPr>
          <w:color w:val="000000" w:themeColor="text1"/>
          <w:u w:color="000000" w:themeColor="text1"/>
        </w:rPr>
        <w:t>ce from a public safety agency.”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584" w:rsidRPr="00650501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2.</w:t>
      </w:r>
      <w:r w:rsidRPr="00622AA6">
        <w:rPr>
          <w:color w:val="000000" w:themeColor="text1"/>
          <w:u w:color="000000" w:themeColor="text1"/>
        </w:rPr>
        <w:tab/>
        <w:t xml:space="preserve">This act takes effect upon approval by the Governor. </w:t>
      </w:r>
    </w:p>
    <w:p w:rsidR="00F0231A" w:rsidRDefault="006505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79C8" w:rsidRDefault="001679C8" w:rsidP="001679C8">
      <w:pPr>
        <w:suppressAutoHyphens/>
      </w:pPr>
    </w:p>
    <w:sectPr w:rsidR="001679C8" w:rsidSect="001679C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584" w:rsidRDefault="005B1584" w:rsidP="009F0C77">
      <w:r>
        <w:separator/>
      </w:r>
    </w:p>
  </w:endnote>
  <w:endnote w:type="continuationSeparator" w:id="0">
    <w:p w:rsidR="005B1584" w:rsidRDefault="005B15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D1E448-47A3-429B-89EB-462C4C3E2CD6}"/>
    <w:embedBold r:id="rId2" w:fontKey="{2EDF67D2-F835-4AF7-A247-FA53E296B1E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FD6D67C-451F-45CC-BB26-67F11FC9FC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4E1BDE1-2207-45E4-8C1A-337D6274C9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E28863-DEEB-44D3-A134-63B73B2E1F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9C8" w:rsidRPr="00340078" w:rsidRDefault="001679C8" w:rsidP="003400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7D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584" w:rsidRDefault="005B1584" w:rsidP="009F0C77">
      <w:r>
        <w:separator/>
      </w:r>
    </w:p>
  </w:footnote>
  <w:footnote w:type="continuationSeparator" w:id="0">
    <w:p w:rsidR="005B1584" w:rsidRDefault="005B15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31CZ20"/>
    <w:docVar w:name="CoverBillType" w:val="b"/>
    <w:docVar w:name="DocPath" w:val="L:\Council\bills\SM\20031CZ20.DOCX"/>
    <w:docVar w:name="dvBillNumber" w:val="4815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5B158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3907"/>
    <w:rsid w:val="00146ED3"/>
    <w:rsid w:val="00151044"/>
    <w:rsid w:val="001679C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078"/>
    <w:rsid w:val="0037079A"/>
    <w:rsid w:val="003C4DAB"/>
    <w:rsid w:val="003D01E8"/>
    <w:rsid w:val="003E5288"/>
    <w:rsid w:val="003F6D79"/>
    <w:rsid w:val="0041760A"/>
    <w:rsid w:val="00417C01"/>
    <w:rsid w:val="004403BD"/>
    <w:rsid w:val="00444536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584"/>
    <w:rsid w:val="005C2FE2"/>
    <w:rsid w:val="005C749B"/>
    <w:rsid w:val="005E2BC9"/>
    <w:rsid w:val="00605102"/>
    <w:rsid w:val="006215AA"/>
    <w:rsid w:val="00650501"/>
    <w:rsid w:val="006913C9"/>
    <w:rsid w:val="0069470D"/>
    <w:rsid w:val="006A1B83"/>
    <w:rsid w:val="006C3324"/>
    <w:rsid w:val="006D58AA"/>
    <w:rsid w:val="00707DDB"/>
    <w:rsid w:val="00734F00"/>
    <w:rsid w:val="00736959"/>
    <w:rsid w:val="007A70AE"/>
    <w:rsid w:val="0081297F"/>
    <w:rsid w:val="008362E8"/>
    <w:rsid w:val="0085786E"/>
    <w:rsid w:val="008A1768"/>
    <w:rsid w:val="008A489F"/>
    <w:rsid w:val="008B435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1B2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5BB7"/>
    <w:rsid w:val="00E82848"/>
    <w:rsid w:val="00E92EEF"/>
    <w:rsid w:val="00EF2368"/>
    <w:rsid w:val="00F0231A"/>
    <w:rsid w:val="00F24442"/>
    <w:rsid w:val="00F50AE3"/>
    <w:rsid w:val="00F655B7"/>
    <w:rsid w:val="00F656BA"/>
    <w:rsid w:val="00F67CF1"/>
    <w:rsid w:val="00F728AA"/>
    <w:rsid w:val="00F83E06"/>
    <w:rsid w:val="00F840F0"/>
    <w:rsid w:val="00F936B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DB3754-9B33-4753-AF2A-A2A630AA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05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50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79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815_2019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1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32D3E-81EB-4181-8654-DB6C9BC07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4815: Subject not yet available - South Carolina Legislature Online</dc:title>
  <dc:creator>Stacey Morris</dc:creator>
  <cp:lastModifiedBy>S Wilson</cp:lastModifiedBy>
  <cp:revision>2</cp:revision>
  <cp:lastPrinted>2019-12-06T15:16:00Z</cp:lastPrinted>
  <dcterms:created xsi:type="dcterms:W3CDTF">2020-01-17T15:30:00Z</dcterms:created>
  <dcterms:modified xsi:type="dcterms:W3CDTF">2020-01-17T15:30:00Z</dcterms:modified>
</cp:coreProperties>
</file>