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128" w:rsidRDefault="00077128" w:rsidP="00077128">
      <w:pPr>
        <w:widowControl w:val="0"/>
        <w:jc w:val="center"/>
      </w:pPr>
      <w:r w:rsidRPr="00077128">
        <w:rPr>
          <w:b/>
        </w:rPr>
        <w:t>South Carolina General Assembly</w:t>
      </w:r>
    </w:p>
    <w:p w:rsidR="00077128" w:rsidRDefault="00077128" w:rsidP="00077128">
      <w:pPr>
        <w:widowControl w:val="0"/>
        <w:jc w:val="center"/>
      </w:pPr>
      <w:r>
        <w:t>123rd Session, 2019-2020</w:t>
      </w:r>
    </w:p>
    <w:p w:rsidR="00077128" w:rsidRDefault="00077128" w:rsidP="00077128">
      <w:pPr>
        <w:widowControl w:val="0"/>
        <w:jc w:val="left"/>
      </w:pPr>
    </w:p>
    <w:p w:rsidR="00077128" w:rsidRDefault="00077128" w:rsidP="00077128">
      <w:pPr>
        <w:widowControl w:val="0"/>
        <w:jc w:val="left"/>
        <w:rPr>
          <w:b/>
        </w:rPr>
      </w:pPr>
      <w:r w:rsidRPr="00077128">
        <w:rPr>
          <w:b/>
        </w:rPr>
        <w:t>H. 4932</w:t>
      </w:r>
    </w:p>
    <w:p w:rsidR="00077128" w:rsidRDefault="00077128" w:rsidP="00077128">
      <w:pPr>
        <w:widowControl w:val="0"/>
        <w:jc w:val="left"/>
        <w:rPr>
          <w:b/>
        </w:rPr>
      </w:pPr>
    </w:p>
    <w:p w:rsidR="00077128" w:rsidRDefault="00077128" w:rsidP="00077128">
      <w:pPr>
        <w:widowControl w:val="0"/>
        <w:jc w:val="left"/>
      </w:pPr>
      <w:r w:rsidRPr="00077128">
        <w:rPr>
          <w:b/>
        </w:rPr>
        <w:t>STATUS INFORMATION</w:t>
      </w:r>
    </w:p>
    <w:p w:rsidR="00077128" w:rsidRDefault="00077128" w:rsidP="00077128">
      <w:pPr>
        <w:widowControl w:val="0"/>
        <w:jc w:val="left"/>
      </w:pPr>
    </w:p>
    <w:p w:rsidR="00077128" w:rsidRDefault="00077128" w:rsidP="00077128">
      <w:pPr>
        <w:widowControl w:val="0"/>
        <w:jc w:val="left"/>
      </w:pPr>
      <w:r>
        <w:t>House Resolution</w:t>
      </w:r>
    </w:p>
    <w:p w:rsidR="00077128" w:rsidRDefault="00077128" w:rsidP="00077128">
      <w:pPr>
        <w:widowControl w:val="0"/>
        <w:jc w:val="left"/>
      </w:pPr>
      <w:r>
        <w:t>Sponsors: Rep. G.R. Smith</w:t>
      </w:r>
    </w:p>
    <w:p w:rsidR="00077128" w:rsidRDefault="00077128" w:rsidP="00077128">
      <w:pPr>
        <w:widowControl w:val="0"/>
        <w:jc w:val="left"/>
      </w:pPr>
      <w:r>
        <w:t>Document Path: l:\council\bills\lk\9044dg20.docx</w:t>
      </w:r>
    </w:p>
    <w:p w:rsidR="00077128" w:rsidRDefault="00077128" w:rsidP="00077128">
      <w:pPr>
        <w:widowControl w:val="0"/>
        <w:jc w:val="left"/>
      </w:pPr>
    </w:p>
    <w:p w:rsidR="00077128" w:rsidRDefault="00077128" w:rsidP="00077128">
      <w:pPr>
        <w:widowControl w:val="0"/>
        <w:jc w:val="left"/>
      </w:pPr>
      <w:r>
        <w:t>Introduced in the House on January 15, 2020</w:t>
      </w:r>
    </w:p>
    <w:p w:rsidR="00077128" w:rsidRDefault="00077128" w:rsidP="00077128">
      <w:pPr>
        <w:widowControl w:val="0"/>
        <w:jc w:val="left"/>
      </w:pPr>
      <w:r>
        <w:t>Adopted by the House on January 15, 2020</w:t>
      </w:r>
    </w:p>
    <w:p w:rsidR="00077128" w:rsidRDefault="00077128" w:rsidP="00077128">
      <w:pPr>
        <w:widowControl w:val="0"/>
        <w:jc w:val="left"/>
      </w:pPr>
    </w:p>
    <w:p w:rsidR="00077128" w:rsidRDefault="00C82414" w:rsidP="00077128">
      <w:pPr>
        <w:widowControl w:val="0"/>
        <w:jc w:val="left"/>
      </w:pPr>
      <w:r>
        <w:t>Summary: Hillcrest High School Girls Varsity Track Team</w:t>
      </w:r>
    </w:p>
    <w:p w:rsidR="00077128" w:rsidRDefault="00077128" w:rsidP="00077128">
      <w:pPr>
        <w:widowControl w:val="0"/>
        <w:jc w:val="left"/>
      </w:pPr>
    </w:p>
    <w:p w:rsidR="00077128" w:rsidRDefault="00077128" w:rsidP="00077128">
      <w:pPr>
        <w:widowControl w:val="0"/>
        <w:jc w:val="left"/>
      </w:pPr>
    </w:p>
    <w:p w:rsidR="00077128" w:rsidRDefault="00077128" w:rsidP="00077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128">
        <w:rPr>
          <w:b/>
        </w:rPr>
        <w:t>HISTORY OF LEGISLATIVE ACTIONS</w:t>
      </w:r>
    </w:p>
    <w:p w:rsidR="00077128" w:rsidRDefault="00077128" w:rsidP="00077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77128" w:rsidRPr="00077128" w:rsidRDefault="00077128" w:rsidP="0007712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77128">
        <w:rPr>
          <w:u w:val="single"/>
        </w:rPr>
        <w:tab/>
        <w:t>Date</w:t>
      </w:r>
      <w:r w:rsidRPr="00077128">
        <w:rPr>
          <w:u w:val="single"/>
        </w:rPr>
        <w:tab/>
        <w:t>Body</w:t>
      </w:r>
      <w:r w:rsidRPr="00077128">
        <w:rPr>
          <w:u w:val="single"/>
        </w:rPr>
        <w:tab/>
        <w:t>Action Description with journal page number</w:t>
      </w:r>
      <w:r w:rsidRPr="00077128">
        <w:rPr>
          <w:u w:val="single"/>
        </w:rPr>
        <w:tab/>
      </w:r>
    </w:p>
    <w:p w:rsidR="00621DEA" w:rsidRDefault="00621DEA" w:rsidP="00621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866D21">
          <w:rPr>
            <w:rStyle w:val="Hyperlink"/>
          </w:rPr>
          <w:t>House Journal</w:t>
        </w:r>
        <w:r w:rsidRPr="00866D21">
          <w:rPr>
            <w:rStyle w:val="Hyperlink"/>
          </w:rPr>
          <w:noBreakHyphen/>
          <w:t>page 61</w:t>
        </w:r>
      </w:hyperlink>
      <w:r>
        <w:t>)</w:t>
      </w:r>
    </w:p>
    <w:p w:rsidR="00621DEA" w:rsidRDefault="00621DEA" w:rsidP="00621D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7128" w:rsidRDefault="00077128" w:rsidP="00077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77128">
          <w:rPr>
            <w:rStyle w:val="Hyperlink"/>
          </w:rPr>
          <w:t>legislative information</w:t>
        </w:r>
      </w:hyperlink>
      <w:r>
        <w:t xml:space="preserve"> at the website</w:t>
      </w:r>
    </w:p>
    <w:p w:rsidR="00077128" w:rsidRDefault="00077128" w:rsidP="00077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128" w:rsidRPr="00077128" w:rsidRDefault="00077128" w:rsidP="000771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77128" w:rsidRDefault="00077128" w:rsidP="00077128">
      <w:r w:rsidRPr="00077128">
        <w:rPr>
          <w:b/>
        </w:rPr>
        <w:t>VERSIONS OF THIS BILL</w:t>
      </w:r>
    </w:p>
    <w:p w:rsidR="00077128" w:rsidRDefault="00077128" w:rsidP="00077128"/>
    <w:p w:rsidR="00077128" w:rsidRDefault="007E7469" w:rsidP="00077128">
      <w:hyperlink r:id="rId9" w:history="1">
        <w:r w:rsidR="00077128">
          <w:rPr>
            <w:rStyle w:val="Hyperlink"/>
          </w:rPr>
          <w:t>1/15/2020</w:t>
        </w:r>
      </w:hyperlink>
    </w:p>
    <w:p w:rsidR="00077128" w:rsidRDefault="00077128" w:rsidP="00077128"/>
    <w:p w:rsidR="00077128" w:rsidRDefault="00077128" w:rsidP="00077128">
      <w:pPr>
        <w:sectPr w:rsidR="00077128" w:rsidSect="0007712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56232" w:rsidRDefault="00C562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633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3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HILLCREST HIGH SCHOOL GIRLS TRACK TEAM AND COACHES, AT A DATE AND TIME TO BE DETERMINED BY THE SPEAKER, FOR THE PURPOSE OF BEING RECOGNIZED AND COMMENDED FOR CAPTURING THE 2019 </w:t>
      </w:r>
      <w:r>
        <w:rPr>
          <w:color w:val="000000" w:themeColor="text1"/>
          <w:u w:color="000000" w:themeColor="text1"/>
        </w:rPr>
        <w:t xml:space="preserve">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11501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6330" w:rsidRDefault="003F6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6330" w:rsidRDefault="003F6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330" w:rsidRDefault="00E335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Hillcrest High School girls track team and coaches, at a date and time to be determined by the Speaker, for the purpose of being recognized and commended for capturing the 2019 South Carolina Class </w:t>
      </w:r>
      <w:r w:rsidR="00C11501">
        <w:t>AAAA</w:t>
      </w:r>
      <w:r>
        <w:t>A State Championship.</w:t>
      </w:r>
    </w:p>
    <w:p w:rsidR="00DA11E3" w:rsidRDefault="00737A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7128" w:rsidRDefault="00077128" w:rsidP="00077128">
      <w:pPr>
        <w:suppressAutoHyphens/>
      </w:pPr>
    </w:p>
    <w:sectPr w:rsidR="00077128" w:rsidSect="0007712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6330" w:rsidRDefault="003F6330" w:rsidP="009F0C77">
      <w:r>
        <w:separator/>
      </w:r>
    </w:p>
  </w:endnote>
  <w:endnote w:type="continuationSeparator" w:id="0">
    <w:p w:rsidR="003F6330" w:rsidRDefault="003F63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6FC424-BB10-42AC-9A12-3EAC302F4F8D}"/>
    <w:embedBold r:id="rId2" w:fontKey="{9E55FA11-D17E-408B-804E-279CC58850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3CEE219-3B86-45BB-8E39-A0459F47FA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41CF31-0A63-4247-A2FA-32ED3ACB47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881A57-3C22-4BF7-8B26-6174884D1D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7128" w:rsidRPr="00C56232" w:rsidRDefault="00077128" w:rsidP="00C562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824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6330" w:rsidRDefault="003F6330" w:rsidP="009F0C77">
      <w:r>
        <w:separator/>
      </w:r>
    </w:p>
  </w:footnote>
  <w:footnote w:type="continuationSeparator" w:id="0">
    <w:p w:rsidR="003F6330" w:rsidRDefault="003F63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44DG20"/>
    <w:docVar w:name="CoverBillType" w:val="r"/>
    <w:docVar w:name="DocPath" w:val="L:\Council\bills\LK\9044DG20.DOCX"/>
    <w:docVar w:name="dvBillNumber" w:val="4932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3F6330"/>
    <w:rsid w:val="00011869"/>
    <w:rsid w:val="00015CD6"/>
    <w:rsid w:val="0007712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330"/>
    <w:rsid w:val="003F6D79"/>
    <w:rsid w:val="00410B2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1282"/>
    <w:rsid w:val="005A62FE"/>
    <w:rsid w:val="005C2FE2"/>
    <w:rsid w:val="005E2BC9"/>
    <w:rsid w:val="00605102"/>
    <w:rsid w:val="006215AA"/>
    <w:rsid w:val="00621DEA"/>
    <w:rsid w:val="006913C9"/>
    <w:rsid w:val="0069470D"/>
    <w:rsid w:val="006D58AA"/>
    <w:rsid w:val="00734F00"/>
    <w:rsid w:val="00736959"/>
    <w:rsid w:val="00737AC4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6F0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1501"/>
    <w:rsid w:val="00C21ABE"/>
    <w:rsid w:val="00C31C95"/>
    <w:rsid w:val="00C3483A"/>
    <w:rsid w:val="00C56232"/>
    <w:rsid w:val="00C74E9D"/>
    <w:rsid w:val="00C82414"/>
    <w:rsid w:val="00C826DD"/>
    <w:rsid w:val="00C82FD3"/>
    <w:rsid w:val="00C92819"/>
    <w:rsid w:val="00CC6B7B"/>
    <w:rsid w:val="00CD2089"/>
    <w:rsid w:val="00D73A67"/>
    <w:rsid w:val="00D970A9"/>
    <w:rsid w:val="00DA11E3"/>
    <w:rsid w:val="00DF3845"/>
    <w:rsid w:val="00E3353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F13211-D459-4695-B7E5-C3282233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0B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B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771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32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6EFC-D7F9-4C93-98D8-EF95E00B4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4932: Subject not yet available - South Carolina Legislature Online</dc:title>
  <dc:creator>Lindsey Knipp</dc:creator>
  <cp:lastModifiedBy>S Wilson</cp:lastModifiedBy>
  <cp:revision>2</cp:revision>
  <cp:lastPrinted>2020-01-14T17:28:00Z</cp:lastPrinted>
  <dcterms:created xsi:type="dcterms:W3CDTF">2020-01-17T17:27:00Z</dcterms:created>
  <dcterms:modified xsi:type="dcterms:W3CDTF">2020-01-17T17:27:00Z</dcterms:modified>
</cp:coreProperties>
</file>