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18E" w:rsidRDefault="002E018E" w:rsidP="002E018E">
      <w:pPr>
        <w:widowControl w:val="0"/>
        <w:jc w:val="center"/>
      </w:pPr>
      <w:r w:rsidRPr="002E018E">
        <w:rPr>
          <w:b/>
        </w:rPr>
        <w:t>South Carolina General Assembly</w:t>
      </w:r>
    </w:p>
    <w:p w:rsidR="002E018E" w:rsidRDefault="002E018E" w:rsidP="002E018E">
      <w:pPr>
        <w:widowControl w:val="0"/>
        <w:jc w:val="center"/>
      </w:pPr>
      <w:r>
        <w:t>123rd Session, 2019-2020</w:t>
      </w:r>
    </w:p>
    <w:p w:rsidR="002E018E" w:rsidRDefault="002E018E" w:rsidP="002E018E">
      <w:pPr>
        <w:widowControl w:val="0"/>
        <w:jc w:val="left"/>
      </w:pPr>
    </w:p>
    <w:p w:rsidR="002E018E" w:rsidRDefault="002E018E" w:rsidP="002E018E">
      <w:pPr>
        <w:widowControl w:val="0"/>
        <w:jc w:val="left"/>
        <w:rPr>
          <w:b/>
        </w:rPr>
      </w:pPr>
      <w:r w:rsidRPr="002E018E">
        <w:rPr>
          <w:b/>
        </w:rPr>
        <w:t>H. 5014</w:t>
      </w:r>
    </w:p>
    <w:p w:rsidR="002E018E" w:rsidRDefault="002E018E" w:rsidP="002E018E">
      <w:pPr>
        <w:widowControl w:val="0"/>
        <w:jc w:val="left"/>
        <w:rPr>
          <w:b/>
        </w:rPr>
      </w:pPr>
    </w:p>
    <w:p w:rsidR="002E018E" w:rsidRDefault="002E018E" w:rsidP="002E018E">
      <w:pPr>
        <w:widowControl w:val="0"/>
        <w:jc w:val="left"/>
      </w:pPr>
      <w:r w:rsidRPr="002E018E">
        <w:rPr>
          <w:b/>
        </w:rPr>
        <w:t>STATUS INFORMATION</w:t>
      </w:r>
    </w:p>
    <w:p w:rsidR="002E018E" w:rsidRDefault="002E018E" w:rsidP="002E018E">
      <w:pPr>
        <w:widowControl w:val="0"/>
        <w:jc w:val="left"/>
      </w:pPr>
    </w:p>
    <w:p w:rsidR="002E018E" w:rsidRDefault="002E018E" w:rsidP="002E018E">
      <w:pPr>
        <w:widowControl w:val="0"/>
        <w:jc w:val="left"/>
      </w:pPr>
      <w:r>
        <w:t>Concurrent Resolution</w:t>
      </w:r>
    </w:p>
    <w:p w:rsidR="002E018E" w:rsidRDefault="002E018E" w:rsidP="002E018E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E018E" w:rsidRDefault="002E018E" w:rsidP="002E018E">
      <w:pPr>
        <w:widowControl w:val="0"/>
        <w:jc w:val="left"/>
      </w:pPr>
      <w:r>
        <w:t>Document Path: l:\council\bills\lk\9068cz20.docx</w:t>
      </w:r>
    </w:p>
    <w:p w:rsidR="002E018E" w:rsidRDefault="002E018E" w:rsidP="002E018E">
      <w:pPr>
        <w:widowControl w:val="0"/>
        <w:jc w:val="left"/>
      </w:pPr>
    </w:p>
    <w:p w:rsidR="00EE1AAD" w:rsidRDefault="00EE1AAD" w:rsidP="002E018E">
      <w:pPr>
        <w:widowControl w:val="0"/>
        <w:jc w:val="left"/>
      </w:pPr>
      <w:r>
        <w:t>Introduced in the House on January 23, 2020</w:t>
      </w:r>
    </w:p>
    <w:p w:rsidR="00EE1AAD" w:rsidRDefault="00EE1AAD" w:rsidP="002E018E">
      <w:pPr>
        <w:widowControl w:val="0"/>
        <w:jc w:val="left"/>
      </w:pPr>
      <w:r>
        <w:t>Introduced in the Senate on January 23, 2020</w:t>
      </w:r>
    </w:p>
    <w:p w:rsidR="00EE1AAD" w:rsidRDefault="00EE1AAD" w:rsidP="002E018E">
      <w:pPr>
        <w:widowControl w:val="0"/>
        <w:jc w:val="left"/>
      </w:pPr>
      <w:r>
        <w:t>Adopted by the General Assembly on January 23, 2020</w:t>
      </w:r>
    </w:p>
    <w:p w:rsidR="00EE1AAD" w:rsidRDefault="00EE1AAD" w:rsidP="002E018E">
      <w:pPr>
        <w:widowControl w:val="0"/>
        <w:jc w:val="left"/>
      </w:pPr>
    </w:p>
    <w:p w:rsidR="002E018E" w:rsidRDefault="00681DF1" w:rsidP="002E018E">
      <w:pPr>
        <w:widowControl w:val="0"/>
        <w:jc w:val="left"/>
      </w:pPr>
      <w:r>
        <w:t>Summary: Mrs. Dale Giles Earnhardt</w:t>
      </w:r>
    </w:p>
    <w:p w:rsidR="002E018E" w:rsidRDefault="002E018E" w:rsidP="002E018E">
      <w:pPr>
        <w:widowControl w:val="0"/>
        <w:jc w:val="left"/>
      </w:pPr>
    </w:p>
    <w:p w:rsidR="002E018E" w:rsidRDefault="002E018E" w:rsidP="002E018E">
      <w:pPr>
        <w:widowControl w:val="0"/>
        <w:jc w:val="left"/>
      </w:pPr>
    </w:p>
    <w:p w:rsidR="002E018E" w:rsidRDefault="002E018E" w:rsidP="002E0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018E">
        <w:rPr>
          <w:b/>
        </w:rPr>
        <w:t>HISTORY OF LEGISLATIVE ACTIONS</w:t>
      </w:r>
    </w:p>
    <w:p w:rsidR="002E018E" w:rsidRDefault="002E018E" w:rsidP="002E0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018E" w:rsidRPr="002E018E" w:rsidRDefault="002E018E" w:rsidP="002E0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018E">
        <w:rPr>
          <w:u w:val="single"/>
        </w:rPr>
        <w:tab/>
        <w:t>Date</w:t>
      </w:r>
      <w:r w:rsidRPr="002E018E">
        <w:rPr>
          <w:u w:val="single"/>
        </w:rPr>
        <w:tab/>
        <w:t>Body</w:t>
      </w:r>
      <w:r w:rsidRPr="002E018E">
        <w:rPr>
          <w:u w:val="single"/>
        </w:rPr>
        <w:tab/>
        <w:t>Action Description with journal page number</w:t>
      </w:r>
      <w:r w:rsidRPr="002E018E">
        <w:rPr>
          <w:u w:val="single"/>
        </w:rPr>
        <w:tab/>
      </w:r>
    </w:p>
    <w:p w:rsidR="008A4FB2" w:rsidRDefault="008A4FB2" w:rsidP="008A4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House</w:t>
      </w:r>
      <w:r>
        <w:tab/>
        <w:t>Introduced, adopted, sent to Senate (</w:t>
      </w:r>
      <w:hyperlink r:id="rId7" w:history="1">
        <w:r w:rsidRPr="005B05A6">
          <w:rPr>
            <w:rStyle w:val="Hyperlink"/>
          </w:rPr>
          <w:t>House Journal</w:t>
        </w:r>
        <w:r w:rsidRPr="005B05A6">
          <w:rPr>
            <w:rStyle w:val="Hyperlink"/>
          </w:rPr>
          <w:noBreakHyphen/>
          <w:t>page 41</w:t>
        </w:r>
      </w:hyperlink>
      <w:r>
        <w:t>)</w:t>
      </w:r>
    </w:p>
    <w:p w:rsidR="008A4FB2" w:rsidRDefault="008A4FB2" w:rsidP="008A4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>Introduced, adopted, returned with concurrence (</w:t>
      </w:r>
      <w:hyperlink r:id="rId8" w:history="1">
        <w:r w:rsidRPr="005B05A6">
          <w:rPr>
            <w:rStyle w:val="Hyperlink"/>
          </w:rPr>
          <w:t>Senate Journal</w:t>
        </w:r>
        <w:r w:rsidRPr="005B05A6">
          <w:rPr>
            <w:rStyle w:val="Hyperlink"/>
          </w:rPr>
          <w:noBreakHyphen/>
          <w:t>page 11</w:t>
        </w:r>
      </w:hyperlink>
      <w:r>
        <w:t>)</w:t>
      </w:r>
    </w:p>
    <w:p w:rsidR="008A4FB2" w:rsidRDefault="008A4FB2" w:rsidP="008A4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018E" w:rsidRDefault="002E018E" w:rsidP="002E0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E018E">
          <w:rPr>
            <w:rStyle w:val="Hyperlink"/>
          </w:rPr>
          <w:t>legislative information</w:t>
        </w:r>
      </w:hyperlink>
      <w:r>
        <w:t xml:space="preserve"> at the website</w:t>
      </w:r>
    </w:p>
    <w:p w:rsidR="002E018E" w:rsidRDefault="002E018E" w:rsidP="002E0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018E" w:rsidRPr="002E018E" w:rsidRDefault="002E018E" w:rsidP="002E0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018E" w:rsidRDefault="002E018E" w:rsidP="002E018E">
      <w:r w:rsidRPr="002E018E">
        <w:rPr>
          <w:b/>
        </w:rPr>
        <w:t>VERSIONS OF THIS BILL</w:t>
      </w:r>
    </w:p>
    <w:p w:rsidR="002E018E" w:rsidRDefault="002E018E" w:rsidP="002E018E"/>
    <w:p w:rsidR="002E018E" w:rsidRDefault="00534FBA" w:rsidP="002E018E">
      <w:hyperlink r:id="rId10" w:history="1">
        <w:r w:rsidR="002E018E">
          <w:rPr>
            <w:rStyle w:val="Hyperlink"/>
          </w:rPr>
          <w:t>1/23/2020</w:t>
        </w:r>
      </w:hyperlink>
    </w:p>
    <w:p w:rsidR="002E018E" w:rsidRDefault="002E018E" w:rsidP="002E018E"/>
    <w:p w:rsidR="002E018E" w:rsidRDefault="002E018E" w:rsidP="002E018E">
      <w:pPr>
        <w:sectPr w:rsidR="002E018E" w:rsidSect="002E01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0FBD" w:rsidRDefault="00800F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696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MRS. DALE GILES EARHARDT OF </w:t>
      </w:r>
      <w:r w:rsidR="00435931">
        <w:t>COLUMBIA</w:t>
      </w:r>
      <w:r>
        <w:t xml:space="preserve"> ON THE OCCASION OF HER SEVENT</w:t>
      </w:r>
      <w:r w:rsidR="000C029C">
        <w:t xml:space="preserve">IETH </w:t>
      </w:r>
      <w:r>
        <w:t>BIRTHDAY AND TO WISH HER A JOYOUS BIRTHDAY CELEBRATION AND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609D" w:rsidRDefault="0097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37D59">
        <w:t xml:space="preserve">, </w:t>
      </w:r>
      <w:r w:rsidR="00435931">
        <w:t>the members of the South Carolina General Assembly are delighted to learn that Mrs. Dale Giles Earhardt of Columbia will celebrate her sevent</w:t>
      </w:r>
      <w:r w:rsidR="000C029C">
        <w:t>ieth</w:t>
      </w:r>
      <w:r w:rsidR="00435931">
        <w:t xml:space="preserve"> birthday on January 28, 2020; and</w:t>
      </w:r>
    </w:p>
    <w:p w:rsidR="00435931" w:rsidRDefault="00435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31" w:rsidRDefault="00435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graduate of Columbia College, Mrs. Earhardt </w:t>
      </w:r>
      <w:r w:rsidR="000033F7">
        <w:t>dedicated herself as</w:t>
      </w:r>
      <w:r>
        <w:t xml:space="preserve"> a teacher for Richland School District #2 for over thirty</w:t>
      </w:r>
      <w:r w:rsidR="00EC0138">
        <w:noBreakHyphen/>
      </w:r>
      <w:r>
        <w:t>four years. During the course of her career, she was known for her love</w:t>
      </w:r>
      <w:r w:rsidR="00664DA2">
        <w:t xml:space="preserve"> and</w:t>
      </w:r>
      <w:r>
        <w:t xml:space="preserve"> kindness</w:t>
      </w:r>
      <w:r w:rsidR="00664DA2">
        <w:t xml:space="preserve"> towards her young students</w:t>
      </w:r>
      <w:r>
        <w:t>,</w:t>
      </w:r>
      <w:r w:rsidR="00664DA2">
        <w:t xml:space="preserve"> as well as</w:t>
      </w:r>
      <w:r>
        <w:t xml:space="preserve"> her superior teaching talents and methods</w:t>
      </w:r>
      <w:r w:rsidR="00327F28">
        <w:t>.</w:t>
      </w:r>
      <w:r>
        <w:t xml:space="preserve"> </w:t>
      </w:r>
      <w:r w:rsidR="00664DA2">
        <w:t>In</w:t>
      </w:r>
      <w:r w:rsidR="00327F28">
        <w:t xml:space="preserve"> recognition </w:t>
      </w:r>
      <w:r w:rsidR="00664DA2">
        <w:t>of</w:t>
      </w:r>
      <w:r w:rsidR="000033F7">
        <w:t xml:space="preserve"> her work</w:t>
      </w:r>
      <w:r w:rsidR="00327F28">
        <w:t>, she was chosen and received</w:t>
      </w:r>
      <w:r>
        <w:t xml:space="preserve"> the distinction of b</w:t>
      </w:r>
      <w:r w:rsidR="00327F28">
        <w:t>eing named “Teacher of the Year</w:t>
      </w:r>
      <w:r>
        <w:t>”</w:t>
      </w:r>
      <w:r w:rsidR="0020639A">
        <w:t>;</w:t>
      </w:r>
      <w:r w:rsidR="00327F28">
        <w:t xml:space="preserve"> and</w:t>
      </w:r>
    </w:p>
    <w:p w:rsidR="0097609D" w:rsidRDefault="0097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F28" w:rsidRDefault="00327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Wayne Earhardt for forty</w:t>
      </w:r>
      <w:r w:rsidR="00EC0138">
        <w:noBreakHyphen/>
      </w:r>
      <w:r>
        <w:t xml:space="preserve">seven years, </w:t>
      </w:r>
      <w:r w:rsidR="00D73AED">
        <w:t>Dale and her husband</w:t>
      </w:r>
      <w:r>
        <w:t xml:space="preserve"> are proud to have three children, Elise Giles Earhardt, Ainsley Hayden Earhardt, and Trenton Graham Earhardt. </w:t>
      </w:r>
      <w:r w:rsidR="00D73AED">
        <w:t>Blessed with a loving family, s</w:t>
      </w:r>
      <w:r w:rsidR="00664DA2">
        <w:t>he</w:t>
      </w:r>
      <w:r w:rsidR="00EC0138" w:rsidRPr="00EC0138">
        <w:t>’</w:t>
      </w:r>
      <w:r w:rsidR="00664DA2">
        <w:t xml:space="preserve">s </w:t>
      </w:r>
      <w:r>
        <w:t xml:space="preserve">also the </w:t>
      </w:r>
      <w:r w:rsidR="00664DA2">
        <w:t>treasured</w:t>
      </w:r>
      <w:r>
        <w:t xml:space="preserve"> </w:t>
      </w:r>
      <w:r w:rsidR="00664DA2">
        <w:t xml:space="preserve">“Mimi” to her grandchildren, whom she </w:t>
      </w:r>
      <w:r w:rsidR="00D73AED">
        <w:t>cherishes</w:t>
      </w:r>
      <w:r w:rsidR="00664DA2">
        <w:t>; and</w:t>
      </w:r>
    </w:p>
    <w:p w:rsidR="00641043" w:rsidRDefault="00641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043" w:rsidRDefault="00641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3AED">
        <w:t>able to enjoy the small joys in life, Dale</w:t>
      </w:r>
      <w:r>
        <w:t xml:space="preserve"> loves playing Bridge and Shanghai, cooking, watching the Antiques Roadshow and cooking channel, shopping, and relishing the time she can spend with her family and many friends; and</w:t>
      </w:r>
    </w:p>
    <w:p w:rsidR="00664DA2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DA2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woman of faith, Mrs. Earhardt is a member of Eastminster Presbyterian Church. She is a devoted and loyal </w:t>
      </w:r>
      <w:r>
        <w:lastRenderedPageBreak/>
        <w:t xml:space="preserve">Christian, who finds </w:t>
      </w:r>
      <w:r w:rsidR="00711071">
        <w:t xml:space="preserve">the </w:t>
      </w:r>
      <w:r>
        <w:t xml:space="preserve">strength to overcome adversity through her </w:t>
      </w:r>
      <w:r w:rsidR="00711071">
        <w:t xml:space="preserve">religious </w:t>
      </w:r>
      <w:r>
        <w:t>convictions; and</w:t>
      </w:r>
    </w:p>
    <w:p w:rsidR="00664DA2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071" w:rsidRDefault="00664D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Earhardt has met many challenges head</w:t>
      </w:r>
      <w:r w:rsidR="00EC0138">
        <w:noBreakHyphen/>
      </w:r>
      <w:r>
        <w:t xml:space="preserve">on, with strength and </w:t>
      </w:r>
      <w:r w:rsidR="00711071">
        <w:t>positivity. Despite being forced to overcome debilitating illness, in addition to physical and emotional hardships, she has maintained a strong resolve to persevere and has never been one to complain; and</w:t>
      </w:r>
    </w:p>
    <w:p w:rsidR="00711071" w:rsidRDefault="00711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DA2" w:rsidRDefault="00711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epitome of a Sou</w:t>
      </w:r>
      <w:r w:rsidR="00D73AED">
        <w:t>thern lady, Dale is k</w:t>
      </w:r>
      <w:r>
        <w:t>nown for be</w:t>
      </w:r>
      <w:r w:rsidR="00D73AED">
        <w:t>ing a good and wholesome person.</w:t>
      </w:r>
      <w:r>
        <w:t xml:space="preserve"> </w:t>
      </w:r>
      <w:r w:rsidR="00D73AED">
        <w:t>She has always taken the opportunity to find the good in others</w:t>
      </w:r>
      <w:r w:rsidR="000936A3">
        <w:t xml:space="preserve"> and </w:t>
      </w:r>
      <w:r w:rsidR="00D73AED">
        <w:t>is loved by all who have had the privilege and opportunity to know her; and</w:t>
      </w:r>
    </w:p>
    <w:p w:rsidR="00327F28" w:rsidRDefault="00327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1043">
        <w:t>to honor Mrs. Dale Giles Earhardt at this very special time in her life, her family and friends will join with her to celebrate her sevent</w:t>
      </w:r>
      <w:r w:rsidR="000C029C">
        <w:t>ieth</w:t>
      </w:r>
      <w:r w:rsidR="00641043">
        <w:t xml:space="preserve"> birthday on January 31, 2020. The General Assembly is proud to honor this truly lovely lady at the celebratio</w:t>
      </w:r>
      <w:r w:rsidR="000C029C">
        <w:t>n of her seventieth</w:t>
      </w:r>
      <w:r w:rsidR="00641043">
        <w:t xml:space="preserve"> birthday, and the members join with her many well</w:t>
      </w:r>
      <w:r w:rsidR="00EC0138">
        <w:noBreakHyphen/>
      </w:r>
      <w:r w:rsidR="00641043">
        <w:t xml:space="preserve">wishers in congratulating her on reaching this extraordinary milestone. </w:t>
      </w:r>
      <w:r w:rsidR="00D73AED">
        <w:t>Now, therefore,</w:t>
      </w: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609D">
        <w:t xml:space="preserve"> the members of the South Carolina General Assembly, by this resolution, congratulate Mrs. Dale Giles Earhardt of </w:t>
      </w:r>
      <w:r w:rsidR="00435931">
        <w:t>Columbia</w:t>
      </w:r>
      <w:r w:rsidR="0097609D">
        <w:t xml:space="preserve"> on the occasion of her sevent</w:t>
      </w:r>
      <w:r w:rsidR="000C029C">
        <w:t>ieth</w:t>
      </w:r>
      <w:r w:rsidR="0097609D">
        <w:t xml:space="preserve"> birthday and wish her a joyous birthday celebration and mu</w:t>
      </w:r>
      <w:r w:rsidR="00D73AED">
        <w:t>ch happiness in the days ahead.</w:t>
      </w: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968" w:rsidRDefault="00BF6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7609D">
        <w:t xml:space="preserve"> Mrs. Dale Giles Earhardt.</w:t>
      </w:r>
    </w:p>
    <w:p w:rsidR="00F251C3" w:rsidRDefault="00EC01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018E" w:rsidRDefault="002E018E" w:rsidP="002E018E">
      <w:pPr>
        <w:suppressAutoHyphens/>
      </w:pPr>
    </w:p>
    <w:sectPr w:rsidR="002E018E" w:rsidSect="002E018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3F7" w:rsidRDefault="000033F7" w:rsidP="009F0C77">
      <w:r>
        <w:separator/>
      </w:r>
    </w:p>
  </w:endnote>
  <w:endnote w:type="continuationSeparator" w:id="0">
    <w:p w:rsidR="000033F7" w:rsidRDefault="000033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F3E80D-2256-43DA-A7B4-50D05973CBD9}"/>
    <w:embedBold r:id="rId2" w:fontKey="{4ED832EC-DE7A-4D03-A03A-7DB6998B99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178117-E24C-430A-9CC6-0D01B8485E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A004CD-8424-4D61-92F2-BF30146305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6B7DDF-AA8F-4087-A979-A7785AC0E8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18E" w:rsidRPr="00800FBD" w:rsidRDefault="002E018E" w:rsidP="00800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4F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3F7" w:rsidRDefault="000033F7" w:rsidP="009F0C77">
      <w:r>
        <w:separator/>
      </w:r>
    </w:p>
  </w:footnote>
  <w:footnote w:type="continuationSeparator" w:id="0">
    <w:p w:rsidR="000033F7" w:rsidRDefault="000033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68CZ20"/>
    <w:docVar w:name="CoverBillType" w:val="c"/>
    <w:docVar w:name="DocPath" w:val="L:\Council\bills\LK\9068CZ20.DOCX"/>
    <w:docVar w:name="dvBillNumber" w:val="501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F6968"/>
    <w:rsid w:val="000033F7"/>
    <w:rsid w:val="00011869"/>
    <w:rsid w:val="00015CD6"/>
    <w:rsid w:val="000936A3"/>
    <w:rsid w:val="000C029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39A"/>
    <w:rsid w:val="002321B6"/>
    <w:rsid w:val="00232912"/>
    <w:rsid w:val="00250967"/>
    <w:rsid w:val="002543C8"/>
    <w:rsid w:val="0025541D"/>
    <w:rsid w:val="00284AAE"/>
    <w:rsid w:val="002E018E"/>
    <w:rsid w:val="002E5912"/>
    <w:rsid w:val="00301B21"/>
    <w:rsid w:val="00325348"/>
    <w:rsid w:val="0032732C"/>
    <w:rsid w:val="00327F28"/>
    <w:rsid w:val="00336AD0"/>
    <w:rsid w:val="0037079A"/>
    <w:rsid w:val="003C4DAB"/>
    <w:rsid w:val="003D01E8"/>
    <w:rsid w:val="003E5288"/>
    <w:rsid w:val="003F6D79"/>
    <w:rsid w:val="0041760A"/>
    <w:rsid w:val="00417C01"/>
    <w:rsid w:val="0043593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1043"/>
    <w:rsid w:val="00664DA2"/>
    <w:rsid w:val="00681DF1"/>
    <w:rsid w:val="006913C9"/>
    <w:rsid w:val="0069470D"/>
    <w:rsid w:val="006D58AA"/>
    <w:rsid w:val="00711071"/>
    <w:rsid w:val="00727F02"/>
    <w:rsid w:val="00734F00"/>
    <w:rsid w:val="00736959"/>
    <w:rsid w:val="007A70AE"/>
    <w:rsid w:val="00800FBD"/>
    <w:rsid w:val="008362E8"/>
    <w:rsid w:val="00837D59"/>
    <w:rsid w:val="0085786E"/>
    <w:rsid w:val="008A1768"/>
    <w:rsid w:val="008A489F"/>
    <w:rsid w:val="008A4FB2"/>
    <w:rsid w:val="008A77AE"/>
    <w:rsid w:val="008F0F33"/>
    <w:rsid w:val="008F4429"/>
    <w:rsid w:val="008F68E5"/>
    <w:rsid w:val="0094021A"/>
    <w:rsid w:val="0097609D"/>
    <w:rsid w:val="0098437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96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3AED"/>
    <w:rsid w:val="00D92902"/>
    <w:rsid w:val="00D970A9"/>
    <w:rsid w:val="00DF3845"/>
    <w:rsid w:val="00E41911"/>
    <w:rsid w:val="00E44B57"/>
    <w:rsid w:val="00E92EEF"/>
    <w:rsid w:val="00EC0138"/>
    <w:rsid w:val="00EE1AAD"/>
    <w:rsid w:val="00EF2368"/>
    <w:rsid w:val="00F24442"/>
    <w:rsid w:val="00F251C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E291E1-AE9A-4309-BB24-ABFF7FAF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2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2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01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14_2020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1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F36D3-7E5D-4A61-A7D5-7DEE0979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5014: Subject not yet available - South Carolina Legislature Online</dc:title>
  <dc:creator>Lindsey Knipp</dc:creator>
  <cp:lastModifiedBy>S Wilson</cp:lastModifiedBy>
  <cp:revision>2</cp:revision>
  <cp:lastPrinted>2020-01-23T15:08:00Z</cp:lastPrinted>
  <dcterms:created xsi:type="dcterms:W3CDTF">2020-01-28T16:26:00Z</dcterms:created>
  <dcterms:modified xsi:type="dcterms:W3CDTF">2020-01-28T16:26:00Z</dcterms:modified>
</cp:coreProperties>
</file>