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F97" w:rsidRDefault="00A25F97" w:rsidP="00A25F97">
      <w:pPr>
        <w:widowControl w:val="0"/>
        <w:jc w:val="center"/>
      </w:pPr>
      <w:r w:rsidRPr="00A25F97">
        <w:rPr>
          <w:b/>
        </w:rPr>
        <w:t>South Carolina General Assembly</w:t>
      </w:r>
    </w:p>
    <w:p w:rsidR="00A25F97" w:rsidRDefault="00A25F97" w:rsidP="00A25F97">
      <w:pPr>
        <w:widowControl w:val="0"/>
        <w:jc w:val="center"/>
      </w:pPr>
      <w:r>
        <w:t>123rd Session, 2019-2020</w:t>
      </w:r>
    </w:p>
    <w:p w:rsidR="00A25F97" w:rsidRDefault="00A25F97" w:rsidP="00A25F97">
      <w:pPr>
        <w:widowControl w:val="0"/>
        <w:jc w:val="left"/>
      </w:pPr>
    </w:p>
    <w:p w:rsidR="00A25F97" w:rsidRDefault="00A25F97" w:rsidP="00A25F97">
      <w:pPr>
        <w:widowControl w:val="0"/>
        <w:jc w:val="left"/>
        <w:rPr>
          <w:b/>
        </w:rPr>
      </w:pPr>
      <w:r w:rsidRPr="00A25F97">
        <w:rPr>
          <w:b/>
        </w:rPr>
        <w:t>H. 5142</w:t>
      </w:r>
    </w:p>
    <w:p w:rsidR="00A25F97" w:rsidRDefault="00A25F97" w:rsidP="00A25F97">
      <w:pPr>
        <w:widowControl w:val="0"/>
        <w:jc w:val="left"/>
        <w:rPr>
          <w:b/>
        </w:rPr>
      </w:pPr>
    </w:p>
    <w:p w:rsidR="00A25F97" w:rsidRDefault="00A25F97" w:rsidP="00A25F97">
      <w:pPr>
        <w:widowControl w:val="0"/>
        <w:jc w:val="left"/>
      </w:pPr>
      <w:r w:rsidRPr="00A25F97">
        <w:rPr>
          <w:b/>
        </w:rPr>
        <w:t>STATUS INFORMATION</w:t>
      </w:r>
    </w:p>
    <w:p w:rsidR="00A25F97" w:rsidRDefault="00A25F97" w:rsidP="00A25F97">
      <w:pPr>
        <w:widowControl w:val="0"/>
        <w:jc w:val="left"/>
      </w:pPr>
    </w:p>
    <w:p w:rsidR="00A25F97" w:rsidRDefault="00A25F97" w:rsidP="00A25F97">
      <w:pPr>
        <w:widowControl w:val="0"/>
        <w:jc w:val="left"/>
      </w:pPr>
      <w:r>
        <w:t>House Resolution</w:t>
      </w:r>
    </w:p>
    <w:p w:rsidR="00A25F97" w:rsidRDefault="00A25F97" w:rsidP="00A25F97">
      <w:pPr>
        <w:widowControl w:val="0"/>
        <w:jc w:val="left"/>
      </w:pPr>
      <w:r>
        <w:t>Sponsors: Reps. Wooten,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 and Yow</w:t>
      </w:r>
    </w:p>
    <w:p w:rsidR="00A25F97" w:rsidRDefault="00A25F97" w:rsidP="00A25F97">
      <w:pPr>
        <w:widowControl w:val="0"/>
        <w:jc w:val="left"/>
      </w:pPr>
      <w:r>
        <w:t>Document Path: l:\council\bills\gm\24314ph20.docx</w:t>
      </w:r>
    </w:p>
    <w:p w:rsidR="00A25F97" w:rsidRDefault="00A25F97" w:rsidP="00A25F97">
      <w:pPr>
        <w:widowControl w:val="0"/>
        <w:jc w:val="left"/>
      </w:pPr>
    </w:p>
    <w:p w:rsidR="00A25F97" w:rsidRDefault="00A25F97" w:rsidP="00A25F97">
      <w:pPr>
        <w:widowControl w:val="0"/>
        <w:jc w:val="left"/>
      </w:pPr>
      <w:r>
        <w:t>Introduced in the House on February 12, 2020</w:t>
      </w:r>
    </w:p>
    <w:p w:rsidR="00A25F97" w:rsidRDefault="00A25F97" w:rsidP="00A25F97">
      <w:pPr>
        <w:widowControl w:val="0"/>
        <w:jc w:val="left"/>
      </w:pPr>
      <w:r>
        <w:t>Adopted by the House on February 12, 2020</w:t>
      </w:r>
    </w:p>
    <w:p w:rsidR="00A25F97" w:rsidRDefault="00A25F97" w:rsidP="00A25F97">
      <w:pPr>
        <w:widowControl w:val="0"/>
        <w:jc w:val="left"/>
      </w:pPr>
    </w:p>
    <w:p w:rsidR="00A25F97" w:rsidRDefault="00720704" w:rsidP="00A25F97">
      <w:pPr>
        <w:widowControl w:val="0"/>
        <w:jc w:val="left"/>
      </w:pPr>
      <w:r>
        <w:t>Summary: River Bluff High School Varsity Cheer Squad</w:t>
      </w:r>
    </w:p>
    <w:p w:rsidR="00A25F97" w:rsidRDefault="00A25F97" w:rsidP="00A25F97">
      <w:pPr>
        <w:widowControl w:val="0"/>
        <w:jc w:val="left"/>
      </w:pPr>
    </w:p>
    <w:p w:rsidR="00A25F97" w:rsidRDefault="00A25F97" w:rsidP="00A25F97">
      <w:pPr>
        <w:widowControl w:val="0"/>
        <w:jc w:val="left"/>
      </w:pPr>
    </w:p>
    <w:p w:rsidR="00A25F97" w:rsidRDefault="00A25F97" w:rsidP="00A25F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5F97">
        <w:rPr>
          <w:b/>
        </w:rPr>
        <w:t>HISTORY OF LEGISLATIVE ACTIONS</w:t>
      </w:r>
    </w:p>
    <w:p w:rsidR="00A25F97" w:rsidRDefault="00A25F97" w:rsidP="00A25F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5F97" w:rsidRPr="00A25F97" w:rsidRDefault="00A25F97" w:rsidP="00A25F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5F97">
        <w:rPr>
          <w:u w:val="single"/>
        </w:rPr>
        <w:tab/>
        <w:t>Date</w:t>
      </w:r>
      <w:r w:rsidRPr="00A25F97">
        <w:rPr>
          <w:u w:val="single"/>
        </w:rPr>
        <w:tab/>
        <w:t>Body</w:t>
      </w:r>
      <w:r w:rsidRPr="00A25F97">
        <w:rPr>
          <w:u w:val="single"/>
        </w:rPr>
        <w:tab/>
        <w:t>Action Description with journal page number</w:t>
      </w:r>
      <w:r w:rsidRPr="00A25F97">
        <w:rPr>
          <w:u w:val="single"/>
        </w:rPr>
        <w:tab/>
      </w:r>
    </w:p>
    <w:p w:rsidR="00E8375F" w:rsidRDefault="00E8375F" w:rsidP="00E837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Introduced and adopted (</w:t>
      </w:r>
      <w:hyperlink r:id="rId7" w:history="1">
        <w:r w:rsidRPr="00AC1B0B">
          <w:rPr>
            <w:rStyle w:val="Hyperlink"/>
          </w:rPr>
          <w:t>House Journal</w:t>
        </w:r>
        <w:r w:rsidRPr="00AC1B0B">
          <w:rPr>
            <w:rStyle w:val="Hyperlink"/>
          </w:rPr>
          <w:noBreakHyphen/>
          <w:t>page 24</w:t>
        </w:r>
      </w:hyperlink>
      <w:r>
        <w:t>)</w:t>
      </w:r>
    </w:p>
    <w:p w:rsidR="00E8375F" w:rsidRDefault="00E8375F" w:rsidP="00E837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25F97" w:rsidRDefault="00A25F97" w:rsidP="00A25F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25F97">
          <w:rPr>
            <w:rStyle w:val="Hyperlink"/>
          </w:rPr>
          <w:t>legislative information</w:t>
        </w:r>
      </w:hyperlink>
      <w:r>
        <w:t xml:space="preserve"> at the website</w:t>
      </w:r>
    </w:p>
    <w:p w:rsidR="00A25F97" w:rsidRDefault="00A25F97" w:rsidP="00A25F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5F97" w:rsidRPr="00A25F97" w:rsidRDefault="00A25F97" w:rsidP="00A25F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5F97" w:rsidRDefault="00A25F97" w:rsidP="00A25F97">
      <w:r w:rsidRPr="00A25F97">
        <w:rPr>
          <w:b/>
        </w:rPr>
        <w:t>VERSIONS OF THIS BILL</w:t>
      </w:r>
    </w:p>
    <w:p w:rsidR="00A25F97" w:rsidRDefault="00A25F97" w:rsidP="00A25F97"/>
    <w:p w:rsidR="00A25F97" w:rsidRDefault="00910476" w:rsidP="00A25F97">
      <w:hyperlink r:id="rId9" w:history="1">
        <w:r w:rsidR="00A25F97">
          <w:rPr>
            <w:rStyle w:val="Hyperlink"/>
          </w:rPr>
          <w:t>2/12/2020</w:t>
        </w:r>
      </w:hyperlink>
    </w:p>
    <w:p w:rsidR="00A25F97" w:rsidRDefault="00A25F97" w:rsidP="00A25F97"/>
    <w:p w:rsidR="00A25F97" w:rsidRDefault="00A25F97" w:rsidP="00A25F97">
      <w:pPr>
        <w:sectPr w:rsidR="00A25F97" w:rsidSect="00A25F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2C0A" w:rsidRDefault="00DC2C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2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6E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5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RIVER BLUFF HIGH SCHOOL VARSITY CHEER SQUAD, COACHES, AND SCHOOL OFFICIALS FOR A SUCCESSFUL SEASON AND TO CONGRATULATE THEM FOR CAPTURING THE SOUTH CAROLINA </w:t>
      </w:r>
      <w:r w:rsidR="00AB33E9">
        <w:t xml:space="preserve">HIGH SCHOOL LEAGUE </w:t>
      </w:r>
      <w:r w:rsidR="00AB33E9" w:rsidRPr="00571459">
        <w:rPr>
          <w:color w:val="000000" w:themeColor="text1"/>
          <w:u w:color="000000" w:themeColor="text1"/>
        </w:rPr>
        <w:t>GAMEDAY INVITATIONAL</w:t>
      </w:r>
      <w:r w:rsidR="00764EBD">
        <w:rPr>
          <w:color w:val="000000" w:themeColor="text1"/>
          <w:u w:color="000000" w:themeColor="text1"/>
        </w:rPr>
        <w:t xml:space="preserve"> </w:t>
      </w:r>
      <w:r>
        <w:t>CLASS AAAAA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455C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455C">
        <w:t>the South Carolina House of Representatives was pleased to learn that the members of the Rive</w:t>
      </w:r>
      <w:r w:rsidR="00D463D4">
        <w:t>r</w:t>
      </w:r>
      <w:r w:rsidR="00AB455C">
        <w:t xml:space="preserve"> Bluff High cheer squad</w:t>
      </w:r>
      <w:r w:rsidR="00D463D4">
        <w:t xml:space="preserve"> took home</w:t>
      </w:r>
      <w:r w:rsidR="00AB455C">
        <w:t xml:space="preserve"> the </w:t>
      </w:r>
      <w:r w:rsidR="00D463D4">
        <w:t xml:space="preserve">trophy at the </w:t>
      </w:r>
      <w:r w:rsidR="00764EBD" w:rsidRPr="00571459">
        <w:rPr>
          <w:color w:val="000000" w:themeColor="text1"/>
          <w:u w:color="000000" w:themeColor="text1"/>
        </w:rPr>
        <w:t>S</w:t>
      </w:r>
      <w:r w:rsidR="00764EBD">
        <w:rPr>
          <w:color w:val="000000" w:themeColor="text1"/>
          <w:u w:color="000000" w:themeColor="text1"/>
        </w:rPr>
        <w:t xml:space="preserve">outh </w:t>
      </w:r>
      <w:r w:rsidR="00764EBD" w:rsidRPr="00571459">
        <w:rPr>
          <w:color w:val="000000" w:themeColor="text1"/>
          <w:u w:color="000000" w:themeColor="text1"/>
        </w:rPr>
        <w:t>C</w:t>
      </w:r>
      <w:r w:rsidR="00764EBD">
        <w:rPr>
          <w:color w:val="000000" w:themeColor="text1"/>
          <w:u w:color="000000" w:themeColor="text1"/>
        </w:rPr>
        <w:t xml:space="preserve">arolina </w:t>
      </w:r>
      <w:r w:rsidR="00764EBD" w:rsidRPr="00571459">
        <w:rPr>
          <w:color w:val="000000" w:themeColor="text1"/>
          <w:u w:color="000000" w:themeColor="text1"/>
        </w:rPr>
        <w:t>H</w:t>
      </w:r>
      <w:r w:rsidR="00764EBD">
        <w:rPr>
          <w:color w:val="000000" w:themeColor="text1"/>
          <w:u w:color="000000" w:themeColor="text1"/>
        </w:rPr>
        <w:t xml:space="preserve">igh </w:t>
      </w:r>
      <w:r w:rsidR="00764EBD" w:rsidRPr="00571459">
        <w:rPr>
          <w:color w:val="000000" w:themeColor="text1"/>
          <w:u w:color="000000" w:themeColor="text1"/>
        </w:rPr>
        <w:t>S</w:t>
      </w:r>
      <w:r w:rsidR="00764EBD">
        <w:rPr>
          <w:color w:val="000000" w:themeColor="text1"/>
          <w:u w:color="000000" w:themeColor="text1"/>
        </w:rPr>
        <w:t xml:space="preserve">chool </w:t>
      </w:r>
      <w:r w:rsidR="00764EBD" w:rsidRPr="00571459">
        <w:rPr>
          <w:color w:val="000000" w:themeColor="text1"/>
          <w:u w:color="000000" w:themeColor="text1"/>
        </w:rPr>
        <w:t>L</w:t>
      </w:r>
      <w:r w:rsidR="00764EBD">
        <w:rPr>
          <w:color w:val="000000" w:themeColor="text1"/>
          <w:u w:color="000000" w:themeColor="text1"/>
        </w:rPr>
        <w:t>eague</w:t>
      </w:r>
      <w:r w:rsidR="00764EBD" w:rsidRPr="00571459">
        <w:rPr>
          <w:color w:val="000000" w:themeColor="text1"/>
          <w:u w:color="000000" w:themeColor="text1"/>
        </w:rPr>
        <w:t xml:space="preserve"> </w:t>
      </w:r>
      <w:r w:rsidR="00764EBD">
        <w:rPr>
          <w:color w:val="000000" w:themeColor="text1"/>
          <w:u w:color="000000" w:themeColor="text1"/>
        </w:rPr>
        <w:t xml:space="preserve">(SCHSL) </w:t>
      </w:r>
      <w:r w:rsidR="00764EBD" w:rsidRPr="00571459">
        <w:rPr>
          <w:color w:val="000000" w:themeColor="text1"/>
          <w:u w:color="000000" w:themeColor="text1"/>
        </w:rPr>
        <w:t>Gameday Invitational</w:t>
      </w:r>
      <w:r w:rsidR="00764EBD">
        <w:rPr>
          <w:color w:val="000000" w:themeColor="text1"/>
          <w:u w:color="000000" w:themeColor="text1"/>
        </w:rPr>
        <w:t xml:space="preserve"> at the </w:t>
      </w:r>
      <w:r w:rsidR="00764EBD" w:rsidRPr="00571459">
        <w:rPr>
          <w:color w:val="000000" w:themeColor="text1"/>
          <w:u w:color="000000" w:themeColor="text1"/>
        </w:rPr>
        <w:t>U</w:t>
      </w:r>
      <w:r w:rsidR="00AB33E9">
        <w:rPr>
          <w:color w:val="000000" w:themeColor="text1"/>
          <w:u w:color="000000" w:themeColor="text1"/>
        </w:rPr>
        <w:t xml:space="preserve">niversity of </w:t>
      </w:r>
      <w:r w:rsidR="00764EBD" w:rsidRPr="00571459">
        <w:rPr>
          <w:color w:val="000000" w:themeColor="text1"/>
          <w:u w:color="000000" w:themeColor="text1"/>
        </w:rPr>
        <w:t>S</w:t>
      </w:r>
      <w:r w:rsidR="00AB33E9">
        <w:rPr>
          <w:color w:val="000000" w:themeColor="text1"/>
          <w:u w:color="000000" w:themeColor="text1"/>
        </w:rPr>
        <w:t xml:space="preserve">outh </w:t>
      </w:r>
      <w:r w:rsidR="00764EBD" w:rsidRPr="00571459">
        <w:rPr>
          <w:color w:val="000000" w:themeColor="text1"/>
          <w:u w:color="000000" w:themeColor="text1"/>
        </w:rPr>
        <w:t>C</w:t>
      </w:r>
      <w:r w:rsidR="00AB33E9">
        <w:rPr>
          <w:color w:val="000000" w:themeColor="text1"/>
          <w:u w:color="000000" w:themeColor="text1"/>
        </w:rPr>
        <w:t>arolina</w:t>
      </w:r>
      <w:r w:rsidR="00764EBD" w:rsidRPr="00571459">
        <w:rPr>
          <w:color w:val="000000" w:themeColor="text1"/>
          <w:u w:color="000000" w:themeColor="text1"/>
        </w:rPr>
        <w:t xml:space="preserve"> Aiken Convocation Center</w:t>
      </w:r>
      <w:r w:rsidR="00764EBD">
        <w:rPr>
          <w:color w:val="000000" w:themeColor="text1"/>
          <w:u w:color="000000" w:themeColor="text1"/>
        </w:rPr>
        <w:t xml:space="preserve"> on January 25, 2020</w:t>
      </w:r>
      <w:r w:rsidR="00D463D4">
        <w:t>; and</w:t>
      </w:r>
    </w:p>
    <w:p w:rsidR="00D463D4" w:rsidRDefault="00D46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3D4" w:rsidRDefault="00D46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the second year in a row, the River Bluff</w:t>
      </w:r>
      <w:r w:rsidR="00136B7C">
        <w:t xml:space="preserve"> </w:t>
      </w:r>
      <w:r w:rsidR="00AB33E9">
        <w:t xml:space="preserve">Lady </w:t>
      </w:r>
      <w:r w:rsidR="00136B7C">
        <w:t>G</w:t>
      </w:r>
      <w:r>
        <w:t>ator</w:t>
      </w:r>
      <w:r w:rsidR="00136B7C">
        <w:t>s</w:t>
      </w:r>
      <w:r w:rsidR="00AB33E9" w:rsidRPr="00AB33E9">
        <w:t>’</w:t>
      </w:r>
      <w:r>
        <w:t xml:space="preserve"> cheer squad has taken top honors </w:t>
      </w:r>
      <w:r w:rsidR="009927AF">
        <w:t>against a strong</w:t>
      </w:r>
      <w:r w:rsidR="00A40980">
        <w:t xml:space="preserve"> field of competitors, besting </w:t>
      </w:r>
      <w:r w:rsidR="00764EBD">
        <w:t>Socastee High School</w:t>
      </w:r>
      <w:r w:rsidR="009927AF">
        <w:t>; and</w:t>
      </w:r>
    </w:p>
    <w:p w:rsidR="009927AF" w:rsidRDefault="009927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EBD" w:rsidRDefault="00764EBD" w:rsidP="0076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71459">
        <w:rPr>
          <w:color w:val="000000" w:themeColor="text1"/>
          <w:u w:color="000000" w:themeColor="text1"/>
        </w:rPr>
        <w:t xml:space="preserve">n addition to winning the </w:t>
      </w:r>
      <w:r>
        <w:rPr>
          <w:color w:val="000000" w:themeColor="text1"/>
          <w:u w:color="000000" w:themeColor="text1"/>
        </w:rPr>
        <w:t>class AAAAA d</w:t>
      </w:r>
      <w:r w:rsidRPr="00571459">
        <w:rPr>
          <w:color w:val="000000" w:themeColor="text1"/>
          <w:u w:color="000000" w:themeColor="text1"/>
        </w:rPr>
        <w:t xml:space="preserve">ivision of the SCHSL Gameday Invitational, </w:t>
      </w:r>
      <w:r>
        <w:rPr>
          <w:color w:val="000000" w:themeColor="text1"/>
          <w:u w:color="000000" w:themeColor="text1"/>
        </w:rPr>
        <w:t xml:space="preserve">the </w:t>
      </w:r>
      <w:r w:rsidR="00AB33E9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Gators captured</w:t>
      </w:r>
      <w:r w:rsidRPr="00571459">
        <w:rPr>
          <w:color w:val="000000" w:themeColor="text1"/>
          <w:u w:color="000000" w:themeColor="text1"/>
        </w:rPr>
        <w:t xml:space="preserve"> the award for best </w:t>
      </w:r>
      <w:r>
        <w:rPr>
          <w:color w:val="000000" w:themeColor="text1"/>
          <w:u w:color="000000" w:themeColor="text1"/>
        </w:rPr>
        <w:t>f</w:t>
      </w:r>
      <w:r w:rsidRPr="00571459">
        <w:rPr>
          <w:color w:val="000000" w:themeColor="text1"/>
          <w:u w:color="000000" w:themeColor="text1"/>
        </w:rPr>
        <w:t xml:space="preserve">ight </w:t>
      </w:r>
      <w:r>
        <w:rPr>
          <w:color w:val="000000" w:themeColor="text1"/>
          <w:u w:color="000000" w:themeColor="text1"/>
        </w:rPr>
        <w:t>s</w:t>
      </w:r>
      <w:r w:rsidRPr="00571459">
        <w:rPr>
          <w:color w:val="000000" w:themeColor="text1"/>
          <w:u w:color="000000" w:themeColor="text1"/>
        </w:rPr>
        <w:t xml:space="preserve">ong and </w:t>
      </w:r>
      <w:r>
        <w:rPr>
          <w:color w:val="000000" w:themeColor="text1"/>
          <w:u w:color="000000" w:themeColor="text1"/>
        </w:rPr>
        <w:t>posted</w:t>
      </w:r>
      <w:r w:rsidRPr="00571459">
        <w:rPr>
          <w:color w:val="000000" w:themeColor="text1"/>
          <w:u w:color="000000" w:themeColor="text1"/>
        </w:rPr>
        <w:t xml:space="preserve"> the highest score in both prelim</w:t>
      </w:r>
      <w:r>
        <w:rPr>
          <w:color w:val="000000" w:themeColor="text1"/>
          <w:u w:color="000000" w:themeColor="text1"/>
        </w:rPr>
        <w:t xml:space="preserve">inaries </w:t>
      </w:r>
      <w:r w:rsidRPr="0057145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571459">
        <w:rPr>
          <w:color w:val="000000" w:themeColor="text1"/>
          <w:u w:color="000000" w:themeColor="text1"/>
        </w:rPr>
        <w:t>finals</w:t>
      </w:r>
      <w:r>
        <w:rPr>
          <w:color w:val="000000" w:themeColor="text1"/>
          <w:u w:color="000000" w:themeColor="text1"/>
        </w:rPr>
        <w:t>; and</w:t>
      </w:r>
      <w:r w:rsidRPr="00571459">
        <w:rPr>
          <w:color w:val="000000" w:themeColor="text1"/>
          <w:u w:color="000000" w:themeColor="text1"/>
        </w:rPr>
        <w:t xml:space="preserve">  </w:t>
      </w:r>
    </w:p>
    <w:p w:rsidR="00764EBD" w:rsidRPr="00571459" w:rsidRDefault="00764EBD" w:rsidP="0076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1459">
        <w:rPr>
          <w:color w:val="000000" w:themeColor="text1"/>
          <w:u w:color="000000" w:themeColor="text1"/>
        </w:rPr>
        <w:t xml:space="preserve"> </w:t>
      </w:r>
    </w:p>
    <w:p w:rsidR="00764EBD" w:rsidRPr="00764EBD" w:rsidRDefault="00764EBD" w:rsidP="0076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33E9">
        <w:rPr>
          <w:color w:val="000000" w:themeColor="text1"/>
          <w:u w:color="000000" w:themeColor="text1"/>
        </w:rPr>
        <w:t>senior captains</w:t>
      </w:r>
      <w:r w:rsidRPr="00571459">
        <w:rPr>
          <w:color w:val="000000" w:themeColor="text1"/>
          <w:u w:color="000000" w:themeColor="text1"/>
        </w:rPr>
        <w:t xml:space="preserve"> Kayla Coppage, Carlyn Gibbs, </w:t>
      </w:r>
      <w:r w:rsidR="00AB33E9">
        <w:rPr>
          <w:color w:val="000000" w:themeColor="text1"/>
          <w:u w:color="000000" w:themeColor="text1"/>
        </w:rPr>
        <w:t xml:space="preserve">and </w:t>
      </w:r>
      <w:r w:rsidRPr="00571459">
        <w:rPr>
          <w:color w:val="000000" w:themeColor="text1"/>
          <w:u w:color="000000" w:themeColor="text1"/>
        </w:rPr>
        <w:t xml:space="preserve">Camdyn Ritchie </w:t>
      </w:r>
      <w:r w:rsidR="00AB33E9">
        <w:rPr>
          <w:color w:val="000000" w:themeColor="text1"/>
          <w:u w:color="000000" w:themeColor="text1"/>
        </w:rPr>
        <w:t xml:space="preserve">led River Bluff through a season of superior competition performances; and </w:t>
      </w:r>
    </w:p>
    <w:p w:rsidR="00764EBD" w:rsidRDefault="00764EBD" w:rsidP="0076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7AF" w:rsidRDefault="009927AF" w:rsidP="0076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B33E9">
        <w:t>the Lady Gators</w:t>
      </w:r>
      <w:r w:rsidR="00764EBD">
        <w:t xml:space="preserve"> had high expectations coming into the state invitational, having placed third</w:t>
      </w:r>
      <w:r w:rsidR="00764EBD" w:rsidRPr="00571459">
        <w:rPr>
          <w:color w:val="000000" w:themeColor="text1"/>
          <w:u w:color="000000" w:themeColor="text1"/>
        </w:rPr>
        <w:t xml:space="preserve"> at the SCHSL </w:t>
      </w:r>
      <w:r w:rsidR="00764EBD">
        <w:rPr>
          <w:color w:val="000000" w:themeColor="text1"/>
          <w:u w:color="000000" w:themeColor="text1"/>
        </w:rPr>
        <w:t>AAAAA</w:t>
      </w:r>
      <w:r w:rsidR="00764EBD" w:rsidRPr="00571459">
        <w:rPr>
          <w:color w:val="000000" w:themeColor="text1"/>
          <w:u w:color="000000" w:themeColor="text1"/>
        </w:rPr>
        <w:t xml:space="preserve"> Competitive Cheer F</w:t>
      </w:r>
      <w:r w:rsidR="00764EBD">
        <w:rPr>
          <w:color w:val="000000" w:themeColor="text1"/>
          <w:u w:color="000000" w:themeColor="text1"/>
        </w:rPr>
        <w:t>i</w:t>
      </w:r>
      <w:r w:rsidR="00764EBD" w:rsidRPr="00571459">
        <w:rPr>
          <w:color w:val="000000" w:themeColor="text1"/>
          <w:u w:color="000000" w:themeColor="text1"/>
        </w:rPr>
        <w:t>nals in November</w:t>
      </w:r>
      <w:r w:rsidR="00764EBD">
        <w:rPr>
          <w:color w:val="000000" w:themeColor="text1"/>
          <w:u w:color="000000" w:themeColor="text1"/>
        </w:rPr>
        <w:t>; and</w:t>
      </w:r>
    </w:p>
    <w:p w:rsidR="00764EBD" w:rsidRDefault="00764EBD" w:rsidP="0076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B455C" w:rsidRDefault="00D46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64EBD">
        <w:t xml:space="preserve">Head </w:t>
      </w:r>
      <w:r>
        <w:t>Coach Koren Haney</w:t>
      </w:r>
      <w:r w:rsidR="00AB455C">
        <w:t xml:space="preserve"> and her skilled coaching assistants assembled yet again an impressive squad of athletes to </w:t>
      </w:r>
      <w:r w:rsidR="00AB455C">
        <w:lastRenderedPageBreak/>
        <w:t xml:space="preserve">take the floor and impress the judges with their </w:t>
      </w:r>
      <w:r w:rsidR="00AB455C" w:rsidRPr="009633DB">
        <w:rPr>
          <w:color w:val="000000" w:themeColor="text1"/>
          <w:u w:color="000000" w:themeColor="text1"/>
        </w:rPr>
        <w:t xml:space="preserve">precision, grace, </w:t>
      </w:r>
      <w:r w:rsidR="00AB455C">
        <w:rPr>
          <w:color w:val="000000" w:themeColor="text1"/>
          <w:u w:color="000000" w:themeColor="text1"/>
        </w:rPr>
        <w:t xml:space="preserve">and </w:t>
      </w:r>
      <w:r w:rsidR="00AB455C" w:rsidRPr="009633DB">
        <w:rPr>
          <w:color w:val="000000" w:themeColor="text1"/>
          <w:u w:color="000000" w:themeColor="text1"/>
        </w:rPr>
        <w:t>strength</w:t>
      </w:r>
      <w:r w:rsidR="00AB455C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the</w:t>
      </w:r>
      <w:r w:rsidR="00AB455C">
        <w:rPr>
          <w:color w:val="000000" w:themeColor="text1"/>
          <w:u w:color="000000" w:themeColor="text1"/>
        </w:rPr>
        <w:t xml:space="preserve"> execution of their </w:t>
      </w:r>
      <w:r w:rsidR="00AB455C" w:rsidRPr="009633DB">
        <w:rPr>
          <w:color w:val="000000" w:themeColor="text1"/>
          <w:u w:color="000000" w:themeColor="text1"/>
        </w:rPr>
        <w:t>choreography</w:t>
      </w:r>
      <w:r w:rsidR="00AB455C">
        <w:rPr>
          <w:color w:val="000000" w:themeColor="text1"/>
          <w:u w:color="000000" w:themeColor="text1"/>
        </w:rPr>
        <w:t xml:space="preserve"> involving jumps, stunts, and tumbling that captured first place; and </w:t>
      </w:r>
    </w:p>
    <w:p w:rsidR="00AB455C" w:rsidRDefault="00AB45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E58" w:rsidRDefault="00D46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South Carolina House of Representatives appreciate</w:t>
      </w:r>
      <w:r w:rsidR="00AB33E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renewed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C4A44">
        <w:rPr>
          <w:color w:val="000000" w:themeColor="text1"/>
          <w:u w:color="000000" w:themeColor="text1"/>
        </w:rPr>
        <w:t xml:space="preserve">River Bluff </w:t>
      </w:r>
      <w:r>
        <w:rPr>
          <w:color w:val="000000" w:themeColor="text1"/>
          <w:u w:color="000000" w:themeColor="text1"/>
        </w:rPr>
        <w:t xml:space="preserve">cheer </w:t>
      </w:r>
      <w:r w:rsidR="003C4A44">
        <w:rPr>
          <w:color w:val="000000" w:themeColor="text1"/>
          <w:u w:color="000000" w:themeColor="text1"/>
        </w:rPr>
        <w:t>squad</w:t>
      </w:r>
      <w:r>
        <w:rPr>
          <w:color w:val="000000" w:themeColor="text1"/>
          <w:u w:color="000000" w:themeColor="text1"/>
        </w:rPr>
        <w:t xml:space="preserve"> has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the continued success of these fine athletes</w:t>
      </w:r>
      <w:r w:rsidR="00286E58">
        <w:t>.  Now, therefore,</w:t>
      </w:r>
    </w:p>
    <w:p w:rsidR="00286E58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E58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6E58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E58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455C">
        <w:t xml:space="preserve"> the members of the South Carolina House of Representatives, by this resolution, recognize and commend the River Bluff High School varsity cheer squad, coaches,</w:t>
      </w:r>
      <w:r w:rsidR="00D463D4">
        <w:t xml:space="preserve"> and school officials for a </w:t>
      </w:r>
      <w:r w:rsidR="00AB455C">
        <w:t xml:space="preserve">successful season and congratulate them for capturing the South Carolina </w:t>
      </w:r>
      <w:r w:rsidR="00764EBD">
        <w:t xml:space="preserve">High School League </w:t>
      </w:r>
      <w:r w:rsidR="00764EBD" w:rsidRPr="00571459">
        <w:rPr>
          <w:color w:val="000000" w:themeColor="text1"/>
          <w:u w:color="000000" w:themeColor="text1"/>
        </w:rPr>
        <w:t>Gameday Invitational</w:t>
      </w:r>
      <w:r w:rsidR="00764EBD">
        <w:rPr>
          <w:color w:val="000000" w:themeColor="text1"/>
          <w:u w:color="000000" w:themeColor="text1"/>
        </w:rPr>
        <w:t xml:space="preserve"> </w:t>
      </w:r>
      <w:r w:rsidR="00AB455C">
        <w:t>Class AAAAA Championship title.</w:t>
      </w:r>
    </w:p>
    <w:p w:rsidR="00286E58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E58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B455C">
        <w:t xml:space="preserve"> </w:t>
      </w:r>
      <w:r w:rsidR="00D463D4">
        <w:t xml:space="preserve">Dr. </w:t>
      </w:r>
      <w:r w:rsidR="00AB455C">
        <w:t>Lu</w:t>
      </w:r>
      <w:r w:rsidR="00764EBD">
        <w:t>cas C.</w:t>
      </w:r>
      <w:r w:rsidR="00AB455C">
        <w:t xml:space="preserve"> Clamp</w:t>
      </w:r>
      <w:r w:rsidR="00D463D4">
        <w:t>, Principal,</w:t>
      </w:r>
      <w:r w:rsidR="00AB455C">
        <w:t xml:space="preserve"> and Coach </w:t>
      </w:r>
      <w:r w:rsidR="00764EBD">
        <w:t>Koren Haney</w:t>
      </w:r>
      <w:r w:rsidR="00AB455C">
        <w:t>.</w:t>
      </w:r>
    </w:p>
    <w:p w:rsidR="00FE106A" w:rsidRDefault="00AB33E9" w:rsidP="001D1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5F97" w:rsidRDefault="00A25F97" w:rsidP="00A25F97">
      <w:pPr>
        <w:suppressAutoHyphens/>
      </w:pPr>
    </w:p>
    <w:sectPr w:rsidR="00A25F97" w:rsidSect="00A25F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E58" w:rsidRDefault="00286E58" w:rsidP="009F0C77">
      <w:r>
        <w:separator/>
      </w:r>
    </w:p>
  </w:endnote>
  <w:endnote w:type="continuationSeparator" w:id="0">
    <w:p w:rsidR="00286E58" w:rsidRDefault="00286E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0D8AC4-D318-4025-8456-E2225C16AF05}"/>
    <w:embedBold r:id="rId2" w:fontKey="{7C4BB3C7-9148-4C99-B2AD-A4F623A2D91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B3C6F19-D445-4FBF-97B1-71C0F77C9F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5B2C9FB-73A3-4688-99EC-85A86A5128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32790E-AF6F-4F1F-96C6-DF6703C8DD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F97" w:rsidRPr="00DC2C0A" w:rsidRDefault="00A25F97" w:rsidP="00DC2C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07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E58" w:rsidRDefault="00286E58" w:rsidP="009F0C77">
      <w:r>
        <w:separator/>
      </w:r>
    </w:p>
  </w:footnote>
  <w:footnote w:type="continuationSeparator" w:id="0">
    <w:p w:rsidR="00286E58" w:rsidRDefault="00286E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4PH20"/>
    <w:docVar w:name="CoverBillType" w:val="r"/>
    <w:docVar w:name="DocPath" w:val="L:\Council\bills\GM\24314PH20.DOCX"/>
    <w:docVar w:name="dvBillNumber" w:val="51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86E58"/>
    <w:rsid w:val="00011869"/>
    <w:rsid w:val="00015CD6"/>
    <w:rsid w:val="000E0100"/>
    <w:rsid w:val="000E1785"/>
    <w:rsid w:val="000F40FA"/>
    <w:rsid w:val="001035F1"/>
    <w:rsid w:val="0010776B"/>
    <w:rsid w:val="00121006"/>
    <w:rsid w:val="00133E66"/>
    <w:rsid w:val="00136B7C"/>
    <w:rsid w:val="001435A3"/>
    <w:rsid w:val="00146ED3"/>
    <w:rsid w:val="00151044"/>
    <w:rsid w:val="001D08F2"/>
    <w:rsid w:val="001D19E5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6E58"/>
    <w:rsid w:val="00290DCF"/>
    <w:rsid w:val="002E5912"/>
    <w:rsid w:val="00301B21"/>
    <w:rsid w:val="00325348"/>
    <w:rsid w:val="0032732C"/>
    <w:rsid w:val="00336AD0"/>
    <w:rsid w:val="0037079A"/>
    <w:rsid w:val="003C4A4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0704"/>
    <w:rsid w:val="00734F00"/>
    <w:rsid w:val="00736959"/>
    <w:rsid w:val="00764EBD"/>
    <w:rsid w:val="007A70AE"/>
    <w:rsid w:val="008362E8"/>
    <w:rsid w:val="0085786E"/>
    <w:rsid w:val="008A1768"/>
    <w:rsid w:val="008A489F"/>
    <w:rsid w:val="008F0F33"/>
    <w:rsid w:val="008F4429"/>
    <w:rsid w:val="0094021A"/>
    <w:rsid w:val="009927AF"/>
    <w:rsid w:val="009B44AF"/>
    <w:rsid w:val="009C6A0B"/>
    <w:rsid w:val="009F0C77"/>
    <w:rsid w:val="009F4DD1"/>
    <w:rsid w:val="00A02543"/>
    <w:rsid w:val="00A25F97"/>
    <w:rsid w:val="00A40980"/>
    <w:rsid w:val="00A41684"/>
    <w:rsid w:val="00A64E80"/>
    <w:rsid w:val="00A72BCD"/>
    <w:rsid w:val="00A741D9"/>
    <w:rsid w:val="00A833AB"/>
    <w:rsid w:val="00A9741D"/>
    <w:rsid w:val="00AB33E9"/>
    <w:rsid w:val="00AB455C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454C"/>
    <w:rsid w:val="00D463D4"/>
    <w:rsid w:val="00D73A67"/>
    <w:rsid w:val="00D970A9"/>
    <w:rsid w:val="00DC2C0A"/>
    <w:rsid w:val="00DF3845"/>
    <w:rsid w:val="00E14E85"/>
    <w:rsid w:val="00E41911"/>
    <w:rsid w:val="00E44B57"/>
    <w:rsid w:val="00E8375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2F5"/>
    <w:rsid w:val="00FE106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F2205E-F332-4C9C-9B19-F307899EF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33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3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5F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4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42_2020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71FCA-AC88-4400-83DB-67EA47FE3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5142: Subject not yet available - South Carolina Legislature Online</dc:title>
  <dc:creator>Gail Moore</dc:creator>
  <cp:lastModifiedBy>S Wilson</cp:lastModifiedBy>
  <cp:revision>2</cp:revision>
  <cp:lastPrinted>2020-02-11T18:51:00Z</cp:lastPrinted>
  <dcterms:created xsi:type="dcterms:W3CDTF">2020-02-18T16:30:00Z</dcterms:created>
  <dcterms:modified xsi:type="dcterms:W3CDTF">2020-02-18T16:30:00Z</dcterms:modified>
</cp:coreProperties>
</file>