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398" w:rsidRDefault="00271398" w:rsidP="00271398">
      <w:pPr>
        <w:widowControl w:val="0"/>
        <w:jc w:val="center"/>
      </w:pPr>
      <w:r w:rsidRPr="00271398">
        <w:rPr>
          <w:b/>
        </w:rPr>
        <w:t>South Carolina General Assembly</w:t>
      </w:r>
    </w:p>
    <w:p w:rsidR="00271398" w:rsidRDefault="00271398" w:rsidP="00271398">
      <w:pPr>
        <w:widowControl w:val="0"/>
        <w:jc w:val="center"/>
      </w:pPr>
      <w:r>
        <w:t>123rd Session, 2019-2020</w:t>
      </w:r>
    </w:p>
    <w:p w:rsidR="00271398" w:rsidRDefault="00271398" w:rsidP="00271398">
      <w:pPr>
        <w:widowControl w:val="0"/>
        <w:jc w:val="left"/>
      </w:pPr>
    </w:p>
    <w:p w:rsidR="00271398" w:rsidRDefault="00271398" w:rsidP="00271398">
      <w:pPr>
        <w:widowControl w:val="0"/>
        <w:jc w:val="left"/>
        <w:rPr>
          <w:b/>
        </w:rPr>
      </w:pPr>
      <w:r w:rsidRPr="00271398">
        <w:rPr>
          <w:b/>
        </w:rPr>
        <w:t>H. 5431</w:t>
      </w:r>
    </w:p>
    <w:p w:rsidR="00271398" w:rsidRDefault="00271398" w:rsidP="00271398">
      <w:pPr>
        <w:widowControl w:val="0"/>
        <w:jc w:val="left"/>
        <w:rPr>
          <w:b/>
        </w:rPr>
      </w:pPr>
    </w:p>
    <w:p w:rsidR="00271398" w:rsidRDefault="00271398" w:rsidP="00271398">
      <w:pPr>
        <w:widowControl w:val="0"/>
        <w:jc w:val="left"/>
      </w:pPr>
      <w:r w:rsidRPr="00271398">
        <w:rPr>
          <w:b/>
        </w:rPr>
        <w:t>STATUS INFORMATION</w:t>
      </w:r>
    </w:p>
    <w:p w:rsidR="00271398" w:rsidRDefault="00271398" w:rsidP="00271398">
      <w:pPr>
        <w:widowControl w:val="0"/>
        <w:jc w:val="left"/>
      </w:pPr>
    </w:p>
    <w:p w:rsidR="00271398" w:rsidRDefault="00271398" w:rsidP="00271398">
      <w:pPr>
        <w:widowControl w:val="0"/>
        <w:jc w:val="left"/>
      </w:pPr>
      <w:r>
        <w:t>Concurrent Resolution</w:t>
      </w:r>
    </w:p>
    <w:p w:rsidR="00271398" w:rsidRDefault="00271398" w:rsidP="00271398">
      <w:pPr>
        <w:widowControl w:val="0"/>
        <w:jc w:val="left"/>
      </w:pPr>
      <w:r>
        <w:t>Sponsors: Rep. Brown</w:t>
      </w:r>
    </w:p>
    <w:p w:rsidR="00271398" w:rsidRDefault="00271398" w:rsidP="00271398">
      <w:pPr>
        <w:widowControl w:val="0"/>
        <w:jc w:val="left"/>
      </w:pPr>
      <w:r>
        <w:t>Document Path: l:\council\bills\gt\5827cm20.docx</w:t>
      </w:r>
    </w:p>
    <w:p w:rsidR="00271398" w:rsidRDefault="00271398" w:rsidP="00271398">
      <w:pPr>
        <w:widowControl w:val="0"/>
        <w:jc w:val="left"/>
      </w:pPr>
    </w:p>
    <w:p w:rsidR="007748B0" w:rsidRDefault="007748B0" w:rsidP="00271398">
      <w:pPr>
        <w:widowControl w:val="0"/>
        <w:jc w:val="left"/>
      </w:pPr>
      <w:r>
        <w:t>Introduced in the House on April 8, 2020</w:t>
      </w:r>
    </w:p>
    <w:p w:rsidR="007748B0" w:rsidRDefault="007748B0" w:rsidP="00271398">
      <w:pPr>
        <w:widowControl w:val="0"/>
        <w:jc w:val="left"/>
      </w:pPr>
      <w:r>
        <w:t>Introduced in the Senate on April 8, 2020</w:t>
      </w:r>
    </w:p>
    <w:p w:rsidR="007748B0" w:rsidRDefault="007748B0" w:rsidP="00271398">
      <w:pPr>
        <w:widowControl w:val="0"/>
        <w:jc w:val="left"/>
      </w:pPr>
      <w:r>
        <w:t>Adopted by the General Assembly on May 12, 2020</w:t>
      </w:r>
    </w:p>
    <w:p w:rsidR="007748B0" w:rsidRDefault="007748B0" w:rsidP="00271398">
      <w:pPr>
        <w:widowControl w:val="0"/>
        <w:jc w:val="left"/>
      </w:pPr>
    </w:p>
    <w:p w:rsidR="00271398" w:rsidRDefault="00F75975" w:rsidP="00271398">
      <w:pPr>
        <w:widowControl w:val="0"/>
        <w:jc w:val="left"/>
      </w:pPr>
      <w:r>
        <w:t>Summary: Senator Peden McLeod Bridge</w:t>
      </w:r>
    </w:p>
    <w:p w:rsidR="00271398" w:rsidRDefault="00271398" w:rsidP="00271398">
      <w:pPr>
        <w:widowControl w:val="0"/>
        <w:jc w:val="left"/>
      </w:pPr>
    </w:p>
    <w:p w:rsidR="00271398" w:rsidRDefault="00271398" w:rsidP="00271398">
      <w:pPr>
        <w:widowControl w:val="0"/>
        <w:jc w:val="left"/>
      </w:pPr>
    </w:p>
    <w:p w:rsidR="00271398" w:rsidRDefault="00271398" w:rsidP="00271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398">
        <w:rPr>
          <w:b/>
        </w:rPr>
        <w:t>HISTORY OF LEGISLATIVE ACTIONS</w:t>
      </w:r>
    </w:p>
    <w:p w:rsidR="00271398" w:rsidRDefault="00271398" w:rsidP="00271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1398" w:rsidRPr="00271398" w:rsidRDefault="00271398" w:rsidP="00271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398">
        <w:rPr>
          <w:u w:val="single"/>
        </w:rPr>
        <w:tab/>
        <w:t>Date</w:t>
      </w:r>
      <w:r w:rsidRPr="00271398">
        <w:rPr>
          <w:u w:val="single"/>
        </w:rPr>
        <w:tab/>
        <w:t>Body</w:t>
      </w:r>
      <w:r w:rsidRPr="00271398">
        <w:rPr>
          <w:u w:val="single"/>
        </w:rPr>
        <w:tab/>
        <w:t>Action Description with journal page number</w:t>
      </w:r>
      <w:r w:rsidRPr="00271398">
        <w:rPr>
          <w:u w:val="single"/>
        </w:rPr>
        <w:tab/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Introduced, adopted, sent to Senate (</w:t>
      </w:r>
      <w:hyperlink r:id="rId7" w:history="1">
        <w:r w:rsidRPr="00507218">
          <w:rPr>
            <w:rStyle w:val="Hyperlink"/>
          </w:rPr>
          <w:t>House Journal</w:t>
        </w:r>
        <w:r w:rsidRPr="00507218">
          <w:rPr>
            <w:rStyle w:val="Hyperlink"/>
          </w:rPr>
          <w:noBreakHyphen/>
          <w:t>page 28</w:t>
        </w:r>
      </w:hyperlink>
      <w:r>
        <w:t>)</w:t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>Introduced (</w:t>
      </w:r>
      <w:hyperlink r:id="rId8" w:history="1">
        <w:r w:rsidRPr="00507218">
          <w:rPr>
            <w:rStyle w:val="Hyperlink"/>
          </w:rPr>
          <w:t>Senate Journal</w:t>
        </w:r>
        <w:r w:rsidRPr="00507218">
          <w:rPr>
            <w:rStyle w:val="Hyperlink"/>
          </w:rPr>
          <w:noBreakHyphen/>
          <w:t>page 8</w:t>
        </w:r>
      </w:hyperlink>
      <w:r>
        <w:t>)</w:t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 xml:space="preserve">Referred to Committee on </w:t>
      </w:r>
      <w:r w:rsidRPr="00507218">
        <w:rPr>
          <w:b/>
        </w:rPr>
        <w:t>Transportation</w:t>
      </w:r>
      <w:r>
        <w:t xml:space="preserve"> (</w:t>
      </w:r>
      <w:hyperlink r:id="rId9" w:history="1">
        <w:r w:rsidRPr="00507218">
          <w:rPr>
            <w:rStyle w:val="Hyperlink"/>
          </w:rPr>
          <w:t>Senate Journal</w:t>
        </w:r>
        <w:r w:rsidRPr="00507218">
          <w:rPr>
            <w:rStyle w:val="Hyperlink"/>
          </w:rPr>
          <w:noBreakHyphen/>
          <w:t>page 8</w:t>
        </w:r>
      </w:hyperlink>
      <w:r>
        <w:t>)</w:t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 xml:space="preserve">Recalled from Committee on </w:t>
      </w:r>
      <w:r w:rsidRPr="00507218">
        <w:rPr>
          <w:b/>
        </w:rPr>
        <w:t>Transportation</w:t>
      </w:r>
      <w:r>
        <w:t xml:space="preserve"> (</w:t>
      </w:r>
      <w:hyperlink r:id="rId10" w:history="1">
        <w:r w:rsidRPr="00507218">
          <w:rPr>
            <w:rStyle w:val="Hyperlink"/>
          </w:rPr>
          <w:t>Senate Journal</w:t>
        </w:r>
        <w:r w:rsidRPr="00507218">
          <w:rPr>
            <w:rStyle w:val="Hyperlink"/>
          </w:rPr>
          <w:noBreakHyphen/>
          <w:t>page 4</w:t>
        </w:r>
      </w:hyperlink>
      <w:r>
        <w:t>)</w:t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Adopted, returned to House with concurrence (</w:t>
      </w:r>
      <w:hyperlink r:id="rId11" w:history="1">
        <w:r w:rsidRPr="00507218">
          <w:rPr>
            <w:rStyle w:val="Hyperlink"/>
          </w:rPr>
          <w:t>Senate Journal</w:t>
        </w:r>
        <w:r w:rsidRPr="00507218">
          <w:rPr>
            <w:rStyle w:val="Hyperlink"/>
          </w:rPr>
          <w:noBreakHyphen/>
          <w:t>page 4</w:t>
        </w:r>
      </w:hyperlink>
      <w:r>
        <w:t>)</w:t>
      </w:r>
    </w:p>
    <w:p w:rsidR="00B34A31" w:rsidRDefault="00B34A31" w:rsidP="00B34A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1398" w:rsidRDefault="00271398" w:rsidP="0027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271398">
          <w:rPr>
            <w:rStyle w:val="Hyperlink"/>
          </w:rPr>
          <w:t>legislative information</w:t>
        </w:r>
      </w:hyperlink>
      <w:r>
        <w:t xml:space="preserve"> at the website</w:t>
      </w:r>
    </w:p>
    <w:p w:rsidR="00271398" w:rsidRDefault="00271398" w:rsidP="0027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398" w:rsidRPr="00271398" w:rsidRDefault="00271398" w:rsidP="00271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398" w:rsidRDefault="00271398" w:rsidP="00271398">
      <w:r w:rsidRPr="00271398">
        <w:rPr>
          <w:b/>
        </w:rPr>
        <w:t>VERSIONS OF THIS BILL</w:t>
      </w:r>
    </w:p>
    <w:p w:rsidR="00271398" w:rsidRDefault="00271398" w:rsidP="00271398"/>
    <w:p w:rsidR="00271398" w:rsidRDefault="000E51B1" w:rsidP="00271398">
      <w:hyperlink r:id="rId13" w:history="1">
        <w:r w:rsidR="00271398">
          <w:rPr>
            <w:rStyle w:val="Hyperlink"/>
          </w:rPr>
          <w:t>4/8/2020</w:t>
        </w:r>
      </w:hyperlink>
    </w:p>
    <w:p w:rsidR="00271398" w:rsidRDefault="00271398" w:rsidP="00271398"/>
    <w:p w:rsidR="00271398" w:rsidRDefault="00271398" w:rsidP="00271398">
      <w:pPr>
        <w:sectPr w:rsidR="00271398" w:rsidSect="002713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5744" w:rsidRDefault="00655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08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BRIDGE THAT CROSSES THE EDISTO RIVER ALONG UNITED STATES HIGHWAY 17 IN C</w:t>
      </w:r>
      <w:r w:rsidR="002F0192">
        <w:t xml:space="preserve">OLLETON COUNTY “SENATOR PEDEN </w:t>
      </w:r>
      <w:r>
        <w:t>MCLEOD BRIDGE” AND ERECT APPROPRIATE SIGNS OR MARKERS AT THIS BRIDGE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2829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0192">
        <w:t>the Honorable Peden</w:t>
      </w:r>
      <w:r w:rsidR="00E32829">
        <w:t xml:space="preserve"> McLeod is married to Mrs. Mary Waite McLeod and together they are the proud parents of four children and have ten grandchildren; and</w:t>
      </w: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A4EC5">
        <w:rPr>
          <w:color w:val="000000" w:themeColor="text1"/>
          <w:u w:color="000000" w:themeColor="text1"/>
        </w:rPr>
        <w:t>Whereas, he graduated from Wofford College in 1962 and from the University of South Carolina S</w:t>
      </w:r>
      <w:r w:rsidR="007C4E9B">
        <w:rPr>
          <w:color w:val="000000" w:themeColor="text1"/>
          <w:u w:color="000000" w:themeColor="text1"/>
        </w:rPr>
        <w:t>chool of Law in 1967; he has</w:t>
      </w:r>
      <w:r w:rsidR="00E5096D">
        <w:rPr>
          <w:color w:val="000000" w:themeColor="text1"/>
          <w:u w:color="000000" w:themeColor="text1"/>
        </w:rPr>
        <w:t xml:space="preserve"> for</w:t>
      </w:r>
      <w:r w:rsidRPr="00AA4EC5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fifty</w:t>
      </w:r>
      <w:r w:rsidR="00E5096D">
        <w:rPr>
          <w:color w:val="000000" w:themeColor="text1"/>
          <w:u w:color="000000" w:themeColor="text1"/>
        </w:rPr>
        <w:t xml:space="preserve"> years been</w:t>
      </w:r>
      <w:r w:rsidRPr="00AA4EC5">
        <w:rPr>
          <w:color w:val="000000" w:themeColor="text1"/>
          <w:u w:color="000000" w:themeColor="text1"/>
        </w:rPr>
        <w:t xml:space="preserve"> a leading member of the South Carolina Bar; he </w:t>
      </w:r>
      <w:r>
        <w:rPr>
          <w:color w:val="000000" w:themeColor="text1"/>
          <w:u w:color="000000" w:themeColor="text1"/>
        </w:rPr>
        <w:t>founded</w:t>
      </w:r>
      <w:r w:rsidRPr="00AA4EC5">
        <w:rPr>
          <w:color w:val="000000" w:themeColor="text1"/>
          <w:u w:color="000000" w:themeColor="text1"/>
        </w:rPr>
        <w:t xml:space="preserve"> the Bank of Walterboro</w:t>
      </w:r>
      <w:r w:rsidR="000E7560">
        <w:rPr>
          <w:color w:val="000000" w:themeColor="text1"/>
          <w:u w:color="000000" w:themeColor="text1"/>
        </w:rPr>
        <w:t>, now the Bank of the Low</w:t>
      </w:r>
      <w:r w:rsidR="007C4E9B">
        <w:rPr>
          <w:color w:val="000000" w:themeColor="text1"/>
          <w:u w:color="000000" w:themeColor="text1"/>
        </w:rPr>
        <w:t xml:space="preserve"> Country, and</w:t>
      </w:r>
      <w:r>
        <w:rPr>
          <w:color w:val="000000" w:themeColor="text1"/>
          <w:u w:color="000000" w:themeColor="text1"/>
        </w:rPr>
        <w:t xml:space="preserve"> currently serves as its board chairman and chief executive officer. H</w:t>
      </w:r>
      <w:r w:rsidRPr="00AA4EC5">
        <w:rPr>
          <w:color w:val="000000" w:themeColor="text1"/>
          <w:u w:color="000000" w:themeColor="text1"/>
        </w:rPr>
        <w:t>e is a permanent member of the United States Fourth Judicial Circuit Conference</w:t>
      </w:r>
      <w:r>
        <w:rPr>
          <w:color w:val="000000" w:themeColor="text1"/>
          <w:u w:color="000000" w:themeColor="text1"/>
        </w:rPr>
        <w:t>,</w:t>
      </w:r>
      <w:r w:rsidRPr="00AA4EC5">
        <w:rPr>
          <w:color w:val="000000" w:themeColor="text1"/>
          <w:u w:color="000000" w:themeColor="text1"/>
        </w:rPr>
        <w:t xml:space="preserve"> was a member of the House of Delegates for the South</w:t>
      </w:r>
      <w:r>
        <w:rPr>
          <w:color w:val="000000" w:themeColor="text1"/>
          <w:u w:color="000000" w:themeColor="text1"/>
        </w:rPr>
        <w:t xml:space="preserve"> Carolina Bar from 1975 to 1983,</w:t>
      </w:r>
      <w:r w:rsidRPr="00AA4EC5">
        <w:rPr>
          <w:color w:val="000000" w:themeColor="text1"/>
          <w:u w:color="000000" w:themeColor="text1"/>
        </w:rPr>
        <w:t xml:space="preserve"> and he served as a member of the Walterboro City Council from 1970 to 1972; and</w:t>
      </w:r>
    </w:p>
    <w:p w:rsidR="00E32829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E328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6811" w:rsidRPr="00AA4EC5">
        <w:rPr>
          <w:color w:val="000000" w:themeColor="text1"/>
          <w:u w:color="000000" w:themeColor="text1"/>
        </w:rPr>
        <w:t xml:space="preserve">he was </w:t>
      </w:r>
      <w:r w:rsidR="00C61813">
        <w:rPr>
          <w:color w:val="000000" w:themeColor="text1"/>
          <w:u w:color="000000" w:themeColor="text1"/>
        </w:rPr>
        <w:t>c</w:t>
      </w:r>
      <w:r w:rsidR="00356811" w:rsidRPr="00AA4EC5">
        <w:rPr>
          <w:color w:val="000000" w:themeColor="text1"/>
          <w:u w:color="000000" w:themeColor="text1"/>
        </w:rPr>
        <w:t xml:space="preserve">ommander of Post 93 of the American Legion from 1971 to 1972 and </w:t>
      </w:r>
      <w:r w:rsidR="00356811">
        <w:rPr>
          <w:color w:val="000000" w:themeColor="text1"/>
          <w:u w:color="000000" w:themeColor="text1"/>
        </w:rPr>
        <w:t>d</w:t>
      </w:r>
      <w:r w:rsidR="00356811" w:rsidRPr="00AA4EC5">
        <w:rPr>
          <w:color w:val="000000" w:themeColor="text1"/>
          <w:u w:color="000000" w:themeColor="text1"/>
        </w:rPr>
        <w:t xml:space="preserve">istrict </w:t>
      </w:r>
      <w:r w:rsidR="00356811">
        <w:rPr>
          <w:color w:val="000000" w:themeColor="text1"/>
          <w:u w:color="000000" w:themeColor="text1"/>
        </w:rPr>
        <w:t>c</w:t>
      </w:r>
      <w:r w:rsidR="00356811" w:rsidRPr="00AA4EC5">
        <w:rPr>
          <w:color w:val="000000" w:themeColor="text1"/>
          <w:u w:color="000000" w:themeColor="text1"/>
        </w:rPr>
        <w:t>hairman of the Boy Scouts of America from 1967 to 1971; was a member of the South Carolina Law Review and the Society of the Wig and R</w:t>
      </w:r>
      <w:r w:rsidR="00356811">
        <w:rPr>
          <w:color w:val="000000" w:themeColor="text1"/>
          <w:u w:color="000000" w:themeColor="text1"/>
        </w:rPr>
        <w:t>obe during his law school years,</w:t>
      </w:r>
      <w:r w:rsidR="00356811" w:rsidRPr="00AA4EC5">
        <w:rPr>
          <w:color w:val="000000" w:themeColor="text1"/>
          <w:u w:color="000000" w:themeColor="text1"/>
        </w:rPr>
        <w:t xml:space="preserve"> and he received the Jaycees Distinguished Service Award in 1972;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A4E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Mr.</w:t>
      </w:r>
      <w:r w:rsidRPr="00AA4EC5">
        <w:rPr>
          <w:color w:val="000000" w:themeColor="text1"/>
          <w:u w:color="000000" w:themeColor="text1"/>
        </w:rPr>
        <w:t xml:space="preserve"> McLeod also had a distinguished career in the General Assembly</w:t>
      </w:r>
      <w:r>
        <w:rPr>
          <w:color w:val="000000" w:themeColor="text1"/>
          <w:u w:color="000000" w:themeColor="text1"/>
        </w:rPr>
        <w:t>. E</w:t>
      </w:r>
      <w:r w:rsidRPr="00AA4EC5">
        <w:rPr>
          <w:color w:val="000000" w:themeColor="text1"/>
          <w:u w:color="000000" w:themeColor="text1"/>
        </w:rPr>
        <w:t>lected to the House of Representatives in 1972 from Colleton County</w:t>
      </w:r>
      <w:r>
        <w:rPr>
          <w:color w:val="000000" w:themeColor="text1"/>
          <w:u w:color="000000" w:themeColor="text1"/>
        </w:rPr>
        <w:t>,</w:t>
      </w:r>
      <w:r w:rsidRPr="00AA4E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AA4EC5">
        <w:rPr>
          <w:color w:val="000000" w:themeColor="text1"/>
          <w:u w:color="000000" w:themeColor="text1"/>
        </w:rPr>
        <w:t xml:space="preserve">served as Assistant Majority Leader from 1977 to 1979; he was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 xml:space="preserve">hairman of the Joint Appropriations Review Committee from 1978 to 1979; he was elected to the Senate in 1979, became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hairman of the Senate Medical Affairs Committee, and remained in the Senate until October 1, 1990, when he became Code Commissioner and Director of the Legislative Counci</w:t>
      </w:r>
      <w:r>
        <w:rPr>
          <w:color w:val="000000" w:themeColor="text1"/>
          <w:u w:color="000000" w:themeColor="text1"/>
        </w:rPr>
        <w:t>l, a position he held until February 16, 1998. In</w:t>
      </w:r>
      <w:r w:rsidRPr="00AA4EC5">
        <w:rPr>
          <w:color w:val="000000" w:themeColor="text1"/>
          <w:u w:color="000000" w:themeColor="text1"/>
        </w:rPr>
        <w:t xml:space="preserve"> the latter capacity, he was a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ommissioner of the National Conference of Commissioners on Uniform State Laws</w:t>
      </w:r>
      <w:r>
        <w:rPr>
          <w:color w:val="000000" w:themeColor="text1"/>
          <w:u w:color="000000" w:themeColor="text1"/>
        </w:rPr>
        <w:t xml:space="preserve"> and serves as a lifetime member</w:t>
      </w:r>
      <w:r w:rsidRPr="00AA4E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AA4EC5">
        <w:rPr>
          <w:color w:val="000000" w:themeColor="text1"/>
          <w:u w:color="000000" w:themeColor="text1"/>
        </w:rPr>
        <w:t xml:space="preserve">ecretary of the Judicial Council of the State of South Carolina, and </w:t>
      </w:r>
      <w:r>
        <w:rPr>
          <w:color w:val="000000" w:themeColor="text1"/>
          <w:u w:color="000000" w:themeColor="text1"/>
        </w:rPr>
        <w:t>c</w:t>
      </w:r>
      <w:r w:rsidRPr="00AA4EC5">
        <w:rPr>
          <w:color w:val="000000" w:themeColor="text1"/>
          <w:u w:color="000000" w:themeColor="text1"/>
        </w:rPr>
        <w:t>ommissioner of the Constitutional Ballot Commission;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awarded the Order of the Palmetto by former Governor David Beasley; and</w:t>
      </w:r>
    </w:p>
    <w:p w:rsidR="00356811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5082" w:rsidRDefault="003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it would be fitting and proper to further recognize the good works of this son of South Carolina by having a bridge in his beloved Colleton County named in his honor</w:t>
      </w:r>
      <w:r w:rsidR="005B5082">
        <w:t xml:space="preserve">.  Now, therefore, 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6811">
        <w:t xml:space="preserve"> the members of the South Carolina General Assembly request the Department of Transportation name the bridge that crosses the Edisto River along United States Highway 17 in C</w:t>
      </w:r>
      <w:r w:rsidR="002F0192">
        <w:t>olleton County “Senator Peden</w:t>
      </w:r>
      <w:r w:rsidR="00356811">
        <w:t xml:space="preserve"> McLeod </w:t>
      </w:r>
      <w:r w:rsidR="00EF14D7">
        <w:t>Bridge” and erect appropriate signs or markers at this bridge containing these words.</w:t>
      </w: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082" w:rsidRDefault="005B5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F14D7">
        <w:t xml:space="preserve"> the Department of Transportation.</w:t>
      </w:r>
    </w:p>
    <w:p w:rsidR="00370E5E" w:rsidRDefault="00EF14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1398" w:rsidRDefault="00271398" w:rsidP="00271398">
      <w:pPr>
        <w:suppressAutoHyphens/>
      </w:pPr>
    </w:p>
    <w:sectPr w:rsidR="00271398" w:rsidSect="00271398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082" w:rsidRDefault="005B5082" w:rsidP="009F0C77">
      <w:r>
        <w:separator/>
      </w:r>
    </w:p>
  </w:endnote>
  <w:endnote w:type="continuationSeparator" w:id="0">
    <w:p w:rsidR="005B5082" w:rsidRDefault="005B5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A56EB8DB-C6BC-46C6-BB68-3FC288D48096}"/>
    <w:embedBold r:id="rId2" w:fontKey="{94828A86-0921-4C54-9BA1-CC9B5F192F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C51C0C-440A-4DC8-B881-616E819B09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942246-8A87-4D30-9DBB-D7001DF4E5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7330C3-E03B-4247-9D5A-95E171610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98" w:rsidRPr="00655744" w:rsidRDefault="00271398" w:rsidP="00655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24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082" w:rsidRDefault="005B5082" w:rsidP="009F0C77">
      <w:r>
        <w:separator/>
      </w:r>
    </w:p>
  </w:footnote>
  <w:footnote w:type="continuationSeparator" w:id="0">
    <w:p w:rsidR="005B5082" w:rsidRDefault="005B5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27CM20"/>
    <w:docVar w:name="CoverBillType" w:val="c"/>
    <w:docVar w:name="DocPath" w:val="L:\Council\bills\GT\5827CM20.DOCX"/>
    <w:docVar w:name="dvBillNumber" w:val="54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B5082"/>
    <w:rsid w:val="00011869"/>
    <w:rsid w:val="00015CD6"/>
    <w:rsid w:val="000E0100"/>
    <w:rsid w:val="000E1785"/>
    <w:rsid w:val="000E51B1"/>
    <w:rsid w:val="000E7560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398"/>
    <w:rsid w:val="00284AAE"/>
    <w:rsid w:val="002E5912"/>
    <w:rsid w:val="002F0192"/>
    <w:rsid w:val="00301B21"/>
    <w:rsid w:val="00325348"/>
    <w:rsid w:val="0032732C"/>
    <w:rsid w:val="00331F45"/>
    <w:rsid w:val="00336AD0"/>
    <w:rsid w:val="00356811"/>
    <w:rsid w:val="0037079A"/>
    <w:rsid w:val="00370E5E"/>
    <w:rsid w:val="003C4DAB"/>
    <w:rsid w:val="003D01E8"/>
    <w:rsid w:val="003E5288"/>
    <w:rsid w:val="003F6D79"/>
    <w:rsid w:val="0041089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A9"/>
    <w:rsid w:val="00577C6C"/>
    <w:rsid w:val="005A62FE"/>
    <w:rsid w:val="005B5082"/>
    <w:rsid w:val="005C2FE2"/>
    <w:rsid w:val="005E2BC9"/>
    <w:rsid w:val="00605102"/>
    <w:rsid w:val="006215AA"/>
    <w:rsid w:val="00655744"/>
    <w:rsid w:val="006913C9"/>
    <w:rsid w:val="0069470D"/>
    <w:rsid w:val="006D58AA"/>
    <w:rsid w:val="006F62EC"/>
    <w:rsid w:val="00734F00"/>
    <w:rsid w:val="00736959"/>
    <w:rsid w:val="007748B0"/>
    <w:rsid w:val="007A70AE"/>
    <w:rsid w:val="007C4E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3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7F1"/>
    <w:rsid w:val="00AD1C9A"/>
    <w:rsid w:val="00AD4B17"/>
    <w:rsid w:val="00B34A31"/>
    <w:rsid w:val="00B412D4"/>
    <w:rsid w:val="00B64FFF"/>
    <w:rsid w:val="00BC241A"/>
    <w:rsid w:val="00BE3C22"/>
    <w:rsid w:val="00C0345E"/>
    <w:rsid w:val="00C21ABE"/>
    <w:rsid w:val="00C31C95"/>
    <w:rsid w:val="00C3483A"/>
    <w:rsid w:val="00C61813"/>
    <w:rsid w:val="00C74E9D"/>
    <w:rsid w:val="00C826DD"/>
    <w:rsid w:val="00C82FD3"/>
    <w:rsid w:val="00C92819"/>
    <w:rsid w:val="00CC6B7B"/>
    <w:rsid w:val="00CD2089"/>
    <w:rsid w:val="00D73A67"/>
    <w:rsid w:val="00D970A9"/>
    <w:rsid w:val="00DA3F22"/>
    <w:rsid w:val="00DD3A4D"/>
    <w:rsid w:val="00DF3845"/>
    <w:rsid w:val="00E32829"/>
    <w:rsid w:val="00E41911"/>
    <w:rsid w:val="00E44B57"/>
    <w:rsid w:val="00E5096D"/>
    <w:rsid w:val="00E92EEF"/>
    <w:rsid w:val="00EF14D7"/>
    <w:rsid w:val="00EF2368"/>
    <w:rsid w:val="00F24442"/>
    <w:rsid w:val="00F50AE3"/>
    <w:rsid w:val="00F655B7"/>
    <w:rsid w:val="00F656BA"/>
    <w:rsid w:val="00F67CF1"/>
    <w:rsid w:val="00F728AA"/>
    <w:rsid w:val="00F7597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7A579-E7E3-4C11-A47E-0F8A1079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F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408.docx" TargetMode="External"/><Relationship Id="rId13" Type="http://schemas.openxmlformats.org/officeDocument/2006/relationships/hyperlink" Target="file:///p:\pprever\2019-20\5431_202004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hyperlink" Target="http://www.scstatehouse.gov/billsearch.php?billnumbers=5431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0051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2005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0040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AA576-DC9F-4020-9E61-CD6DB41B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636</Words>
  <Characters>3588</Characters>
  <Application>Microsoft Office Word</Application>
  <DocSecurity>0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5431: Subject not yet available - South Carolina Legislature Online</dc:title>
  <dc:creator>Elizabeth Taylor</dc:creator>
  <cp:lastModifiedBy>Derrick Williamson</cp:lastModifiedBy>
  <cp:revision>2</cp:revision>
  <cp:lastPrinted>2020-04-02T17:23:00Z</cp:lastPrinted>
  <dcterms:created xsi:type="dcterms:W3CDTF">2020-05-13T19:02:00Z</dcterms:created>
  <dcterms:modified xsi:type="dcterms:W3CDTF">2020-05-13T19:02:00Z</dcterms:modified>
</cp:coreProperties>
</file>