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8A" w:rsidRDefault="0028618A" w:rsidP="0028618A">
      <w:pPr>
        <w:widowControl w:val="0"/>
        <w:jc w:val="center"/>
      </w:pPr>
      <w:r w:rsidRPr="0028618A">
        <w:rPr>
          <w:b/>
        </w:rPr>
        <w:t>South Carolina General Assembly</w:t>
      </w:r>
    </w:p>
    <w:p w:rsidR="0028618A" w:rsidRDefault="0028618A" w:rsidP="0028618A">
      <w:pPr>
        <w:widowControl w:val="0"/>
        <w:jc w:val="center"/>
      </w:pPr>
      <w:r>
        <w:t>123rd Session, 2019-2020</w:t>
      </w:r>
    </w:p>
    <w:p w:rsidR="0028618A" w:rsidRDefault="0028618A" w:rsidP="0028618A">
      <w:pPr>
        <w:widowControl w:val="0"/>
        <w:jc w:val="left"/>
      </w:pPr>
    </w:p>
    <w:p w:rsidR="0028618A" w:rsidRDefault="0028618A" w:rsidP="0028618A">
      <w:pPr>
        <w:widowControl w:val="0"/>
        <w:jc w:val="left"/>
        <w:rPr>
          <w:b/>
        </w:rPr>
      </w:pPr>
      <w:r w:rsidRPr="0028618A">
        <w:rPr>
          <w:b/>
        </w:rPr>
        <w:t>S.</w:t>
      </w:r>
      <w:r>
        <w:rPr>
          <w:b/>
        </w:rPr>
        <w:t xml:space="preserve"> </w:t>
      </w:r>
      <w:r w:rsidRPr="0028618A">
        <w:rPr>
          <w:b/>
        </w:rPr>
        <w:t>549</w:t>
      </w:r>
    </w:p>
    <w:p w:rsidR="0028618A" w:rsidRDefault="0028618A" w:rsidP="0028618A">
      <w:pPr>
        <w:widowControl w:val="0"/>
        <w:jc w:val="left"/>
        <w:rPr>
          <w:b/>
        </w:rPr>
      </w:pPr>
    </w:p>
    <w:p w:rsidR="0028618A" w:rsidRDefault="0028618A" w:rsidP="0028618A">
      <w:pPr>
        <w:widowControl w:val="0"/>
        <w:jc w:val="left"/>
      </w:pPr>
      <w:r w:rsidRPr="0028618A">
        <w:rPr>
          <w:b/>
        </w:rPr>
        <w:t>STATUS INFORMATION</w:t>
      </w:r>
    </w:p>
    <w:p w:rsidR="0028618A" w:rsidRDefault="0028618A" w:rsidP="0028618A">
      <w:pPr>
        <w:widowControl w:val="0"/>
        <w:jc w:val="left"/>
      </w:pPr>
    </w:p>
    <w:p w:rsidR="0028618A" w:rsidRDefault="0028618A" w:rsidP="0028618A">
      <w:pPr>
        <w:widowControl w:val="0"/>
        <w:jc w:val="left"/>
      </w:pPr>
      <w:r>
        <w:t>General Bill</w:t>
      </w:r>
    </w:p>
    <w:p w:rsidR="0028618A" w:rsidRDefault="0028618A" w:rsidP="0028618A">
      <w:pPr>
        <w:widowControl w:val="0"/>
        <w:jc w:val="left"/>
      </w:pPr>
      <w:r>
        <w:t>Sponsors: Senator Jackson</w:t>
      </w:r>
    </w:p>
    <w:p w:rsidR="0028618A" w:rsidRDefault="0028618A" w:rsidP="0028618A">
      <w:pPr>
        <w:widowControl w:val="0"/>
        <w:jc w:val="left"/>
      </w:pPr>
      <w:r>
        <w:t>Document Path: l:\council\bills\agm\19581wab19.docx</w:t>
      </w:r>
    </w:p>
    <w:p w:rsidR="0028618A" w:rsidRDefault="0028618A" w:rsidP="0028618A">
      <w:pPr>
        <w:widowControl w:val="0"/>
        <w:jc w:val="left"/>
      </w:pPr>
    </w:p>
    <w:p w:rsidR="0028618A" w:rsidRDefault="0028618A" w:rsidP="0028618A">
      <w:pPr>
        <w:widowControl w:val="0"/>
        <w:jc w:val="left"/>
      </w:pPr>
      <w:r>
        <w:t>Introduced in the Senate on February 21, 2019</w:t>
      </w:r>
    </w:p>
    <w:p w:rsidR="0028618A" w:rsidRDefault="0028618A" w:rsidP="0028618A">
      <w:pPr>
        <w:widowControl w:val="0"/>
        <w:jc w:val="left"/>
      </w:pPr>
      <w:r>
        <w:t xml:space="preserve">Currently residing in the Senate Committee on </w:t>
      </w:r>
      <w:r w:rsidRPr="0028618A">
        <w:rPr>
          <w:b/>
        </w:rPr>
        <w:t>Labor, Commerce and Industry</w:t>
      </w:r>
    </w:p>
    <w:p w:rsidR="0028618A" w:rsidRDefault="0028618A" w:rsidP="0028618A">
      <w:pPr>
        <w:widowControl w:val="0"/>
        <w:jc w:val="left"/>
      </w:pPr>
    </w:p>
    <w:p w:rsidR="0028618A" w:rsidRDefault="0028618A" w:rsidP="0028618A">
      <w:pPr>
        <w:widowControl w:val="0"/>
        <w:jc w:val="left"/>
      </w:pPr>
      <w:r>
        <w:t xml:space="preserve">Summary: </w:t>
      </w:r>
      <w:r w:rsidR="00F0481B">
        <w:t>Workforce Opportunity Act</w:t>
      </w:r>
    </w:p>
    <w:p w:rsidR="0028618A" w:rsidRDefault="0028618A" w:rsidP="0028618A">
      <w:pPr>
        <w:widowControl w:val="0"/>
        <w:jc w:val="left"/>
      </w:pPr>
    </w:p>
    <w:p w:rsidR="0028618A" w:rsidRDefault="0028618A" w:rsidP="0028618A">
      <w:pPr>
        <w:widowControl w:val="0"/>
        <w:jc w:val="left"/>
      </w:pPr>
    </w:p>
    <w:p w:rsidR="0028618A" w:rsidRDefault="0028618A" w:rsidP="0028618A">
      <w:pPr>
        <w:widowControl w:val="0"/>
        <w:tabs>
          <w:tab w:val="center" w:pos="590"/>
          <w:tab w:val="center" w:pos="1440"/>
          <w:tab w:val="left" w:pos="1872"/>
          <w:tab w:val="left" w:pos="9187"/>
        </w:tabs>
        <w:jc w:val="left"/>
      </w:pPr>
      <w:r w:rsidRPr="0028618A">
        <w:rPr>
          <w:b/>
        </w:rPr>
        <w:t>HISTORY OF LEGISLATIVE ACTIONS</w:t>
      </w:r>
    </w:p>
    <w:p w:rsidR="0028618A" w:rsidRDefault="0028618A" w:rsidP="0028618A">
      <w:pPr>
        <w:widowControl w:val="0"/>
        <w:tabs>
          <w:tab w:val="center" w:pos="590"/>
          <w:tab w:val="center" w:pos="1440"/>
          <w:tab w:val="left" w:pos="1872"/>
          <w:tab w:val="left" w:pos="9187"/>
        </w:tabs>
        <w:jc w:val="left"/>
      </w:pPr>
    </w:p>
    <w:p w:rsidR="0028618A" w:rsidRPr="0028618A" w:rsidRDefault="0028618A" w:rsidP="0028618A">
      <w:pPr>
        <w:widowControl w:val="0"/>
        <w:tabs>
          <w:tab w:val="center" w:pos="590"/>
          <w:tab w:val="center" w:pos="1440"/>
          <w:tab w:val="left" w:pos="1872"/>
          <w:tab w:val="left" w:pos="9187"/>
        </w:tabs>
        <w:jc w:val="left"/>
      </w:pPr>
      <w:r w:rsidRPr="0028618A">
        <w:rPr>
          <w:u w:val="single"/>
        </w:rPr>
        <w:tab/>
        <w:t>Date</w:t>
      </w:r>
      <w:r w:rsidRPr="0028618A">
        <w:rPr>
          <w:u w:val="single"/>
        </w:rPr>
        <w:tab/>
        <w:t>Body</w:t>
      </w:r>
      <w:r w:rsidRPr="0028618A">
        <w:rPr>
          <w:u w:val="single"/>
        </w:rPr>
        <w:tab/>
        <w:t>Action Description with journal page number</w:t>
      </w:r>
      <w:r w:rsidRPr="0028618A">
        <w:rPr>
          <w:u w:val="single"/>
        </w:rPr>
        <w:tab/>
      </w:r>
    </w:p>
    <w:p w:rsidR="00B6729C" w:rsidRDefault="00B6729C" w:rsidP="00B6729C">
      <w:pPr>
        <w:widowControl w:val="0"/>
        <w:tabs>
          <w:tab w:val="right" w:pos="1008"/>
          <w:tab w:val="left" w:pos="1152"/>
          <w:tab w:val="left" w:pos="1872"/>
          <w:tab w:val="left" w:pos="9187"/>
        </w:tabs>
        <w:ind w:left="2088" w:hanging="2088"/>
      </w:pPr>
      <w:r>
        <w:tab/>
        <w:t>2/21/2019</w:t>
      </w:r>
      <w:r>
        <w:tab/>
        <w:t>Senate</w:t>
      </w:r>
      <w:r>
        <w:tab/>
      </w:r>
      <w:r w:rsidRPr="00BF0B74">
        <w:t>Introduced and read first time (</w:t>
      </w:r>
      <w:hyperlink r:id="rId7" w:history="1">
        <w:r w:rsidRPr="00BF0B74">
          <w:rPr>
            <w:rStyle w:val="Hyperlink"/>
          </w:rPr>
          <w:t>Senate Journal</w:t>
        </w:r>
        <w:r w:rsidRPr="00BF0B74">
          <w:rPr>
            <w:rStyle w:val="Hyperlink"/>
          </w:rPr>
          <w:noBreakHyphen/>
          <w:t>page 3</w:t>
        </w:r>
      </w:hyperlink>
      <w:r w:rsidRPr="00BF0B74">
        <w:t>)</w:t>
      </w:r>
    </w:p>
    <w:p w:rsidR="00B6729C" w:rsidRDefault="00B6729C" w:rsidP="00B6729C">
      <w:pPr>
        <w:widowControl w:val="0"/>
        <w:tabs>
          <w:tab w:val="right" w:pos="1008"/>
          <w:tab w:val="left" w:pos="1152"/>
          <w:tab w:val="left" w:pos="1872"/>
          <w:tab w:val="left" w:pos="9187"/>
        </w:tabs>
        <w:ind w:left="2088" w:hanging="2088"/>
      </w:pPr>
      <w:r>
        <w:tab/>
        <w:t>2/21/2019</w:t>
      </w:r>
      <w:r>
        <w:tab/>
        <w:t>Senate</w:t>
      </w:r>
      <w:r>
        <w:tab/>
      </w:r>
      <w:r w:rsidRPr="00BF0B74">
        <w:t>Referred to C</w:t>
      </w:r>
      <w:r>
        <w:t xml:space="preserve">ommittee on </w:t>
      </w:r>
      <w:r w:rsidRPr="00BF0B74">
        <w:rPr>
          <w:b/>
        </w:rPr>
        <w:t>Labor, Commerce and Industry</w:t>
      </w:r>
      <w:r w:rsidRPr="00BF0B74">
        <w:t xml:space="preserve"> (</w:t>
      </w:r>
      <w:hyperlink r:id="rId8" w:history="1">
        <w:r w:rsidRPr="00BF0B74">
          <w:rPr>
            <w:rStyle w:val="Hyperlink"/>
          </w:rPr>
          <w:t>Senate Journal</w:t>
        </w:r>
        <w:r w:rsidRPr="00BF0B74">
          <w:rPr>
            <w:rStyle w:val="Hyperlink"/>
          </w:rPr>
          <w:noBreakHyphen/>
          <w:t>page 3</w:t>
        </w:r>
      </w:hyperlink>
      <w:r w:rsidRPr="00BF0B74">
        <w:t>)</w:t>
      </w:r>
    </w:p>
    <w:p w:rsidR="00B6729C" w:rsidRDefault="00B6729C" w:rsidP="00B6729C">
      <w:pPr>
        <w:widowControl w:val="0"/>
        <w:tabs>
          <w:tab w:val="right" w:pos="1008"/>
          <w:tab w:val="left" w:pos="1152"/>
          <w:tab w:val="left" w:pos="1872"/>
          <w:tab w:val="left" w:pos="9187"/>
        </w:tabs>
        <w:ind w:left="2088" w:hanging="2088"/>
      </w:pPr>
    </w:p>
    <w:p w:rsidR="0028618A" w:rsidRDefault="0028618A" w:rsidP="002861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618A">
          <w:rPr>
            <w:rStyle w:val="Hyperlink"/>
          </w:rPr>
          <w:t>legislative information</w:t>
        </w:r>
      </w:hyperlink>
      <w:r>
        <w:t xml:space="preserve"> at the website</w:t>
      </w:r>
    </w:p>
    <w:p w:rsidR="0028618A" w:rsidRDefault="0028618A" w:rsidP="0028618A">
      <w:pPr>
        <w:widowControl w:val="0"/>
        <w:tabs>
          <w:tab w:val="right" w:pos="1008"/>
          <w:tab w:val="left" w:pos="1152"/>
          <w:tab w:val="left" w:pos="1872"/>
          <w:tab w:val="left" w:pos="9187"/>
        </w:tabs>
        <w:ind w:left="2088" w:hanging="2088"/>
        <w:jc w:val="left"/>
      </w:pPr>
    </w:p>
    <w:p w:rsidR="0028618A" w:rsidRPr="0028618A" w:rsidRDefault="0028618A" w:rsidP="0028618A">
      <w:pPr>
        <w:widowControl w:val="0"/>
        <w:tabs>
          <w:tab w:val="right" w:pos="1008"/>
          <w:tab w:val="left" w:pos="1152"/>
          <w:tab w:val="left" w:pos="1872"/>
          <w:tab w:val="left" w:pos="9187"/>
        </w:tabs>
        <w:ind w:left="2088" w:hanging="2088"/>
        <w:jc w:val="left"/>
      </w:pPr>
    </w:p>
    <w:p w:rsidR="0028618A" w:rsidRDefault="0028618A" w:rsidP="0028618A">
      <w:pPr>
        <w:widowControl w:val="0"/>
        <w:jc w:val="left"/>
      </w:pPr>
      <w:r w:rsidRPr="0028618A">
        <w:rPr>
          <w:b/>
        </w:rPr>
        <w:t>VERSIONS OF THIS BILL</w:t>
      </w:r>
    </w:p>
    <w:p w:rsidR="0028618A" w:rsidRDefault="0028618A" w:rsidP="0028618A">
      <w:pPr>
        <w:widowControl w:val="0"/>
        <w:jc w:val="left"/>
      </w:pPr>
    </w:p>
    <w:p w:rsidR="0028618A" w:rsidRDefault="004B26E7" w:rsidP="0028618A">
      <w:pPr>
        <w:widowControl w:val="0"/>
        <w:jc w:val="left"/>
      </w:pPr>
      <w:hyperlink r:id="rId10" w:history="1">
        <w:r w:rsidR="0028618A">
          <w:rPr>
            <w:rStyle w:val="Hyperlink"/>
          </w:rPr>
          <w:t>2/21/2019</w:t>
        </w:r>
      </w:hyperlink>
    </w:p>
    <w:p w:rsidR="0028618A" w:rsidRDefault="0028618A" w:rsidP="0028618A"/>
    <w:p w:rsidR="0028618A" w:rsidRDefault="0028618A" w:rsidP="0028618A">
      <w:pPr>
        <w:sectPr w:rsidR="0028618A" w:rsidSect="0028618A">
          <w:pgSz w:w="12240" w:h="15840" w:code="1"/>
          <w:pgMar w:top="1080" w:right="1440" w:bottom="1080" w:left="1440" w:header="720" w:footer="720" w:gutter="0"/>
          <w:cols w:space="720"/>
          <w:noEndnote/>
          <w:docGrid w:linePitch="360"/>
        </w:sectPr>
      </w:pPr>
    </w:p>
    <w:p w:rsidR="005E0340" w:rsidRDefault="005E034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16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6E67">
        <w:t xml:space="preserve">TO AMEND THE CODE OF LAWS OF SOUTH CAROLINA, 1976, </w:t>
      </w:r>
      <w:r>
        <w:t xml:space="preserve">SO AS TO ENACT THE “WORKFORCE OPPORTUNITY ACT” </w:t>
      </w:r>
      <w:r w:rsidRPr="00FD6E67">
        <w:t>BY ADDING SECTION 41</w:t>
      </w:r>
      <w:r>
        <w:noBreakHyphen/>
      </w:r>
      <w:r w:rsidRPr="00FD6E67">
        <w:t>1</w:t>
      </w:r>
      <w:r>
        <w:noBreakHyphen/>
        <w:t>4</w:t>
      </w:r>
      <w:r w:rsidRPr="00FD6E67">
        <w:t xml:space="preserve">5 SO AS TO PROVIDE THAT </w:t>
      </w:r>
      <w:r>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t xml:space="preserve">AND </w:t>
      </w:r>
      <w:r w:rsidRPr="00FD6E67">
        <w:t>TO PROVIDE RELATED DEFINITIONS AND PROCEDURES,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123" w:rsidRPr="00961C8B"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DA2123" w:rsidRPr="00961C8B"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Pr="00DA2123">
        <w:t>’</w:t>
      </w:r>
      <w:r w:rsidRPr="00FD6E67">
        <w:t>s criminal history on any initial employment application increases employment opportunities for those who have a criminal history, thereby reducing the rate of recidivism and improving economic stability. Now, therefore,</w:t>
      </w:r>
    </w:p>
    <w:p w:rsidR="00DA2123" w:rsidRDefault="00DA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CF" w:rsidRDefault="008F1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6CF" w:rsidRDefault="008F1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Default="008F16CF"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2123">
        <w:t>This act must be known and may be cited as the “Workforce Opportunity Act”.</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D6E67">
        <w:t>Chapter 1, Title 41 of the 1976 Code is amended by adding: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noBreakHyphen/>
      </w:r>
      <w:r w:rsidRPr="00FD6E67">
        <w:t>1</w:t>
      </w:r>
      <w:r>
        <w:noBreakHyphen/>
        <w:t>4</w:t>
      </w:r>
      <w:r w:rsidRPr="00FD6E67">
        <w:t>5.</w:t>
      </w:r>
      <w:r w:rsidRPr="00FD6E67">
        <w:tab/>
        <w:t>(A)</w:t>
      </w:r>
      <w:r w:rsidRPr="00FD6E67">
        <w:tab/>
        <w:t xml:space="preserve">It is the policy of the State of South Carolina to encourage and contribute to the rehabilitation of </w:t>
      </w:r>
      <w:r>
        <w:t xml:space="preserve">individuals with </w:t>
      </w:r>
      <w:r w:rsidRPr="00FD6E67">
        <w:t xml:space="preserve">criminal </w:t>
      </w:r>
      <w:r>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Pr="00DA2123">
        <w:t>‘</w:t>
      </w:r>
      <w:r w:rsidRPr="00FD6E67">
        <w:t>Conviction of crime or crimes</w:t>
      </w:r>
      <w:r w:rsidRPr="00DA2123">
        <w:t>’</w:t>
      </w:r>
      <w:r w:rsidRPr="00FD6E67">
        <w:t xml:space="preserve"> means </w:t>
      </w:r>
      <w:r>
        <w:t>a judgment in a verdict or finding of guilty, plea of guilty, pleas of nolo contendere, or forfeiture of bail to a criminal charge in which a jail sentence may be imposed</w:t>
      </w:r>
      <w:r w:rsidRPr="00FD6E67">
        <w:t xml:space="preserve">. </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Pr="00DA2123">
        <w:t>‘</w:t>
      </w:r>
      <w:r w:rsidRPr="00FD6E67">
        <w:t>Hiring authority</w:t>
      </w:r>
      <w:r w:rsidRPr="00DA2123">
        <w:t>’</w:t>
      </w:r>
      <w:r w:rsidRPr="00FD6E67">
        <w:t xml:space="preserve"> means the person, board, commission, or department of this State responsible by law for the hiring of people for public </w:t>
      </w:r>
      <w:r>
        <w:t>employment</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Pr="00DA2123">
        <w:t>‘</w:t>
      </w:r>
      <w:r w:rsidRPr="00FD6E67">
        <w:t>Public employment</w:t>
      </w:r>
      <w:r w:rsidRPr="00DA2123">
        <w:t>’</w:t>
      </w:r>
      <w:r w:rsidRPr="00FD6E67">
        <w:t xml:space="preserve"> means all employment with this State.</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(D)(1)</w:t>
      </w:r>
      <w:r w:rsidRPr="00FD6E67">
        <w:tab/>
        <w:t xml:space="preserve">Notwithstanding another provision of law to the contrary, the prior conviction of a crime by a person alone may not disqualify him from employment </w:t>
      </w:r>
      <w:r>
        <w:t>by the State</w:t>
      </w:r>
      <w:r w:rsidRPr="00FD6E67">
        <w:t xml:space="preserve"> unless the conviction was for a crime that directly relates to the position of employment sought. In determining if a conviction directly relates to the public employment sought</w:t>
      </w:r>
      <w:r>
        <w:t>, the hiring</w:t>
      </w:r>
      <w:r w:rsidRPr="00FD6E67">
        <w:t xml:space="preserve"> authority shall consider:</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the relationship of the crime to the ability, capacity, and fitness required to perform the duties and discharge the responsibilities of the position of employment</w:t>
      </w:r>
      <w:r>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time that has lapsed since the crime was committed</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the nature and seriousness of the crime for which he was convicted;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t xml:space="preserve"> with the State</w:t>
      </w:r>
      <w:r w:rsidRPr="00FD6E67">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t>3</w:t>
      </w:r>
      <w:r w:rsidRPr="00FD6E67">
        <w:t>)</w:t>
      </w:r>
      <w:r w:rsidRPr="00FD6E67">
        <w:tab/>
        <w:t>an assurance that all competent evidence of rehabilitation presented will be considered upon reapplication.</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CF"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6677" w:rsidRDefault="00DA21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18A" w:rsidRDefault="0028618A" w:rsidP="0028618A">
      <w:pPr>
        <w:suppressAutoHyphens/>
      </w:pPr>
    </w:p>
    <w:sectPr w:rsidR="0028618A" w:rsidSect="002861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6CF" w:rsidRDefault="008F16CF" w:rsidP="009F0C77">
      <w:r>
        <w:separator/>
      </w:r>
    </w:p>
  </w:endnote>
  <w:endnote w:type="continuationSeparator" w:id="0">
    <w:p w:rsidR="008F16CF" w:rsidRDefault="008F16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1D1852-930F-442A-80F1-9D6201DC7BFB}"/>
    <w:embedBold r:id="rId2" w:fontKey="{3342FE6B-6D3D-42A8-B0FD-295F4814B8E1}"/>
  </w:font>
  <w:font w:name="Calibri">
    <w:panose1 w:val="020F0502020204030204"/>
    <w:charset w:val="00"/>
    <w:family w:val="swiss"/>
    <w:pitch w:val="variable"/>
    <w:sig w:usb0="E00002FF" w:usb1="4000ACFF" w:usb2="00000001" w:usb3="00000000" w:csb0="0000019F" w:csb1="00000000"/>
    <w:embedRegular r:id="rId3" w:fontKey="{3BEEA9DD-52F8-4B55-AB70-C1258D1AF40B}"/>
  </w:font>
  <w:font w:name="Cambria">
    <w:panose1 w:val="02040503050406030204"/>
    <w:charset w:val="00"/>
    <w:family w:val="roman"/>
    <w:pitch w:val="variable"/>
    <w:sig w:usb0="E00002FF" w:usb1="400004FF" w:usb2="00000000" w:usb3="00000000" w:csb0="0000019F" w:csb1="00000000"/>
    <w:embedRegular r:id="rId4" w:fontKey="{7A2E5271-3E6E-4D8F-B528-4CAA9F48DF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8A" w:rsidRPr="005E0340" w:rsidRDefault="0028618A" w:rsidP="005E0340">
    <w:pPr>
      <w:pStyle w:val="Footer"/>
      <w:tabs>
        <w:tab w:val="clear" w:pos="4680"/>
        <w:tab w:val="clear" w:pos="9360"/>
        <w:tab w:val="center" w:pos="2995"/>
      </w:tabs>
      <w:spacing w:before="120"/>
    </w:pPr>
    <w:r>
      <w:t>[549]</w:t>
    </w:r>
    <w:r>
      <w:tab/>
    </w:r>
    <w:r>
      <w:fldChar w:fldCharType="begin"/>
    </w:r>
    <w:r>
      <w:instrText xml:space="preserve"> PAGE  \* MERGEFORMAT </w:instrText>
    </w:r>
    <w:r>
      <w:fldChar w:fldCharType="separate"/>
    </w:r>
    <w:r w:rsidR="00F048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6CF" w:rsidRDefault="008F16CF" w:rsidP="009F0C77">
      <w:r>
        <w:separator/>
      </w:r>
    </w:p>
  </w:footnote>
  <w:footnote w:type="continuationSeparator" w:id="0">
    <w:p w:rsidR="008F16CF" w:rsidRDefault="008F16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81WAB19"/>
    <w:docVar w:name="CoverBillType" w:val="b"/>
    <w:docVar w:name="DocPath" w:val="L:\Council\bills\AGM\19581WAB19.DOCX"/>
    <w:docVar w:name="dvBillNumber" w:val="549"/>
    <w:docVar w:name="dvBillNumberPrefix" w:val="S. "/>
    <w:docVar w:name="dvOriginalBody" w:val="Senate"/>
    <w:docVar w:name="dvSteno" w:val="AGM"/>
    <w:docVar w:name="NameofBody" w:val="s"/>
    <w:docVar w:name="vGroup2" w:val="Council"/>
  </w:docVars>
  <w:rsids>
    <w:rsidRoot w:val="008F16CF"/>
    <w:rsid w:val="000263D9"/>
    <w:rsid w:val="00026C9A"/>
    <w:rsid w:val="000965A1"/>
    <w:rsid w:val="000C487D"/>
    <w:rsid w:val="000E1785"/>
    <w:rsid w:val="000F39F2"/>
    <w:rsid w:val="001023A4"/>
    <w:rsid w:val="0010776B"/>
    <w:rsid w:val="00133E66"/>
    <w:rsid w:val="00134ACF"/>
    <w:rsid w:val="00144E15"/>
    <w:rsid w:val="001553E7"/>
    <w:rsid w:val="001A4A62"/>
    <w:rsid w:val="001A681E"/>
    <w:rsid w:val="001D08F2"/>
    <w:rsid w:val="002037CA"/>
    <w:rsid w:val="002047A2"/>
    <w:rsid w:val="002321B6"/>
    <w:rsid w:val="0023696B"/>
    <w:rsid w:val="00250967"/>
    <w:rsid w:val="002759C5"/>
    <w:rsid w:val="00277DEE"/>
    <w:rsid w:val="00280D88"/>
    <w:rsid w:val="0028618A"/>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0340"/>
    <w:rsid w:val="0061228A"/>
    <w:rsid w:val="00614CD0"/>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6CF"/>
    <w:rsid w:val="008F4429"/>
    <w:rsid w:val="00932670"/>
    <w:rsid w:val="009352BB"/>
    <w:rsid w:val="00990668"/>
    <w:rsid w:val="009B397B"/>
    <w:rsid w:val="009F0C77"/>
    <w:rsid w:val="009F4DD1"/>
    <w:rsid w:val="009F6677"/>
    <w:rsid w:val="00A64E80"/>
    <w:rsid w:val="00A741D9"/>
    <w:rsid w:val="00A85589"/>
    <w:rsid w:val="00A9741D"/>
    <w:rsid w:val="00AB0576"/>
    <w:rsid w:val="00AB7292"/>
    <w:rsid w:val="00AD4B17"/>
    <w:rsid w:val="00B26FA6"/>
    <w:rsid w:val="00B6729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123"/>
    <w:rsid w:val="00DB3AC0"/>
    <w:rsid w:val="00DC6813"/>
    <w:rsid w:val="00DE68F0"/>
    <w:rsid w:val="00DF3845"/>
    <w:rsid w:val="00DF7E17"/>
    <w:rsid w:val="00EB00A2"/>
    <w:rsid w:val="00EB1BF3"/>
    <w:rsid w:val="00EF3EEE"/>
    <w:rsid w:val="00F0481B"/>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2676A-5982-4F2B-8C43-80962823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861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9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1243-9820-426F-9C6C-E6CCC244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1238</Words>
  <Characters>6686</Characters>
  <Application>Microsoft Office Word</Application>
  <DocSecurity>0</DocSecurity>
  <Lines>185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 Workforce Opportunity Act - South Carolina Legislature Online</dc:title>
  <dc:subject/>
  <dc:creator>Angie Morgan</dc:creator>
  <cp:keywords/>
  <dc:description/>
  <cp:lastModifiedBy>S Volk</cp:lastModifiedBy>
  <cp:revision>2</cp:revision>
  <dcterms:created xsi:type="dcterms:W3CDTF">2019-02-22T17:52:00Z</dcterms:created>
  <dcterms:modified xsi:type="dcterms:W3CDTF">2019-02-22T17:52:00Z</dcterms:modified>
</cp:coreProperties>
</file>