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445" w:rsidRDefault="004604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5E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42E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012A">
        <w:rPr>
          <w:color w:val="000000" w:themeColor="text1"/>
          <w:u w:color="000000" w:themeColor="text1"/>
        </w:rPr>
        <w:t>TO AMEND SECTION 12</w:t>
      </w:r>
      <w:r w:rsidR="001472BD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>43</w:t>
      </w:r>
      <w:r w:rsidR="001472BD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>220, CODE OF LAWS OF SOUTH CAROLINA, 1976, RELATING TO PROPERTY CLASSIFICATIONS AND ASSESSMENT RATIOS, SO AS TO PROVIDE THAT FOR PURPOSES OF OBTAINING THE SPECIAL FOUR PERCENT ASSESSMENT RATE, A PERSON WHO OWNS AND OCCUPIES A RESIDENCE AS HIS LEGAL RESIDENCE IS DEEMED TO BE DOMICILED AT THAT RESIDENCE IF THE PERSON IS IN THE UNITED STATES ON CERTAIN VISAS.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5E1C" w:rsidRDefault="00855E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5E1C" w:rsidRDefault="00855E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2E5" w:rsidRPr="0054012A" w:rsidRDefault="00A942E5" w:rsidP="00A94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012A">
        <w:rPr>
          <w:color w:val="000000" w:themeColor="text1"/>
          <w:u w:color="000000" w:themeColor="text1"/>
        </w:rPr>
        <w:t>Section 12</w:t>
      </w:r>
      <w:r w:rsidR="001472BD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>43</w:t>
      </w:r>
      <w:r w:rsidR="001472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220(c)(2</w:t>
      </w:r>
      <w:r w:rsidRPr="0054012A">
        <w:rPr>
          <w:color w:val="000000" w:themeColor="text1"/>
          <w:u w:color="000000" w:themeColor="text1"/>
        </w:rPr>
        <w:t>) of the 1976 Code is amended by adding a subsubitem to read:</w:t>
      </w:r>
    </w:p>
    <w:p w:rsidR="00A942E5" w:rsidRPr="0054012A" w:rsidRDefault="00A942E5" w:rsidP="00A94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2E5" w:rsidRPr="0054012A" w:rsidRDefault="00A942E5" w:rsidP="00A94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“(ix)</w:t>
      </w:r>
      <w:r>
        <w:rPr>
          <w:color w:val="000000" w:themeColor="text1"/>
          <w:u w:color="000000" w:themeColor="text1"/>
        </w:rPr>
        <w:tab/>
      </w:r>
      <w:r w:rsidRPr="0054012A">
        <w:rPr>
          <w:color w:val="000000" w:themeColor="text1"/>
          <w:u w:color="000000" w:themeColor="text1"/>
        </w:rPr>
        <w:t xml:space="preserve">For purposes of obtaining the special four percent assessment rate allowed by this item only, and only to the extent that the taxpayer otherwise qualifies, a person who owns and occupies a residence as his legal residence is also deemed to be domiciled at that residence if the person is in </w:t>
      </w:r>
      <w:r>
        <w:rPr>
          <w:color w:val="000000" w:themeColor="text1"/>
          <w:u w:color="000000" w:themeColor="text1"/>
        </w:rPr>
        <w:t>the United States on a J visa,</w:t>
      </w:r>
      <w:r w:rsidRPr="0054012A">
        <w:rPr>
          <w:color w:val="000000" w:themeColor="text1"/>
          <w:u w:color="000000" w:themeColor="text1"/>
        </w:rPr>
        <w:t xml:space="preserve"> an H</w:t>
      </w:r>
      <w:r w:rsidR="001472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1B visa, or any permanent resident visa.  This subsubitem (ix</w:t>
      </w:r>
      <w:r w:rsidRPr="0054012A">
        <w:rPr>
          <w:color w:val="000000" w:themeColor="text1"/>
          <w:u w:color="000000" w:themeColor="text1"/>
        </w:rPr>
        <w:t>) must not be construed to disallow the four percent assessment rate for individuals in the United States on another type of nonimmigrant visa if the assessor finds domiciliary intent.”</w:t>
      </w:r>
    </w:p>
    <w:p w:rsidR="00A942E5" w:rsidRPr="0054012A" w:rsidRDefault="00A942E5" w:rsidP="00A94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E1C" w:rsidRDefault="00A942E5" w:rsidP="00A94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012A">
        <w:rPr>
          <w:color w:val="000000" w:themeColor="text1"/>
          <w:u w:color="000000" w:themeColor="text1"/>
        </w:rPr>
        <w:t>SECTION</w:t>
      </w:r>
      <w:r w:rsidRPr="0054012A">
        <w:rPr>
          <w:color w:val="000000" w:themeColor="text1"/>
          <w:u w:color="000000" w:themeColor="text1"/>
        </w:rPr>
        <w:tab/>
        <w:t>2.</w:t>
      </w:r>
      <w:r w:rsidRPr="0054012A">
        <w:rPr>
          <w:color w:val="000000" w:themeColor="text1"/>
          <w:u w:color="000000" w:themeColor="text1"/>
        </w:rPr>
        <w:tab/>
        <w:t>This act takes effect upon approval by the Governor and first applies to property tax years beginning after 201</w:t>
      </w:r>
      <w:r>
        <w:rPr>
          <w:color w:val="000000" w:themeColor="text1"/>
          <w:u w:color="000000" w:themeColor="text1"/>
        </w:rPr>
        <w:t>9</w:t>
      </w:r>
      <w:r w:rsidRPr="0054012A">
        <w:rPr>
          <w:color w:val="000000" w:themeColor="text1"/>
          <w:u w:color="000000" w:themeColor="text1"/>
        </w:rPr>
        <w:t>.</w:t>
      </w:r>
    </w:p>
    <w:p w:rsidR="00CE37AF" w:rsidRDefault="001472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0445" w:rsidRDefault="00460445" w:rsidP="00460445">
      <w:pPr>
        <w:suppressAutoHyphens/>
      </w:pPr>
    </w:p>
    <w:sectPr w:rsidR="00460445" w:rsidSect="004604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E1C" w:rsidRDefault="00855E1C" w:rsidP="009F0C77">
      <w:r>
        <w:separator/>
      </w:r>
    </w:p>
  </w:endnote>
  <w:endnote w:type="continuationSeparator" w:id="0">
    <w:p w:rsidR="00855E1C" w:rsidRDefault="00855E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116900-27D6-4709-B1F3-6D133C4FBDD4}"/>
    <w:embedBold r:id="rId2" w:fontKey="{95D88300-4A50-4559-B3AD-A1B3C368AE4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8F4155-37BB-4CF5-87A7-ADDC814F32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98A1371-ED32-4EC4-B3D1-FCCC0AC31E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A547E7-12D9-4C7B-8787-83A0BEA5C3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7AF" w:rsidRPr="00460445" w:rsidRDefault="00460445" w:rsidP="00460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E1C" w:rsidRDefault="00855E1C" w:rsidP="009F0C77">
      <w:r>
        <w:separator/>
      </w:r>
    </w:p>
  </w:footnote>
  <w:footnote w:type="continuationSeparator" w:id="0">
    <w:p w:rsidR="00855E1C" w:rsidRDefault="00855E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41DG20"/>
    <w:docVar w:name="CoverBillType" w:val="b"/>
    <w:docVar w:name="DocPath" w:val="L:\Council\bills\NBD\11341DG20.DOCX"/>
    <w:docVar w:name="dvBillNumber" w:val="103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55E1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472B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710B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0445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5E1C"/>
    <w:rsid w:val="00872729"/>
    <w:rsid w:val="008F4429"/>
    <w:rsid w:val="00932670"/>
    <w:rsid w:val="009352BB"/>
    <w:rsid w:val="00977116"/>
    <w:rsid w:val="00990668"/>
    <w:rsid w:val="009B397B"/>
    <w:rsid w:val="009F0C77"/>
    <w:rsid w:val="009F4DD1"/>
    <w:rsid w:val="00A64E80"/>
    <w:rsid w:val="00A741D9"/>
    <w:rsid w:val="00A813DF"/>
    <w:rsid w:val="00A85589"/>
    <w:rsid w:val="00A942E5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37AF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15EA5D-A1A9-40A4-BD6E-619E473E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2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2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A4562-FBC0-4755-8589-86486EE4E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9334702E</Template>
  <TotalTime>0</TotalTime>
  <Pages>1</Pages>
  <Words>217</Words>
  <Characters>1053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1035 Text of Previous Version (Jan. 23, 2020) - South Carolina Legislature Online</dc:title>
  <dc:subject/>
  <dc:creator>Niki Downey</dc:creator>
  <cp:keywords/>
  <dc:description/>
  <cp:lastModifiedBy>S Wilson</cp:lastModifiedBy>
  <cp:revision>2</cp:revision>
  <cp:lastPrinted>2020-01-22T14:22:00Z</cp:lastPrinted>
  <dcterms:created xsi:type="dcterms:W3CDTF">2020-01-23T16:26:00Z</dcterms:created>
  <dcterms:modified xsi:type="dcterms:W3CDTF">2020-01-23T16:26:00Z</dcterms:modified>
</cp:coreProperties>
</file>