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E52" w:rsidRDefault="00B26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E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E02" w:rsidRDefault="00D5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E02" w:rsidRDefault="00D5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D51E02"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1A31" w:rsidRPr="00D74A30">
        <w:t>Chapter 1, Title 6 of the 1976 Code is amended by adding:</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74A30">
        <w:t>he agenda</w:t>
      </w:r>
      <w:r>
        <w:t>s</w:t>
      </w:r>
      <w:r w:rsidRPr="00D74A30">
        <w:t xml:space="preserve"> of all regular meetings which must be posted at least seventy</w:t>
      </w:r>
      <w:r w:rsidR="00F23346">
        <w:noBreakHyphen/>
      </w:r>
      <w:r w:rsidRPr="00D74A30">
        <w:t>two hours before a meeting. The agenda of all special or emergency meetings must be posted at least twenty</w:t>
      </w:r>
      <w:r w:rsidR="00F23346">
        <w:noBreakHyphen/>
      </w:r>
      <w:r w:rsidRPr="00D74A30">
        <w:t xml:space="preserve">four hours before a meeting. The posting must indicate if the agendas are </w:t>
      </w:r>
      <w:r w:rsidRPr="00D74A30">
        <w:lastRenderedPageBreak/>
        <w:t>in draft form. The minutes from any regular or special meeting must be posted within seventy</w:t>
      </w:r>
      <w:r w:rsidR="00F23346">
        <w:noBreakHyphen/>
      </w:r>
      <w:r>
        <w:t>two hours of approval;</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Pr="00D74A30">
        <w:t>n accordance with the Freedom of Information Act, the procedure for requesting information from the county, m</w:t>
      </w:r>
      <w:r>
        <w:t>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Pr="00D74A30">
        <w:t>he annual budget ordinanc</w:t>
      </w:r>
      <w:r>
        <w:t>es and appropriation ordinances;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D74A30">
        <w:t>he ordinances under which the county, municipali</w:t>
      </w:r>
      <w:r>
        <w:t>ty, or school district operates;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Pr="00D74A30">
        <w:t>he procedures required to apply for buildi</w:t>
      </w:r>
      <w:r>
        <w:t>ng permits and zoning variances;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Pr="00D74A30">
        <w:t>ny budget, financial audit, audit schedule, or special project report, including without limitation the comprehensive annual financial report, performance audits, and reports required by law. All reports must include the following:</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Pr="00D74A30">
        <w:t>evenues must be broken out by source, including the broad categories of local, state, and federal tax dollars</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Pr="00D74A30">
        <w:t>xpenditures must be separated into current opera</w:t>
      </w:r>
      <w:r>
        <w:t>ting, capital, and debt service;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Pr="00D74A30">
        <w:t>xpenditure summaries for a county or municipality must reflect the calculation for each resident for comparison to other governmental bodies. For schools, a calculation for each pu</w:t>
      </w:r>
      <w:r>
        <w:t>pil must be made based on full</w:t>
      </w:r>
      <w:r w:rsidR="00F23346">
        <w:noBreakHyphen/>
      </w:r>
      <w:r w:rsidRPr="00D74A30">
        <w:t>time equivalent enrollment</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D74A30">
        <w:t xml:space="preserve"> detailed list of the total compensation paid to each employee including wages, salary, overtime, and benefits, including he</w:t>
      </w:r>
      <w:r>
        <w:t>alth, dental, life, and pension;</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Pr="00D74A30">
        <w:t>ontracts with lobbying firms hired by the county, m</w:t>
      </w:r>
      <w:r w:rsidR="00F23346">
        <w:t>unicipality, or school district, along with</w:t>
      </w:r>
      <w:r w:rsidRPr="00D74A30">
        <w:t xml:space="preserve"> </w:t>
      </w:r>
      <w:r w:rsidR="00F23346">
        <w:t>t</w:t>
      </w:r>
      <w:r w:rsidRPr="00D74A30">
        <w:t>he name and amount of money paid to lobbying associations by the county, m</w:t>
      </w:r>
      <w:r>
        <w:t>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Pr="00D74A30">
        <w:t xml:space="preserve"> detailed list of the taxes and fees imposed by the county, municipality, or school district</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t>t</w:t>
      </w:r>
      <w:r w:rsidRPr="00D74A30">
        <w:t>he ordinances and rules governing the award of all bids and contracts for purchase in the amount of twenty</w:t>
      </w:r>
      <w:r w:rsidR="00F23346">
        <w:noBreakHyphen/>
      </w:r>
      <w:r w:rsidRPr="00D74A30">
        <w:t>five thousand dollars or more</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t>a</w:t>
      </w:r>
      <w:r w:rsidRPr="00D74A30">
        <w:t>ll bids and contracts for purchase in the amount of twenty</w:t>
      </w:r>
      <w:r w:rsidR="00F23346">
        <w:noBreakHyphen/>
      </w:r>
      <w:r>
        <w:t>five thousand dollars or more;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Pr="00D74A30">
        <w:t>ll campaign contributions made by a vendor to an official of the county, m</w:t>
      </w:r>
      <w:r>
        <w:t>unicipality, or school district;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(14)</w:t>
      </w:r>
      <w:r>
        <w:tab/>
      </w:r>
      <w:r w:rsidRPr="00D74A30">
        <w:t>searchable expenditure and revenue website databases.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t>2120.</w:t>
      </w:r>
      <w:r>
        <w:tab/>
        <w:t>(A)</w:t>
      </w:r>
      <w:r>
        <w:tab/>
      </w:r>
      <w:r w:rsidR="00F23346">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t>ata must be provided in an open</w:t>
      </w:r>
      <w:r w:rsidR="00F23346">
        <w:noBreakHyphen/>
      </w:r>
      <w:r w:rsidRPr="00D74A30">
        <w:t>structured data format that: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00F23346" w:rsidRPr="00F23346">
        <w:t>’</w:t>
      </w:r>
      <w:r w:rsidRPr="00D74A30">
        <w:t>s website;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rsidRPr="00D74A30">
        <w:t>2130.</w:t>
      </w:r>
      <w:r w:rsidRPr="00D74A30">
        <w:tab/>
        <w:t>(A)</w:t>
      </w:r>
      <w:r w:rsidRPr="00D74A30">
        <w:tab/>
        <w:t>The information required to be posted pursuant to Section 6</w:t>
      </w:r>
      <w:r w:rsidR="00F23346">
        <w:noBreakHyphen/>
      </w:r>
      <w:r w:rsidRPr="00D74A30">
        <w:t>1</w:t>
      </w:r>
      <w:r w:rsidR="00F23346">
        <w:noBreakHyphen/>
      </w:r>
      <w:r w:rsidRPr="00D74A30">
        <w:t>2110 must be easily accessible from the county</w:t>
      </w:r>
      <w:r w:rsidR="00F23346" w:rsidRPr="00F23346">
        <w:t>’</w:t>
      </w:r>
      <w:r w:rsidRPr="00D74A30">
        <w:t>s, municipality</w:t>
      </w:r>
      <w:r w:rsidR="00F23346" w:rsidRPr="00F23346">
        <w:t>’</w:t>
      </w:r>
      <w:r w:rsidRPr="00D74A30">
        <w:t>s, or school district</w:t>
      </w:r>
      <w:r w:rsidR="00F23346" w:rsidRPr="00F23346">
        <w:t>’</w:t>
      </w:r>
      <w:r w:rsidRPr="00D74A30">
        <w:t>s home page and searchable.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00F23346" w:rsidRPr="00F23346">
        <w:t>’</w:t>
      </w:r>
      <w:r w:rsidRPr="00D74A30">
        <w:t xml:space="preserve"> fees and costs.”</w:t>
      </w: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F23346">
        <w:t xml:space="preserve"> The website databases required by Section 6</w:t>
      </w:r>
      <w:r w:rsidR="00F23346">
        <w:noBreakHyphen/>
        <w:t>1</w:t>
      </w:r>
      <w:r w:rsidR="00F23346">
        <w:noBreakHyphen/>
        <w:t>2120, as added by this act, must be fully operational on or before January 1, 2020.</w:t>
      </w:r>
    </w:p>
    <w:p w:rsidR="00ED2E73" w:rsidRDefault="00F23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E52" w:rsidRDefault="00B26E52" w:rsidP="00B26E52">
      <w:pPr>
        <w:suppressAutoHyphens/>
      </w:pPr>
    </w:p>
    <w:sectPr w:rsidR="00B26E52" w:rsidSect="00B26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02" w:rsidRDefault="00D51E02" w:rsidP="009F0C77">
      <w:r>
        <w:separator/>
      </w:r>
    </w:p>
  </w:endnote>
  <w:endnote w:type="continuationSeparator" w:id="0">
    <w:p w:rsidR="00D51E02" w:rsidRDefault="00D51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DB0134-6168-4B4D-8AAC-C960D155258B}"/>
    <w:embedBold r:id="rId2" w:fontKey="{1E4CD743-711D-49F3-A20D-FA2314A868B4}"/>
  </w:font>
  <w:font w:name="Calibri">
    <w:panose1 w:val="020F0502020204030204"/>
    <w:charset w:val="00"/>
    <w:family w:val="swiss"/>
    <w:pitch w:val="variable"/>
    <w:sig w:usb0="E00002FF" w:usb1="4000ACFF" w:usb2="00000001" w:usb3="00000000" w:csb0="0000019F" w:csb1="00000000"/>
    <w:embedRegular r:id="rId3" w:fontKey="{F945524E-6549-4809-AA0C-47B818BFEBEA}"/>
  </w:font>
  <w:font w:name="Cambria">
    <w:panose1 w:val="02040503050406030204"/>
    <w:charset w:val="00"/>
    <w:family w:val="roman"/>
    <w:pitch w:val="variable"/>
    <w:sig w:usb0="E00002FF" w:usb1="400004FF" w:usb2="00000000" w:usb3="00000000" w:csb0="0000019F" w:csb1="00000000"/>
    <w:embedRegular r:id="rId4" w:fontKey="{75281419-3E91-4911-B799-CDE11D767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E73" w:rsidRPr="00B26E52" w:rsidRDefault="00B26E52" w:rsidP="00B26E52">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02" w:rsidRDefault="00D51E02" w:rsidP="009F0C77">
      <w:r>
        <w:separator/>
      </w:r>
    </w:p>
  </w:footnote>
  <w:footnote w:type="continuationSeparator" w:id="0">
    <w:p w:rsidR="00D51E02" w:rsidRDefault="00D51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7SA19"/>
    <w:docVar w:name="CoverBillType" w:val="b"/>
    <w:docVar w:name="DocPath" w:val="L:\Council\bills\RT\17507SA19.DOCX"/>
    <w:docVar w:name="dvBillNumber" w:val="3201"/>
    <w:docVar w:name="dvBillNumberPrefix" w:val="H. "/>
    <w:docVar w:name="dvOriginalBody" w:val="House"/>
    <w:docVar w:name="dvSteno" w:val="RT"/>
    <w:docVar w:name="NameofBody" w:val="h"/>
    <w:docVar w:name="vGroup2" w:val="Council"/>
  </w:docVars>
  <w:rsids>
    <w:rsidRoot w:val="00D51E0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D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1A31"/>
    <w:rsid w:val="00A64E80"/>
    <w:rsid w:val="00A72BCD"/>
    <w:rsid w:val="00A741D9"/>
    <w:rsid w:val="00A833AB"/>
    <w:rsid w:val="00A9741D"/>
    <w:rsid w:val="00AC34A2"/>
    <w:rsid w:val="00AD1C9A"/>
    <w:rsid w:val="00AD4B17"/>
    <w:rsid w:val="00B26E52"/>
    <w:rsid w:val="00B412D4"/>
    <w:rsid w:val="00BE3C22"/>
    <w:rsid w:val="00C0345E"/>
    <w:rsid w:val="00C31C95"/>
    <w:rsid w:val="00C3483A"/>
    <w:rsid w:val="00C74E9D"/>
    <w:rsid w:val="00C826DD"/>
    <w:rsid w:val="00C82FD3"/>
    <w:rsid w:val="00C92819"/>
    <w:rsid w:val="00CC6B7B"/>
    <w:rsid w:val="00CD2089"/>
    <w:rsid w:val="00D51E02"/>
    <w:rsid w:val="00D73A67"/>
    <w:rsid w:val="00D970A9"/>
    <w:rsid w:val="00DF3845"/>
    <w:rsid w:val="00E41911"/>
    <w:rsid w:val="00E44B57"/>
    <w:rsid w:val="00E92EEF"/>
    <w:rsid w:val="00ED2E73"/>
    <w:rsid w:val="00EF2368"/>
    <w:rsid w:val="00F23346"/>
    <w:rsid w:val="00F24442"/>
    <w:rsid w:val="00F50AE3"/>
    <w:rsid w:val="00F5243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54641-C2DF-46A2-9FC6-8A2251DF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5F615-331C-4045-B14E-1B90E6FE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1059</Words>
  <Characters>5704</Characters>
  <Application>Microsoft Office Word</Application>
  <DocSecurity>0</DocSecurity>
  <Lines>149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3201 Text of Previous Version (Dec. 18, 2018) - South Carolina Legislature Online</dc:title>
  <dc:creator>Rebecca Turner</dc:creator>
  <cp:lastModifiedBy>S Volk</cp:lastModifiedBy>
  <cp:revision>2</cp:revision>
  <dcterms:created xsi:type="dcterms:W3CDTF">2018-12-18T20:14:00Z</dcterms:created>
  <dcterms:modified xsi:type="dcterms:W3CDTF">2018-12-18T20:14:00Z</dcterms:modified>
</cp:coreProperties>
</file>