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15052" w:rsidRDefault="0057322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RECALLED</w:t>
      </w:r>
    </w:p>
    <w:p w:rsidR="0057322A" w:rsidRDefault="0057322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February 28, 2019</w:t>
      </w:r>
    </w:p>
    <w:p w:rsidR="0057322A" w:rsidRDefault="0057322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7322A" w:rsidRPr="0057322A" w:rsidRDefault="0057322A" w:rsidP="0057322A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326</w:t>
      </w:r>
    </w:p>
    <w:p w:rsidR="0057322A" w:rsidRDefault="0057322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7322A" w:rsidRDefault="0057322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Introduced by </w:t>
      </w:r>
      <w:r>
        <w:t>Senators Massey, Setzler, Malloy, Turner, Alexander and Young</w:t>
      </w:r>
    </w:p>
    <w:p w:rsidR="0057322A" w:rsidRDefault="0057322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7322A" w:rsidRDefault="0057322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2/28/19--H.</w:t>
      </w:r>
    </w:p>
    <w:p w:rsidR="0057322A" w:rsidRDefault="0057322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January 23, 2019.</w:t>
      </w:r>
    </w:p>
    <w:p w:rsidR="0057322A" w:rsidRPr="0057322A" w:rsidRDefault="0057322A" w:rsidP="005732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57322A" w:rsidRDefault="0057322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7322A" w:rsidRDefault="0057322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57322A" w:rsidSect="00815052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22168C" w:rsidRPr="00522CE0" w:rsidRDefault="0022168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2216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Start w:id="1" w:name="_GoBack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DB7F54">
        <w:rPr>
          <w:rFonts w:eastAsia="Times New Roman"/>
          <w:b/>
          <w:sz w:val="30"/>
          <w:szCs w:val="30"/>
        </w:rPr>
        <w:t>JOINT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0B492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DIRECT THE STATE LAW ENFORCEMENT DIVISION TO DISTRIBUTE TWO HUNDRED FIFTY THOUSAND DOLLARS TO THE SOUTH CAROLINA STATE FIREFIGHTERS ASSOCIATION TO PROVIDE FOR POST TRAUMATIC STRESS DISORDER INSURANCE AND PROGRAMS.</w:t>
      </w:r>
      <w:bookmarkEnd w:id="1"/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DB7F54" w:rsidRDefault="00DB7F5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DB7F54" w:rsidRDefault="00DB7F5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B7F54" w:rsidRDefault="000B492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  <w:t>From the funds appropriated to it in Act 264 of 2018, the Fiscal Year 2018-2019 Appropriations Act, t</w:t>
      </w:r>
      <w:r w:rsidRPr="00904B0B">
        <w:rPr>
          <w:rFonts w:eastAsia="Times New Roman"/>
        </w:rPr>
        <w:t xml:space="preserve">he State Law Enforcement Division shall distribute </w:t>
      </w:r>
      <w:r>
        <w:rPr>
          <w:rFonts w:eastAsia="Times New Roman"/>
        </w:rPr>
        <w:t>two hundred fifty thousand dollars</w:t>
      </w:r>
      <w:r w:rsidRPr="00904B0B">
        <w:rPr>
          <w:rFonts w:eastAsia="Times New Roman"/>
        </w:rPr>
        <w:t xml:space="preserve"> to the South Carolina State Firefighters Association for the South Carolina Firefighter Assistance Support Team to reimburse firefighters and emergency medical technicians who incur mental injury as a result of a critical incident during the scope of </w:t>
      </w:r>
      <w:r w:rsidR="005904F5">
        <w:rPr>
          <w:rFonts w:eastAsia="Times New Roman"/>
        </w:rPr>
        <w:t xml:space="preserve">their </w:t>
      </w:r>
      <w:r w:rsidRPr="00904B0B">
        <w:rPr>
          <w:rFonts w:eastAsia="Times New Roman"/>
        </w:rPr>
        <w:t>employment</w:t>
      </w:r>
      <w:r w:rsidR="005904F5">
        <w:rPr>
          <w:rFonts w:eastAsia="Times New Roman"/>
        </w:rPr>
        <w:t>,</w:t>
      </w:r>
      <w:r w:rsidRPr="00904B0B">
        <w:rPr>
          <w:rFonts w:eastAsia="Times New Roman"/>
        </w:rPr>
        <w:t xml:space="preserve"> for actual out-of-pocket expenses not covered through workers</w:t>
      </w:r>
      <w:r w:rsidR="005904F5">
        <w:rPr>
          <w:rFonts w:eastAsia="Times New Roman"/>
        </w:rPr>
        <w:t>’</w:t>
      </w:r>
      <w:r w:rsidRPr="00904B0B">
        <w:rPr>
          <w:rFonts w:eastAsia="Times New Roman"/>
        </w:rPr>
        <w:t xml:space="preserve"> compensation claims or other insurance</w:t>
      </w:r>
      <w:r w:rsidR="005904F5">
        <w:rPr>
          <w:rFonts w:eastAsia="Times New Roman"/>
        </w:rPr>
        <w:t>. The funds</w:t>
      </w:r>
      <w:r w:rsidRPr="00904B0B">
        <w:rPr>
          <w:rFonts w:eastAsia="Times New Roman"/>
        </w:rPr>
        <w:t xml:space="preserve"> can also be utilized to provide services through the South Carolina Firefighter</w:t>
      </w:r>
      <w:r w:rsidR="005904F5">
        <w:rPr>
          <w:rFonts w:eastAsia="Times New Roman"/>
        </w:rPr>
        <w:t>s</w:t>
      </w:r>
      <w:r w:rsidRPr="00904B0B">
        <w:rPr>
          <w:rFonts w:eastAsia="Times New Roman"/>
        </w:rPr>
        <w:t xml:space="preserve"> Assistance Support Team.</w:t>
      </w:r>
    </w:p>
    <w:p w:rsidR="000B492D" w:rsidRDefault="000B492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B7F54" w:rsidRPr="00522CE0" w:rsidRDefault="00DB7F5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0B492D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joint resolution takes effect upon approval by the Governor.</w:t>
      </w:r>
    </w:p>
    <w:p w:rsidR="000F1CB1" w:rsidRDefault="00094256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281728" w:rsidRDefault="00281728" w:rsidP="00281728">
      <w:pPr>
        <w:suppressAutoHyphens/>
        <w:jc w:val="both"/>
        <w:rPr>
          <w:rFonts w:eastAsia="Times New Roman"/>
        </w:rPr>
      </w:pPr>
    </w:p>
    <w:sectPr w:rsidR="00281728" w:rsidSect="0081505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B7F54" w:rsidRDefault="00DB7F54" w:rsidP="00522CE0">
      <w:r>
        <w:separator/>
      </w:r>
    </w:p>
  </w:endnote>
  <w:endnote w:type="continuationSeparator" w:id="0">
    <w:p w:rsidR="00DB7F54" w:rsidRDefault="00DB7F54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4579977C-BF37-4216-868C-06BE6A720505}"/>
    <w:embedBold r:id="rId2" w:fontKey="{D316D34A-F21D-46B0-BF07-16C2BC4ABB6E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E0DF66F4-2E0E-4F05-853F-9C73537A669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FE7F9C57-37B2-4E3F-9F1F-44945AC4CD0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1CB1" w:rsidRPr="0022168C" w:rsidRDefault="0022168C" w:rsidP="0022168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[326</w:t>
    </w:r>
    <w:r w:rsidR="00815052">
      <w:t>-</w:t>
    </w:r>
    <w:r w:rsidR="00815052">
      <w:fldChar w:fldCharType="begin"/>
    </w:r>
    <w:r w:rsidR="00815052">
      <w:instrText xml:space="preserve"> PAGE  \* MERGEFORMAT </w:instrText>
    </w:r>
    <w:r w:rsidR="00815052">
      <w:fldChar w:fldCharType="separate"/>
    </w:r>
    <w:r w:rsidR="00F42CFF">
      <w:rPr>
        <w:noProof/>
      </w:rPr>
      <w:t>1</w:t>
    </w:r>
    <w:r w:rsidR="00815052">
      <w:fldChar w:fldCharType="end"/>
    </w:r>
    <w:r w:rsidR="00815052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15052" w:rsidRPr="0022168C" w:rsidRDefault="00815052" w:rsidP="0022168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281728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B7F54" w:rsidRDefault="00DB7F54" w:rsidP="00522CE0">
      <w:r>
        <w:separator/>
      </w:r>
    </w:p>
  </w:footnote>
  <w:footnote w:type="continuationSeparator" w:id="0">
    <w:p w:rsidR="00DB7F54" w:rsidRDefault="00DB7F54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24PTSD.KMM.ASM"/>
    <w:docVar w:name="CoverAttorneyInitials" w:val="KMM"/>
    <w:docVar w:name="CoverAttorneyLastName" w:val="Moffitt"/>
    <w:docVar w:name="CoverBillType" w:val="j"/>
    <w:docVar w:name="CoverSenator" w:val="ASM"/>
    <w:docVar w:name="dvBillNumber" w:val="326"/>
    <w:docVar w:name="dvBillNumberPrefix" w:val="S. "/>
    <w:docVar w:name="dvOriginalBody" w:val="Senate"/>
    <w:docVar w:name="fulldraftpath" w:val="L:\S-RES\ASM\024PTSD.KMM.ASM.DOCX"/>
    <w:docVar w:name="NameofBody" w:val="S"/>
    <w:docVar w:name="vgroup2" w:val="S-RES"/>
  </w:docVars>
  <w:rsids>
    <w:rsidRoot w:val="00DB7F54"/>
    <w:rsid w:val="00042AC1"/>
    <w:rsid w:val="00046516"/>
    <w:rsid w:val="00072458"/>
    <w:rsid w:val="0007601D"/>
    <w:rsid w:val="00094256"/>
    <w:rsid w:val="000B0720"/>
    <w:rsid w:val="000B3C44"/>
    <w:rsid w:val="000B492D"/>
    <w:rsid w:val="000B5EAF"/>
    <w:rsid w:val="000F1CB1"/>
    <w:rsid w:val="001315B2"/>
    <w:rsid w:val="00170561"/>
    <w:rsid w:val="00186AC9"/>
    <w:rsid w:val="00197DF1"/>
    <w:rsid w:val="001B3DD9"/>
    <w:rsid w:val="001B7E5D"/>
    <w:rsid w:val="001D3BAC"/>
    <w:rsid w:val="00216025"/>
    <w:rsid w:val="0022168C"/>
    <w:rsid w:val="00245C4E"/>
    <w:rsid w:val="00281728"/>
    <w:rsid w:val="002C1321"/>
    <w:rsid w:val="002C2031"/>
    <w:rsid w:val="002C5896"/>
    <w:rsid w:val="002D3BED"/>
    <w:rsid w:val="00307C2B"/>
    <w:rsid w:val="00315D04"/>
    <w:rsid w:val="00383247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65148"/>
    <w:rsid w:val="00570403"/>
    <w:rsid w:val="0057322A"/>
    <w:rsid w:val="005904F5"/>
    <w:rsid w:val="00593361"/>
    <w:rsid w:val="005A413B"/>
    <w:rsid w:val="005A5017"/>
    <w:rsid w:val="005A648C"/>
    <w:rsid w:val="005F07AC"/>
    <w:rsid w:val="005F1745"/>
    <w:rsid w:val="0067356C"/>
    <w:rsid w:val="006A1802"/>
    <w:rsid w:val="006C0CBB"/>
    <w:rsid w:val="006C74EA"/>
    <w:rsid w:val="00720D40"/>
    <w:rsid w:val="007318D4"/>
    <w:rsid w:val="00765784"/>
    <w:rsid w:val="007A4390"/>
    <w:rsid w:val="007D09B5"/>
    <w:rsid w:val="007E5CB7"/>
    <w:rsid w:val="00815052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84BE0"/>
    <w:rsid w:val="00995C37"/>
    <w:rsid w:val="009C118A"/>
    <w:rsid w:val="00A02011"/>
    <w:rsid w:val="00A4011E"/>
    <w:rsid w:val="00A86015"/>
    <w:rsid w:val="00A9594E"/>
    <w:rsid w:val="00AE59C8"/>
    <w:rsid w:val="00B10098"/>
    <w:rsid w:val="00B5790D"/>
    <w:rsid w:val="00B945C5"/>
    <w:rsid w:val="00BA20EA"/>
    <w:rsid w:val="00BB5AFC"/>
    <w:rsid w:val="00BC0A56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B7F54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EF0D80"/>
    <w:rsid w:val="00F0234A"/>
    <w:rsid w:val="00F05CF2"/>
    <w:rsid w:val="00F42CFF"/>
    <w:rsid w:val="00F51241"/>
    <w:rsid w:val="00F52959"/>
    <w:rsid w:val="00F55884"/>
    <w:rsid w:val="00F956CC"/>
    <w:rsid w:val="00FB58EB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5:docId w15:val="{2251D81B-1D74-4296-9872-52037FE2DC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NoSpacing">
    <w:name w:val="No Spacing"/>
    <w:uiPriority w:val="1"/>
    <w:qFormat/>
    <w:rsid w:val="00815052"/>
    <w:rPr>
      <w:rFonts w:cstheme="minorBidi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1CF2902</Template>
  <TotalTime>0</TotalTime>
  <Pages>2</Pages>
  <Words>188</Words>
  <Characters>1065</Characters>
  <Application>Microsoft Office Word</Application>
  <DocSecurity>0</DocSecurity>
  <Lines>48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1251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326 Text of Previous Version (Feb. 28, 2019) - South Carolina Legislature Online</dc:title>
  <dc:subject/>
  <dc:creator>Ken Moffitt</dc:creator>
  <cp:keywords/>
  <dc:description/>
  <cp:lastModifiedBy>Lavarres Lynch</cp:lastModifiedBy>
  <cp:revision>2</cp:revision>
  <dcterms:created xsi:type="dcterms:W3CDTF">2019-02-28T20:14:00Z</dcterms:created>
  <dcterms:modified xsi:type="dcterms:W3CDTF">2019-02-28T20:14:00Z</dcterms:modified>
</cp:coreProperties>
</file>