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8BB"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Pr="00633053" w:rsidRDefault="00633053" w:rsidP="00633053">
      <w:pPr>
        <w:tabs>
          <w:tab w:val="right" w:pos="5933"/>
        </w:tabs>
        <w:suppressAutoHyphens/>
      </w:pPr>
      <w:r>
        <w:tab/>
      </w:r>
      <w:r>
        <w:rPr>
          <w:b/>
          <w:sz w:val="36"/>
        </w:rPr>
        <w:t>H. 3307</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Fry, Crawford, Allison, Yow, Daning, Elliott, Hewitt, G.R. Smith, Hixon, Taylor, Magnuson, Gagnon, Johnson, Clary, Pendarvis, McKnight, Rose, Cogswell, Cobb</w:t>
      </w:r>
      <w:r>
        <w:noBreakHyphen/>
        <w:t>Hunter, B. Newton, Mace, Caskey, Moore, Gilliard, Blackwell, Govan and Henderson</w:t>
      </w:r>
      <w:r>
        <w:noBreakHyphen/>
        <w:t>Myers</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Default="00633053" w:rsidP="00653261">
      <w:pPr>
        <w:tabs>
          <w:tab w:val="right" w:pos="5933"/>
        </w:tabs>
        <w:suppressAutoHyphens/>
      </w:pPr>
      <w:r>
        <w:t>S. Printed 4/4/19--H.</w:t>
      </w:r>
      <w:r w:rsidR="00653261">
        <w:tab/>
        <w:t>[SEC 4/5/19 3:18 PM]</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33053" w:rsidRP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3053" w:rsidSect="009D43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6EA8" w:rsidRDefault="005E6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60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17 TO CHAPTER 3, TITLE 23 SO AS TO PROVIDE THAT THE STATE LAW ENFORCEMENT DIVISION SHALL ESTABLISH AND MAINTAIN A CASE TRACKING SYSTEM AND SEARCHABLE WEBSITE THAT INCLUDES CERTAIN INFORMATION ABOUT PROPERTY SEIZED BY LAW ENFORCEMENT AGENCIES AND FORFEITED UNDER STATE LAW </w:t>
      </w:r>
      <w:r w:rsidR="003149CD">
        <w:t>OR</w:t>
      </w:r>
      <w:r>
        <w:t xml:space="preserve"> UNDER ANY AGREEMENT WITH THE FEDERAL GOVERNMENT.</w:t>
      </w:r>
      <w:bookmarkEnd w:id="1"/>
    </w:p>
    <w:p w:rsidR="0010776B" w:rsidRDefault="00DA6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A68BB" w:rsidRDefault="00DA6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88">
        <w:t>SECTION</w:t>
      </w:r>
      <w:r w:rsidRPr="00826088">
        <w:tab/>
        <w:t>1.</w:t>
      </w:r>
      <w:r w:rsidRPr="00826088">
        <w:tab/>
        <w:t>Chapter 3, Title 23 of the 1976 Code is amended by adding:</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6088">
        <w:t>“Article 17</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6088">
        <w:t>Reporting of Property Seized and Forfeited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Pr="00826088">
        <w:noBreakHyphen/>
        <w:t>3</w:t>
      </w:r>
      <w:r w:rsidRPr="00826088">
        <w:noBreakHyphen/>
        <w:t>1500.</w:t>
      </w:r>
      <w:r w:rsidRPr="00826088">
        <w:tab/>
      </w:r>
      <w:r w:rsidRPr="00826088">
        <w:rPr>
          <w:u w:color="000000" w:themeColor="text1"/>
        </w:rPr>
        <w:t>‘Law enforcement agency’ means any police force, multijurisdictional task force, fire department, or other local, county or state agency that has the authority under state law or operates in cooperation with a federal agency under federal law to engage in the seizure and forfeiture of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r>
      <w:r w:rsidRPr="00826088">
        <w:rPr>
          <w:u w:color="000000" w:themeColor="text1"/>
        </w:rPr>
        <w:t>Section 23</w:t>
      </w:r>
      <w:r w:rsidRPr="00826088">
        <w:rPr>
          <w:u w:color="000000" w:themeColor="text1"/>
        </w:rPr>
        <w:noBreakHyphen/>
        <w:t>3</w:t>
      </w:r>
      <w:r w:rsidRPr="00826088">
        <w:rPr>
          <w:u w:color="000000" w:themeColor="text1"/>
        </w:rPr>
        <w:noBreakHyphen/>
        <w:t>1510.</w:t>
      </w:r>
      <w:r w:rsidRPr="00826088">
        <w:rPr>
          <w:u w:color="000000" w:themeColor="text1"/>
        </w:rPr>
        <w:tab/>
        <w:t>This article is applicable to any provision that authorizes a law enforcement agency to seize property that is used in the commission of a criminal offense.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lastRenderedPageBreak/>
        <w:tab/>
        <w:t>Section 23</w:t>
      </w:r>
      <w:r w:rsidRPr="00826088">
        <w:noBreakHyphen/>
        <w:t>3</w:t>
      </w:r>
      <w:r w:rsidRPr="00826088">
        <w:noBreakHyphen/>
        <w:t>1520.</w:t>
      </w:r>
      <w:r w:rsidRPr="00826088">
        <w:tab/>
      </w:r>
      <w:r w:rsidRPr="00826088">
        <w:rPr>
          <w:u w:color="000000" w:themeColor="text1"/>
        </w:rPr>
        <w:t>(A)</w:t>
      </w:r>
      <w:r w:rsidRPr="00826088">
        <w:rPr>
          <w:u w:color="000000" w:themeColor="text1"/>
        </w:rPr>
        <w:tab/>
        <w:t>The Prosecution Coordination Commission (Commission) shall establish and maintain a case tracking system and searchable public website that includes the following information about property seized by a law enforcement agency and forfeited under state law or under any agreement with the federal government:</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name of the law enforcement agency that seized the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date the property was seized;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(3)</w:t>
      </w:r>
      <w:r w:rsidRPr="00826088">
        <w:rPr>
          <w:u w:color="000000" w:themeColor="text1"/>
        </w:rPr>
        <w:tab/>
        <w:t>type of property seized, including year, make, model, and serial number, as applicable;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(4)</w:t>
      </w:r>
      <w:r w:rsidRPr="00826088">
        <w:rPr>
          <w:u w:color="000000" w:themeColor="text1"/>
        </w:rPr>
        <w:tab/>
        <w:t xml:space="preserve">location of the seizure: home; business; traffic stop including street name and traffic direction where the seizure occurred; </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(5)</w:t>
      </w:r>
      <w:r w:rsidRPr="00826088">
        <w:rPr>
          <w:u w:color="000000" w:themeColor="text1"/>
        </w:rPr>
        <w:tab/>
        <w:t>estimated value of the seized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(6)</w:t>
      </w:r>
      <w:r w:rsidRPr="00826088">
        <w:rPr>
          <w:u w:color="000000" w:themeColor="text1"/>
        </w:rPr>
        <w:tab/>
        <w:t>criminal offense that led to the seizure;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(7)</w:t>
      </w:r>
      <w:r w:rsidRPr="00826088">
        <w:rPr>
          <w:u w:color="000000" w:themeColor="text1"/>
        </w:rPr>
        <w:tab/>
        <w:t>crime for which the suspect was charged;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(8)</w:t>
      </w:r>
      <w:r w:rsidRPr="00826088">
        <w:rPr>
          <w:u w:color="000000" w:themeColor="text1"/>
        </w:rPr>
        <w:tab/>
        <w:t>criminal case number;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(9)</w:t>
      </w:r>
      <w:r w:rsidRPr="00826088">
        <w:rPr>
          <w:u w:color="000000" w:themeColor="text1"/>
        </w:rPr>
        <w:tab/>
        <w:t>outcome of any related criminal action, to include whether any charges were brought or dropped, a plea bargain was reached, a conviction was obtained, or an acquittal was issued;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(10)</w:t>
      </w:r>
      <w:r w:rsidRPr="00826088">
        <w:rPr>
          <w:u w:color="000000" w:themeColor="text1"/>
        </w:rPr>
        <w:tab/>
        <w:t>if the forfeiture was not processed under state law, the reason for the federal transfer: adoption or joint task force;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(11)</w:t>
      </w:r>
      <w:r w:rsidRPr="00826088">
        <w:rPr>
          <w:u w:color="000000" w:themeColor="text1"/>
        </w:rPr>
        <w:tab/>
        <w:t>forfeiture case number;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(12)</w:t>
      </w:r>
      <w:r w:rsidRPr="00826088">
        <w:rPr>
          <w:u w:color="000000" w:themeColor="text1"/>
        </w:rPr>
        <w:tab/>
        <w:t>whether a claim or counterclaim was filed by a suspect, innocent property owner, or a joint or third</w:t>
      </w:r>
      <w:r w:rsidRPr="00826088">
        <w:rPr>
          <w:u w:color="000000" w:themeColor="text1"/>
        </w:rPr>
        <w:noBreakHyphen/>
        <w:t>party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(13)</w:t>
      </w:r>
      <w:r w:rsidRPr="00826088">
        <w:rPr>
          <w:u w:color="000000" w:themeColor="text1"/>
        </w:rPr>
        <w:tab/>
        <w:t>type of forfeiture procedure: criminal forfeiture, civil</w:t>
      </w:r>
      <w:r w:rsidRPr="00826088">
        <w:rPr>
          <w:u w:color="000000" w:themeColor="text1"/>
        </w:rPr>
        <w:noBreakHyphen/>
        <w:t>administrative forfeiture, or civil</w:t>
      </w:r>
      <w:r w:rsidRPr="00826088">
        <w:rPr>
          <w:u w:color="000000" w:themeColor="text1"/>
        </w:rPr>
        <w:noBreakHyphen/>
        <w:t>judicial forfeiture;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(14)</w:t>
      </w:r>
      <w:r w:rsidRPr="00826088">
        <w:rPr>
          <w:u w:color="000000" w:themeColor="text1"/>
        </w:rPr>
        <w:tab/>
        <w:t>whether the property owner was represented by an attorney in the forfeiture case;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(15)</w:t>
      </w:r>
      <w:r w:rsidRPr="00826088">
        <w:rPr>
          <w:u w:color="000000" w:themeColor="text1"/>
        </w:rPr>
        <w:tab/>
        <w:t>date of forfeiture decision;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(16)</w:t>
      </w:r>
      <w:r w:rsidRPr="00826088">
        <w:rPr>
          <w:u w:color="000000" w:themeColor="text1"/>
        </w:rPr>
        <w:tab/>
        <w:t>total administrative and other expenses deducted as part of the forfeiture process;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(17)</w:t>
      </w:r>
      <w:r w:rsidRPr="00826088">
        <w:rPr>
          <w:u w:color="000000" w:themeColor="text1"/>
        </w:rPr>
        <w:tab/>
        <w:t>net amount received from the forfeiture;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(18)</w:t>
      </w:r>
      <w:r w:rsidRPr="00826088">
        <w:rPr>
          <w:u w:color="000000" w:themeColor="text1"/>
        </w:rPr>
        <w:tab/>
        <w:t>disposition of property following its seizure, to include whether the property was: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fully returned to the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partially returned to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destroyed;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sold after forfeiture; or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retained after forfeiture by law enforcement; and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(19)</w:t>
      </w:r>
      <w:r w:rsidRPr="00826088">
        <w:rPr>
          <w:u w:color="000000" w:themeColor="text1"/>
        </w:rPr>
        <w:tab/>
        <w:t>date of forfeiture decision.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826088">
        <w:rPr>
          <w:u w:color="000000" w:themeColor="text1"/>
        </w:rPr>
        <w:t>Section 23</w:t>
      </w:r>
      <w:r w:rsidRPr="00826088">
        <w:rPr>
          <w:u w:color="000000" w:themeColor="text1"/>
        </w:rPr>
        <w:noBreakHyphen/>
        <w:t>3</w:t>
      </w:r>
      <w:r w:rsidRPr="00826088">
        <w:rPr>
          <w:u w:color="000000" w:themeColor="text1"/>
        </w:rPr>
        <w:noBreakHyphen/>
        <w:t>1530.</w:t>
      </w:r>
      <w:r w:rsidRPr="00826088">
        <w:rPr>
          <w:u w:color="000000" w:themeColor="text1"/>
        </w:rPr>
        <w:tab/>
        <w:t>(A)</w:t>
      </w:r>
      <w:r w:rsidRPr="00826088">
        <w:rPr>
          <w:u w:color="000000" w:themeColor="text1"/>
        </w:rPr>
        <w:tab/>
        <w:t>The commission shall establish and maintain a searchable public website that includes: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the total value of seized and forfeited property held by the agency at the end of the reporting period; and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the total amount of funds expended, in each of the following nine categories, which resulted from property seized, forfeited, and reported in Section 23</w:t>
      </w:r>
      <w:r w:rsidRPr="00826088">
        <w:rPr>
          <w:u w:color="000000" w:themeColor="text1"/>
        </w:rPr>
        <w:noBreakHyphen/>
        <w:t>3</w:t>
      </w:r>
      <w:r w:rsidRPr="00826088">
        <w:rPr>
          <w:u w:color="000000" w:themeColor="text1"/>
        </w:rPr>
        <w:noBreakHyphen/>
        <w:t>1520:</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drug abuse, crime, and gang prevention programs;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victim reparations;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investigation costs, including witness protection, informant fees, and controlled buys;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salaries, overtime, and benefits, as permitted by law;</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professional outside services, including auditing, court reporting, expert witness fees, outside attorney fees and membership fees paid to trade associations;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(f)</w:t>
      </w:r>
      <w:r w:rsidRPr="00826088">
        <w:rPr>
          <w:u w:color="000000" w:themeColor="text1"/>
        </w:rPr>
        <w:tab/>
        <w:t>travel, meals, entertainment, conferences, training, and continuing education;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(g)</w:t>
      </w:r>
      <w:r w:rsidRPr="00826088">
        <w:rPr>
          <w:u w:color="000000" w:themeColor="text1"/>
        </w:rPr>
        <w:tab/>
        <w:t>other operating expenses including office supplies, postage, and printing;</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(h)</w:t>
      </w:r>
      <w:r w:rsidRPr="00826088">
        <w:rPr>
          <w:u w:color="000000" w:themeColor="text1"/>
        </w:rPr>
        <w:tab/>
        <w:t>capital expenditures including vehicles, firearms, equipment, computers, and furniture; and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(i)</w:t>
      </w:r>
      <w:r w:rsidRPr="00826088">
        <w:rPr>
          <w:u w:color="000000" w:themeColor="text1"/>
        </w:rPr>
        <w:tab/>
        <w:t>other expenditures of forfeiture proceeds.</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t>The commission may require that information not specified in this section also be reported.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1540.</w:t>
      </w:r>
      <w:r w:rsidRPr="00826088">
        <w:rPr>
          <w:u w:color="000000" w:themeColor="text1"/>
        </w:rPr>
        <w:tab/>
        <w:t>The law enforcement agency that seizes property and prosecutors that litigate related criminal cases and forfeiture proceedings shall update the commission’s website with the information required under Section 23</w:t>
      </w:r>
      <w:r w:rsidRPr="00826088">
        <w:rPr>
          <w:u w:color="000000" w:themeColor="text1"/>
        </w:rPr>
        <w:noBreakHyphen/>
        <w:t>3</w:t>
      </w:r>
      <w:r w:rsidRPr="00826088">
        <w:rPr>
          <w:u w:color="000000" w:themeColor="text1"/>
        </w:rPr>
        <w:noBreakHyphen/>
        <w:t>1520 at the end of the month following each seizure of property. The commander of a multijurisdictional task force may appoint one agency to report its seizures. If an agency has made no seizures during the previous year, a null report shall be filed by the agency specifying that it did not engage in seizures or forfeitures during the reporting period.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1550.</w:t>
      </w:r>
      <w:r w:rsidRPr="00826088">
        <w:rPr>
          <w:u w:color="000000" w:themeColor="text1"/>
        </w:rPr>
        <w:tab/>
        <w:t>The law enforcement agency that expends forfeiture</w:t>
      </w:r>
      <w:r w:rsidRPr="00826088">
        <w:rPr>
          <w:u w:color="000000" w:themeColor="text1"/>
        </w:rPr>
        <w:noBreakHyphen/>
        <w:t>related proceeds shall update the commission’s website with the information required under Section 23</w:t>
      </w:r>
      <w:r w:rsidRPr="00826088">
        <w:rPr>
          <w:u w:color="000000" w:themeColor="text1"/>
        </w:rPr>
        <w:noBreakHyphen/>
        <w:t>3</w:t>
      </w:r>
      <w:r w:rsidRPr="00826088">
        <w:rPr>
          <w:u w:color="000000" w:themeColor="text1"/>
        </w:rPr>
        <w:noBreakHyphen/>
        <w:t>1530 within thirty days after the end of the fiscal year. The commander of a multijurisdictional task force may appoint one agency to report its expenditures.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lastRenderedPageBreak/>
        <w:tab/>
        <w:t>Section 23</w:t>
      </w:r>
      <w:r w:rsidRPr="00826088">
        <w:rPr>
          <w:u w:color="000000" w:themeColor="text1"/>
        </w:rPr>
        <w:noBreakHyphen/>
        <w:t>3</w:t>
      </w:r>
      <w:r w:rsidRPr="00826088">
        <w:rPr>
          <w:u w:color="000000" w:themeColor="text1"/>
        </w:rPr>
        <w:noBreakHyphen/>
        <w:t>1560.</w:t>
      </w:r>
      <w:r w:rsidRPr="00826088">
        <w:rPr>
          <w:u w:color="000000" w:themeColor="text1"/>
        </w:rPr>
        <w:tab/>
        <w:t>(A)</w:t>
      </w:r>
      <w:r w:rsidRPr="00826088">
        <w:rPr>
          <w:u w:color="000000" w:themeColor="text1"/>
        </w:rPr>
        <w:tab/>
        <w:t>The commission shall develop a standard form, webpage, process and deadlines for electronic data entry for submission of seizure data, forfeiture data and expenditures of proceeds by law enforcement agencies.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t>The State Auditor shall perform annually a financial audit under the generally accepted auditing standards of records related to inventory of seized property and expenditures of forfeiture proceeds. A copy of the final audit report shall be submitted to the commission no later than ninety days after the end of the fiscal year and shall be made public.</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(C)</w:t>
      </w:r>
      <w:r w:rsidRPr="00826088">
        <w:rPr>
          <w:u w:color="000000" w:themeColor="text1"/>
        </w:rPr>
        <w:tab/>
        <w:t xml:space="preserve">One hundred twenty days after the close of the fiscal year, the commission shall submit to the Speaker of the House of Representatives, President of the Senate, Attorney General, and Governor a written report summarizing activity in the State, for the preceding fiscal year, that includes the type, approximate value, and disposition of property seized and the amount of any proceeds received or expended at the </w:t>
      </w:r>
      <w:r w:rsidR="00653261">
        <w:rPr>
          <w:u w:color="000000" w:themeColor="text1"/>
        </w:rPr>
        <w:t>s</w:t>
      </w:r>
      <w:r w:rsidRPr="00826088">
        <w:rPr>
          <w:u w:color="000000" w:themeColor="text1"/>
        </w:rPr>
        <w:t>tate and local levels. The report shall provide a categorized accounting of all proceeds expended. The aggregate report also shall be made available on the commission’s website.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(D)</w:t>
      </w:r>
      <w:r w:rsidRPr="00826088">
        <w:rPr>
          <w:u w:color="000000" w:themeColor="text1"/>
        </w:rPr>
        <w:tab/>
        <w:t>The commission shall include in its aggregate report recommendations to the General Assembly to improve forfeiture laws to better ensure that forfeiture proceedings are reported and handled in a manner that is fair to crime victims, innocent property owners, secured interest holders, citizens, and taxpayers.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(E)</w:t>
      </w:r>
      <w:r w:rsidRPr="00826088">
        <w:rPr>
          <w:u w:color="000000" w:themeColor="text1"/>
        </w:rPr>
        <w:tab/>
        <w:t>The commission shall include in its aggregate report information on law enforcement agencies that are not in compliance with this article.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(F)</w:t>
      </w:r>
      <w:r w:rsidRPr="00826088">
        <w:rPr>
          <w:u w:color="000000" w:themeColor="text1"/>
        </w:rPr>
        <w:tab/>
        <w:t>The commission may recoup its costs by charging a fee to law enforcement agencies that engage in seizures or forfeitures during the reporting period.  Each law enforcement agency may use forfeiture proceeds to pay the cost of compiling and reporting data under this article, including any fee imposed by the commission.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(G)</w:t>
      </w:r>
      <w:r w:rsidRPr="00826088">
        <w:rPr>
          <w:u w:color="000000" w:themeColor="text1"/>
        </w:rPr>
        <w:tab/>
        <w:t>The data and reports compiled and prepared under this article regarding completed forfeitures are public information pursuant to Chapter 4, Title 30.</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(H)</w:t>
      </w:r>
      <w:r w:rsidRPr="00826088">
        <w:rPr>
          <w:u w:color="000000" w:themeColor="text1"/>
        </w:rPr>
        <w:tab/>
        <w:t>The commission may adopt rules that are necessary to implement this article.”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SECTION</w:t>
      </w:r>
      <w:r w:rsidRPr="00826088">
        <w:rPr>
          <w:u w:color="000000" w:themeColor="text1"/>
        </w:rPr>
        <w:tab/>
        <w:t>2.</w:t>
      </w:r>
      <w:r w:rsidRPr="00826088">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826088">
        <w:rPr>
          <w:u w:color="000000" w:themeColor="text1"/>
        </w:rPr>
        <w:lastRenderedPageBreak/>
        <w:t>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088">
        <w:t>SECTION</w:t>
      </w:r>
      <w:r w:rsidRPr="00826088">
        <w:tab/>
        <w:t>3.</w:t>
      </w:r>
      <w:r w:rsidRPr="00826088">
        <w:tab/>
        <w:t>This act takes effect upon approval by the Governor and is subject to funding by the General Assembly in the General Appropriations Act.</w:t>
      </w:r>
    </w:p>
    <w:p w:rsidR="007A5BF5" w:rsidRDefault="00314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324" w:rsidRDefault="00A37324" w:rsidP="00A37324">
      <w:pPr>
        <w:suppressAutoHyphens/>
      </w:pPr>
    </w:p>
    <w:sectPr w:rsidR="00A37324" w:rsidSect="009D43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7D3" w:rsidRDefault="004A57D3" w:rsidP="009F0C77">
      <w:r>
        <w:separator/>
      </w:r>
    </w:p>
  </w:endnote>
  <w:endnote w:type="continuationSeparator" w:id="0">
    <w:p w:rsidR="004A57D3" w:rsidRDefault="004A5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422356E-59B2-49C1-9F41-1906DD9ED18C}"/>
    <w:embedBold r:id="rId2" w:fontKey="{D5566F19-92D2-402B-A6A6-43C92ED8056F}"/>
  </w:font>
  <w:font w:name="Calibri">
    <w:panose1 w:val="020F0502020204030204"/>
    <w:charset w:val="00"/>
    <w:family w:val="swiss"/>
    <w:pitch w:val="variable"/>
    <w:sig w:usb0="E0002AFF" w:usb1="C000247B" w:usb2="00000009" w:usb3="00000000" w:csb0="000001FF" w:csb1="00000000"/>
    <w:embedRegular r:id="rId3" w:fontKey="{FAA4E622-B25A-4544-95B3-85C697CAD545}"/>
  </w:font>
  <w:font w:name="Cambria">
    <w:panose1 w:val="02040503050406030204"/>
    <w:charset w:val="00"/>
    <w:family w:val="roman"/>
    <w:pitch w:val="variable"/>
    <w:sig w:usb0="E00006FF" w:usb1="420024FF" w:usb2="02000000" w:usb3="00000000" w:csb0="0000019F" w:csb1="00000000"/>
    <w:embedRegular r:id="rId4" w:fontKey="{86780242-3F45-4803-90A2-7E97B09BA7F7}"/>
  </w:font>
  <w:font w:name="Segoe UI">
    <w:panose1 w:val="020B0502040204020203"/>
    <w:charset w:val="00"/>
    <w:family w:val="swiss"/>
    <w:pitch w:val="variable"/>
    <w:sig w:usb0="E4002EFF" w:usb1="C000E47F" w:usb2="00000009" w:usb3="00000000" w:csb0="000001FF" w:csb1="00000000"/>
    <w:embedRegular r:id="rId5" w:fontKey="{2AC3A8E7-3E65-4530-B80A-F0F573EB50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F5" w:rsidRPr="005E6EA8" w:rsidRDefault="005E6EA8" w:rsidP="005E6EA8">
    <w:pPr>
      <w:pStyle w:val="Footer"/>
      <w:tabs>
        <w:tab w:val="clear" w:pos="4680"/>
        <w:tab w:val="clear" w:pos="9360"/>
        <w:tab w:val="center" w:pos="2995"/>
      </w:tabs>
      <w:spacing w:before="120"/>
    </w:pPr>
    <w:r>
      <w:t>[3307</w:t>
    </w:r>
    <w:r w:rsidR="009D437D">
      <w:t>-</w:t>
    </w:r>
    <w:r w:rsidR="009D437D">
      <w:fldChar w:fldCharType="begin"/>
    </w:r>
    <w:r w:rsidR="009D437D">
      <w:instrText xml:space="preserve"> PAGE  \* MERGEFORMAT </w:instrText>
    </w:r>
    <w:r w:rsidR="009D437D">
      <w:fldChar w:fldCharType="separate"/>
    </w:r>
    <w:r w:rsidR="00653261">
      <w:rPr>
        <w:noProof/>
      </w:rPr>
      <w:t>1</w:t>
    </w:r>
    <w:r w:rsidR="009D437D">
      <w:fldChar w:fldCharType="end"/>
    </w:r>
    <w:r w:rsidR="009D43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37D" w:rsidRPr="005E6EA8" w:rsidRDefault="009D437D" w:rsidP="005E6EA8">
    <w:pPr>
      <w:pStyle w:val="Footer"/>
      <w:tabs>
        <w:tab w:val="clear" w:pos="4680"/>
        <w:tab w:val="clear" w:pos="9360"/>
        <w:tab w:val="center" w:pos="2995"/>
      </w:tabs>
      <w:spacing w:before="120"/>
    </w:pPr>
    <w:r>
      <w:t>[3307]</w:t>
    </w:r>
    <w:r>
      <w:tab/>
    </w:r>
    <w:r>
      <w:fldChar w:fldCharType="begin"/>
    </w:r>
    <w:r>
      <w:instrText xml:space="preserve"> PAGE  \* MERGEFORMAT </w:instrText>
    </w:r>
    <w:r>
      <w:fldChar w:fldCharType="separate"/>
    </w:r>
    <w:r w:rsidR="00A373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7D3" w:rsidRDefault="004A57D3" w:rsidP="009F0C77">
      <w:r>
        <w:separator/>
      </w:r>
    </w:p>
  </w:footnote>
  <w:footnote w:type="continuationSeparator" w:id="0">
    <w:p w:rsidR="004A57D3" w:rsidRDefault="004A5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8CM19"/>
    <w:docVar w:name="CoverBillType" w:val="b"/>
    <w:docVar w:name="DocPath" w:val="L:\Council\bills\GT\5578CM19.DOCX"/>
    <w:docVar w:name="dvBillNumber" w:val="3307"/>
    <w:docVar w:name="dvBillNumberPrefix" w:val="H. "/>
    <w:docVar w:name="dvOriginalBody" w:val="House"/>
    <w:docVar w:name="dvSteno" w:val="GT"/>
    <w:docVar w:name="NameofBody" w:val="h"/>
    <w:docVar w:name="vGroup2" w:val="Council"/>
  </w:docVars>
  <w:rsids>
    <w:rsidRoot w:val="003660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418"/>
    <w:rsid w:val="00250967"/>
    <w:rsid w:val="002543C8"/>
    <w:rsid w:val="0025541D"/>
    <w:rsid w:val="00284AAE"/>
    <w:rsid w:val="002A040E"/>
    <w:rsid w:val="002E5912"/>
    <w:rsid w:val="00301B21"/>
    <w:rsid w:val="003149CD"/>
    <w:rsid w:val="00325348"/>
    <w:rsid w:val="0032732C"/>
    <w:rsid w:val="00336AD0"/>
    <w:rsid w:val="00366026"/>
    <w:rsid w:val="0037079A"/>
    <w:rsid w:val="003A195C"/>
    <w:rsid w:val="003C4DAB"/>
    <w:rsid w:val="003D01E8"/>
    <w:rsid w:val="003E5288"/>
    <w:rsid w:val="003F6D79"/>
    <w:rsid w:val="0041760A"/>
    <w:rsid w:val="00417C01"/>
    <w:rsid w:val="004403BD"/>
    <w:rsid w:val="00461441"/>
    <w:rsid w:val="004809EE"/>
    <w:rsid w:val="004A2BBA"/>
    <w:rsid w:val="004A57D3"/>
    <w:rsid w:val="004B4A1C"/>
    <w:rsid w:val="004E7D54"/>
    <w:rsid w:val="004F4655"/>
    <w:rsid w:val="005153EA"/>
    <w:rsid w:val="005273C6"/>
    <w:rsid w:val="00530A69"/>
    <w:rsid w:val="00545593"/>
    <w:rsid w:val="00556EBF"/>
    <w:rsid w:val="00577C6C"/>
    <w:rsid w:val="005A62FE"/>
    <w:rsid w:val="005C2FE2"/>
    <w:rsid w:val="005D766B"/>
    <w:rsid w:val="005E2BC9"/>
    <w:rsid w:val="005E6EA8"/>
    <w:rsid w:val="00605102"/>
    <w:rsid w:val="006215AA"/>
    <w:rsid w:val="00633053"/>
    <w:rsid w:val="006521FE"/>
    <w:rsid w:val="00653261"/>
    <w:rsid w:val="006913C9"/>
    <w:rsid w:val="0069470D"/>
    <w:rsid w:val="006D58AA"/>
    <w:rsid w:val="00734F00"/>
    <w:rsid w:val="007A5BF5"/>
    <w:rsid w:val="007A70AE"/>
    <w:rsid w:val="0082527A"/>
    <w:rsid w:val="008362E8"/>
    <w:rsid w:val="0085786E"/>
    <w:rsid w:val="008A1768"/>
    <w:rsid w:val="008A489F"/>
    <w:rsid w:val="008F0F33"/>
    <w:rsid w:val="008F4429"/>
    <w:rsid w:val="0094021A"/>
    <w:rsid w:val="00946CD0"/>
    <w:rsid w:val="009B44AF"/>
    <w:rsid w:val="009C6A0B"/>
    <w:rsid w:val="009D437D"/>
    <w:rsid w:val="009F0C77"/>
    <w:rsid w:val="009F4DD1"/>
    <w:rsid w:val="00A02543"/>
    <w:rsid w:val="00A37324"/>
    <w:rsid w:val="00A41684"/>
    <w:rsid w:val="00A55C3C"/>
    <w:rsid w:val="00A64E80"/>
    <w:rsid w:val="00A72BCD"/>
    <w:rsid w:val="00A741D9"/>
    <w:rsid w:val="00A833AB"/>
    <w:rsid w:val="00A9741D"/>
    <w:rsid w:val="00AC34A2"/>
    <w:rsid w:val="00AD1C9A"/>
    <w:rsid w:val="00AD4B17"/>
    <w:rsid w:val="00B412D4"/>
    <w:rsid w:val="00BE3C22"/>
    <w:rsid w:val="00C0345E"/>
    <w:rsid w:val="00C31C95"/>
    <w:rsid w:val="00C3483A"/>
    <w:rsid w:val="00C55EB2"/>
    <w:rsid w:val="00C74E9D"/>
    <w:rsid w:val="00C826DD"/>
    <w:rsid w:val="00C82FD3"/>
    <w:rsid w:val="00C92819"/>
    <w:rsid w:val="00CC6B7B"/>
    <w:rsid w:val="00CD2089"/>
    <w:rsid w:val="00CD7310"/>
    <w:rsid w:val="00D73A67"/>
    <w:rsid w:val="00D970A9"/>
    <w:rsid w:val="00DA68BB"/>
    <w:rsid w:val="00DF3845"/>
    <w:rsid w:val="00E243C8"/>
    <w:rsid w:val="00E41911"/>
    <w:rsid w:val="00E44B57"/>
    <w:rsid w:val="00E92EEF"/>
    <w:rsid w:val="00EE2643"/>
    <w:rsid w:val="00EF2368"/>
    <w:rsid w:val="00F24442"/>
    <w:rsid w:val="00F50AE3"/>
    <w:rsid w:val="00F655B7"/>
    <w:rsid w:val="00F656BA"/>
    <w:rsid w:val="00F67CF1"/>
    <w:rsid w:val="00F728AA"/>
    <w:rsid w:val="00F840F0"/>
    <w:rsid w:val="00F92A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1CD32-E325-4CB1-983B-DAA2ED12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A68B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40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A68B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A68B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8DEDE-865A-49C8-8454-8184DD1EA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6</Pages>
  <Words>1298</Words>
  <Characters>7262</Characters>
  <Application>Microsoft Office Word</Application>
  <DocSecurity>0</DocSecurity>
  <Lines>198</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3307 Text of Previous Version (Apr. 5, 2019) - South Carolina Legislature Online</dc:title>
  <dc:creator>Gwen Thurmond</dc:creator>
  <cp:lastModifiedBy>Lavarres Lynch</cp:lastModifiedBy>
  <cp:revision>2</cp:revision>
  <cp:lastPrinted>2018-12-17T14:42:00Z</cp:lastPrinted>
  <dcterms:created xsi:type="dcterms:W3CDTF">2019-04-05T19:18:00Z</dcterms:created>
  <dcterms:modified xsi:type="dcterms:W3CDTF">2019-04-05T19:18:00Z</dcterms:modified>
</cp:coreProperties>
</file>