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92D" w:rsidRDefault="0016392D" w:rsidP="006B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B1573" w:rsidRDefault="006B1573" w:rsidP="006B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73" w:rsidRDefault="006B1573" w:rsidP="006B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73" w:rsidRDefault="006B1573" w:rsidP="006B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73" w:rsidRDefault="006B1573" w:rsidP="006B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73" w:rsidRDefault="006B1573" w:rsidP="006B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73" w:rsidRDefault="006B1573" w:rsidP="006B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3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01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3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114FDE">
        <w:t>6</w:t>
      </w:r>
      <w:r>
        <w:t xml:space="preserve">, ARTICLE </w:t>
      </w:r>
      <w:r w:rsidR="00114FDE">
        <w:t xml:space="preserve">X </w:t>
      </w:r>
      <w:r>
        <w:t xml:space="preserve">OF THE CONSTITUTION OF SOUTH CAROLINA, 1895, </w:t>
      </w:r>
      <w:r w:rsidR="00114FDE">
        <w:t>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OVER FIVE YEARS AND TO ELIMINATE AN ASSESSABLE TRANSFER OF INTEREST AS AN EVENT THAT MAY CHANGE THE VALUE OF THE REAL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3010" w:rsidRDefault="00BA3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3010" w:rsidRDefault="00BA3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FDE" w:rsidRDefault="00BA3010" w:rsidP="00114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114FDE">
        <w:t>It is proposed that the second undesignated paragraph of Section 6, Article X of the Constitution of this State be amended to read:</w:t>
      </w:r>
    </w:p>
    <w:p w:rsidR="00114FDE" w:rsidRDefault="00114FDE" w:rsidP="00114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10" w:rsidRDefault="00114FDE" w:rsidP="00114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w:t>
      </w:r>
      <w:r w:rsidRPr="004D6BDF">
        <w:rPr>
          <w:strike/>
        </w:rPr>
        <w:t xml:space="preserve">that </w:t>
      </w:r>
      <w:r>
        <w:rPr>
          <w:strike/>
        </w:rPr>
        <w:t>shall apply</w:t>
      </w:r>
      <w:r>
        <w:t xml:space="preserve"> </w:t>
      </w:r>
      <w:r>
        <w:rPr>
          <w:u w:val="single"/>
        </w:rPr>
        <w:t xml:space="preserve">which </w:t>
      </w:r>
      <w:r w:rsidRPr="003A265E">
        <w:rPr>
          <w:u w:val="single"/>
        </w:rPr>
        <w:t>applies</w:t>
      </w:r>
      <w:r>
        <w:t xml:space="preserve"> to each political subdivision within the State.  </w:t>
      </w:r>
      <w:r>
        <w:rPr>
          <w:strike/>
        </w:rPr>
        <w:t xml:space="preserve">Each political subdivision shall value real property by a method in which the value of each parcel of real property, adjusted for improvements and losses, does not increase more than fifteen </w:t>
      </w:r>
      <w:r>
        <w:rPr>
          <w:strike/>
        </w:rPr>
        <w:lastRenderedPageBreak/>
        <w:t>percent every five years unless, as defined by the General Assembly, an assessable transfer of interest occurs.</w:t>
      </w:r>
      <w:r>
        <w:t>”</w:t>
      </w:r>
    </w:p>
    <w:p w:rsidR="00BA3010" w:rsidRDefault="00BA3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10" w:rsidRDefault="00BA3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4FDE">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BA3010" w:rsidRDefault="00BA3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10" w:rsidRDefault="00BA3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14FDE">
        <w:t xml:space="preserve">“Must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over five years, and to delete an </w:t>
      </w:r>
      <w:r w:rsidR="00742B8F" w:rsidRPr="00742B8F">
        <w:t>‘</w:t>
      </w:r>
      <w:r w:rsidR="00114FDE">
        <w:t>assessable transfer of interest</w:t>
      </w:r>
      <w:r w:rsidR="00742B8F" w:rsidRPr="00742B8F">
        <w:t>’</w:t>
      </w:r>
      <w:r w:rsidR="00114FDE">
        <w:t xml:space="preserve"> as an event that may change the value of real property for purposes of imposition of the property tax?</w:t>
      </w:r>
    </w:p>
    <w:p w:rsidR="00BA3010" w:rsidRDefault="00BA3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10" w:rsidRDefault="00BA3010" w:rsidP="00BA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A3010" w:rsidRDefault="00BA3010" w:rsidP="00BA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3010" w:rsidRDefault="00BA3010" w:rsidP="00BA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A3010" w:rsidRDefault="00BA3010" w:rsidP="00BA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3010" w:rsidRPr="00BA3010" w:rsidRDefault="00BA3010" w:rsidP="00BA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742B8F" w:rsidRPr="00742B8F">
        <w:t>‘</w:t>
      </w:r>
      <w:r>
        <w:t>Yes</w:t>
      </w:r>
      <w:r w:rsidR="00742B8F" w:rsidRPr="00742B8F">
        <w:t>’</w:t>
      </w:r>
      <w:r>
        <w:t xml:space="preserve">, and those voting against the question shall deposit a ballot with a check or cross mark in the square after the word </w:t>
      </w:r>
      <w:r w:rsidR="00742B8F" w:rsidRPr="00742B8F">
        <w:t>‘</w:t>
      </w:r>
      <w:r>
        <w:t>No</w:t>
      </w:r>
      <w:r w:rsidR="00742B8F" w:rsidRPr="00742B8F">
        <w:t>’</w:t>
      </w:r>
      <w:r>
        <w:t>.”</w:t>
      </w:r>
    </w:p>
    <w:p w:rsidR="0056184C" w:rsidRDefault="00742B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392D" w:rsidRDefault="0016392D" w:rsidP="0016392D">
      <w:pPr>
        <w:suppressAutoHyphens/>
      </w:pPr>
    </w:p>
    <w:sectPr w:rsidR="0016392D" w:rsidSect="001639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010" w:rsidRDefault="00BA3010" w:rsidP="009F0C77">
      <w:r>
        <w:separator/>
      </w:r>
    </w:p>
  </w:endnote>
  <w:endnote w:type="continuationSeparator" w:id="0">
    <w:p w:rsidR="00BA3010" w:rsidRDefault="00BA30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24B359-C524-4DBF-9808-7F61C4E9E4D8}"/>
    <w:embedBold r:id="rId2" w:fontKey="{A10DDDDF-62B6-466B-9A3C-3FC1E4700D17}"/>
  </w:font>
  <w:font w:name="Calibri">
    <w:panose1 w:val="020F0502020204030204"/>
    <w:charset w:val="00"/>
    <w:family w:val="swiss"/>
    <w:pitch w:val="variable"/>
    <w:sig w:usb0="E00002FF" w:usb1="4000ACFF" w:usb2="00000001" w:usb3="00000000" w:csb0="0000019F" w:csb1="00000000"/>
    <w:embedRegular r:id="rId3" w:fontKey="{12094AAA-496A-484F-A38D-4AC84B813B85}"/>
  </w:font>
  <w:font w:name="Segoe UI">
    <w:panose1 w:val="020B0502040204020203"/>
    <w:charset w:val="00"/>
    <w:family w:val="swiss"/>
    <w:pitch w:val="variable"/>
    <w:sig w:usb0="E10022FF" w:usb1="C000E47F" w:usb2="00000029" w:usb3="00000000" w:csb0="000001DF" w:csb1="00000000"/>
    <w:embedRegular r:id="rId4" w:fontKey="{7F9E6C38-FE5E-4892-8DA7-AEA4944EF46B}"/>
  </w:font>
  <w:font w:name="Wingdings">
    <w:panose1 w:val="05000000000000000000"/>
    <w:charset w:val="02"/>
    <w:family w:val="auto"/>
    <w:pitch w:val="variable"/>
    <w:sig w:usb0="00000000" w:usb1="10000000" w:usb2="00000000" w:usb3="00000000" w:csb0="80000000" w:csb1="00000000"/>
    <w:embedRegular r:id="rId5" w:fontKey="{549D7368-32B8-496E-A040-E1550D687D4D}"/>
  </w:font>
  <w:font w:name="Cambria">
    <w:panose1 w:val="02040503050406030204"/>
    <w:charset w:val="00"/>
    <w:family w:val="roman"/>
    <w:pitch w:val="variable"/>
    <w:sig w:usb0="E00002FF" w:usb1="400004FF" w:usb2="00000000" w:usb3="00000000" w:csb0="0000019F" w:csb1="00000000"/>
    <w:embedRegular r:id="rId6" w:fontKey="{A55705AC-9257-4327-8BEE-C759124C8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84C" w:rsidRPr="0016392D" w:rsidRDefault="0016392D" w:rsidP="0016392D">
    <w:pPr>
      <w:pStyle w:val="Footer"/>
      <w:tabs>
        <w:tab w:val="clear" w:pos="4680"/>
        <w:tab w:val="clear" w:pos="9360"/>
        <w:tab w:val="center" w:pos="2995"/>
      </w:tabs>
      <w:spacing w:before="120"/>
    </w:pPr>
    <w:r>
      <w:t>[3626]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010" w:rsidRDefault="00BA3010" w:rsidP="009F0C77">
      <w:r>
        <w:separator/>
      </w:r>
    </w:p>
  </w:footnote>
  <w:footnote w:type="continuationSeparator" w:id="0">
    <w:p w:rsidR="00BA3010" w:rsidRDefault="00BA30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9ZW19"/>
    <w:docVar w:name="CoverBillType" w:val="h"/>
    <w:docVar w:name="DocPath" w:val="L:\Council\bills\CC\15429ZW19.DOCX"/>
    <w:docVar w:name="dvBillNumber" w:val="3626"/>
    <w:docVar w:name="dvBillNumberPrefix" w:val="H. "/>
    <w:docVar w:name="dvOriginalBody" w:val="House"/>
    <w:docVar w:name="dvSteno" w:val="CC"/>
    <w:docVar w:name="NameofBody" w:val="h"/>
    <w:docVar w:name="vGroup2" w:val="Council"/>
  </w:docVars>
  <w:rsids>
    <w:rsidRoot w:val="00BA3010"/>
    <w:rsid w:val="00011869"/>
    <w:rsid w:val="00015CD6"/>
    <w:rsid w:val="000E0100"/>
    <w:rsid w:val="000E1785"/>
    <w:rsid w:val="000F40FA"/>
    <w:rsid w:val="001035F1"/>
    <w:rsid w:val="0010776B"/>
    <w:rsid w:val="00114FDE"/>
    <w:rsid w:val="00133E66"/>
    <w:rsid w:val="001435A3"/>
    <w:rsid w:val="00146ED3"/>
    <w:rsid w:val="00151044"/>
    <w:rsid w:val="0016392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2D2B"/>
    <w:rsid w:val="004403BD"/>
    <w:rsid w:val="00461441"/>
    <w:rsid w:val="004809EE"/>
    <w:rsid w:val="004E7D54"/>
    <w:rsid w:val="005273C6"/>
    <w:rsid w:val="00530A69"/>
    <w:rsid w:val="00545593"/>
    <w:rsid w:val="00556EBF"/>
    <w:rsid w:val="0056184C"/>
    <w:rsid w:val="00577C6C"/>
    <w:rsid w:val="005A62FE"/>
    <w:rsid w:val="005C2FE2"/>
    <w:rsid w:val="005E2BC9"/>
    <w:rsid w:val="00605102"/>
    <w:rsid w:val="006215AA"/>
    <w:rsid w:val="006913C9"/>
    <w:rsid w:val="0069470D"/>
    <w:rsid w:val="006B1573"/>
    <w:rsid w:val="006D58AA"/>
    <w:rsid w:val="00734F00"/>
    <w:rsid w:val="00742B8F"/>
    <w:rsid w:val="007A70AE"/>
    <w:rsid w:val="008362E8"/>
    <w:rsid w:val="00853BEC"/>
    <w:rsid w:val="0085786E"/>
    <w:rsid w:val="008A1768"/>
    <w:rsid w:val="008A489F"/>
    <w:rsid w:val="008E576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301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AB529-30E7-4E8C-82A4-C04929981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2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D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C860C-5BA6-4D7C-98D8-16F1327AE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430</Words>
  <Characters>2089</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3626 Text of Previous Version (Jan. 16, 2019) - South Carolina Legislature Online</dc:title>
  <dc:creator>Chris Charlton</dc:creator>
  <cp:lastModifiedBy>S Volk</cp:lastModifiedBy>
  <cp:revision>2</cp:revision>
  <cp:lastPrinted>2019-01-09T20:36:00Z</cp:lastPrinted>
  <dcterms:created xsi:type="dcterms:W3CDTF">2019-01-16T20:57:00Z</dcterms:created>
  <dcterms:modified xsi:type="dcterms:W3CDTF">2019-01-16T20:57:00Z</dcterms:modified>
</cp:coreProperties>
</file>