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DD0" w:rsidRDefault="00B630C9" w:rsidP="0057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B630C9" w:rsidRDefault="00B630C9" w:rsidP="0057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26, 2019</w:t>
      </w:r>
    </w:p>
    <w:p w:rsidR="00B630C9" w:rsidRDefault="00B630C9" w:rsidP="0057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DD0" w:rsidRPr="00F35DD0" w:rsidRDefault="00F35DD0" w:rsidP="00F35DD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3849</w:t>
      </w:r>
    </w:p>
    <w:p w:rsidR="00F35DD0" w:rsidRDefault="00F35DD0" w:rsidP="0057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DD0" w:rsidRDefault="00F35DD0" w:rsidP="00F35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G.M. Smith and Toole</w:t>
      </w:r>
    </w:p>
    <w:p w:rsidR="00F35DD0" w:rsidRDefault="00F35DD0" w:rsidP="0057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DD0" w:rsidRDefault="00B630C9" w:rsidP="0057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2/26</w:t>
      </w:r>
      <w:r w:rsidR="00F35DD0">
        <w:t>/19--S.</w:t>
      </w:r>
    </w:p>
    <w:p w:rsidR="00F35DD0" w:rsidRDefault="00F35DD0" w:rsidP="0057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12, 2019.</w:t>
      </w:r>
    </w:p>
    <w:p w:rsidR="00F35DD0" w:rsidRPr="00F35DD0" w:rsidRDefault="00F35DD0" w:rsidP="00F35D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35DD0" w:rsidRDefault="00F35DD0" w:rsidP="0057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DD0" w:rsidRDefault="00F35DD0" w:rsidP="0057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35DD0" w:rsidSect="003866C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F29D4" w:rsidRDefault="00AF29D4" w:rsidP="0057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7D55" w:rsidRDefault="00577D55" w:rsidP="0057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7D55" w:rsidRDefault="00577D55" w:rsidP="0057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7D55" w:rsidRDefault="00577D55" w:rsidP="0057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7D55" w:rsidRDefault="00577D55" w:rsidP="0057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7D55" w:rsidRDefault="00577D55" w:rsidP="0057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7D55" w:rsidRDefault="00577D55" w:rsidP="00577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2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655E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60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PROVIDE A GRACE PERIOD ON THE ENFORCEMENT OF SECTION 12</w:t>
      </w:r>
      <w:r>
        <w:noBreakHyphen/>
        <w:t>21</w:t>
      </w:r>
      <w:r>
        <w:noBreakHyphen/>
        <w:t>735 OF THE 1976 CODE, RELATING TO THE STAMP TAX ON CIGARETTES, AGAINST UNSTAMPED PACKAGES OF CIGARETTES FOR WHICH APPLICABLE TAXES HAVE BEEN PAID.</w:t>
      </w:r>
      <w:bookmarkEnd w:id="1"/>
    </w:p>
    <w:p w:rsidR="00DE4AD9" w:rsidRDefault="00B630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B630C9" w:rsidRDefault="00B630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655E" w:rsidRDefault="006965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9655E" w:rsidRDefault="006965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60F9" w:rsidRPr="00FA7BD5" w:rsidRDefault="004F2910" w:rsidP="0063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00C3">
        <w:rPr>
          <w:u w:color="000000" w:themeColor="text1"/>
        </w:rPr>
        <w:t>SECTION</w:t>
      </w:r>
      <w:r w:rsidRPr="00F800C3">
        <w:rPr>
          <w:u w:color="000000" w:themeColor="text1"/>
        </w:rPr>
        <w:tab/>
        <w:t>1.</w:t>
      </w:r>
      <w:r w:rsidRPr="00F800C3">
        <w:rPr>
          <w:u w:color="000000" w:themeColor="text1"/>
        </w:rPr>
        <w:tab/>
        <w:t>For the period beginning January 1, 2019, and ending October 1, 2019, unstamped packages of cigarettes subject to the provisions of Section 12</w:t>
      </w:r>
      <w:r w:rsidRPr="00F800C3">
        <w:rPr>
          <w:u w:color="000000" w:themeColor="text1"/>
        </w:rPr>
        <w:noBreakHyphen/>
        <w:t>21</w:t>
      </w:r>
      <w:r w:rsidRPr="00F800C3">
        <w:rPr>
          <w:u w:color="000000" w:themeColor="text1"/>
        </w:rPr>
        <w:noBreakHyphen/>
        <w:t xml:space="preserve">735 for which applicable taxes have been paid are not contraband goods subject to seizure by the Department of Revenue or any peace officer of the State, and any </w:t>
      </w:r>
      <w:r w:rsidR="00B630C9" w:rsidRPr="00466801">
        <w:rPr>
          <w:color w:val="000000" w:themeColor="text1"/>
          <w:u w:color="000000" w:themeColor="text1"/>
        </w:rPr>
        <w:t>fines associated with such seizure</w:t>
      </w:r>
      <w:r w:rsidR="00B630C9">
        <w:rPr>
          <w:color w:val="000000" w:themeColor="text1"/>
        </w:rPr>
        <w:t>,</w:t>
      </w:r>
      <w:r w:rsidR="00B630C9" w:rsidRPr="00E76D8D">
        <w:rPr>
          <w:color w:val="000000" w:themeColor="text1"/>
        </w:rPr>
        <w:t xml:space="preserve"> provided, however, </w:t>
      </w:r>
      <w:r w:rsidR="00B630C9">
        <w:rPr>
          <w:color w:val="000000" w:themeColor="text1"/>
        </w:rPr>
        <w:t xml:space="preserve">that </w:t>
      </w:r>
      <w:r w:rsidR="00B630C9" w:rsidRPr="00E76D8D">
        <w:rPr>
          <w:color w:val="000000" w:themeColor="text1"/>
        </w:rPr>
        <w:t>such person files a report with the Department of Revenue by March 31, 2019, on a form established by the Department of Revenue, stating the quantity of such unstamped packages of cigarettes that were in the person’s possession as of January 1, 2019</w:t>
      </w:r>
      <w:r w:rsidR="00B630C9" w:rsidRPr="00466801">
        <w:rPr>
          <w:color w:val="000000" w:themeColor="text1"/>
          <w:u w:color="000000" w:themeColor="text1"/>
        </w:rPr>
        <w:t>.</w:t>
      </w:r>
    </w:p>
    <w:p w:rsidR="006360F9" w:rsidRPr="00FA7BD5" w:rsidRDefault="006360F9" w:rsidP="0063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655E" w:rsidRDefault="006360F9" w:rsidP="0063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A7BD5">
        <w:rPr>
          <w:color w:val="000000" w:themeColor="text1"/>
          <w:u w:color="000000" w:themeColor="text1"/>
        </w:rPr>
        <w:t>SECTION</w:t>
      </w:r>
      <w:r w:rsidRPr="00FA7BD5">
        <w:rPr>
          <w:color w:val="000000" w:themeColor="text1"/>
          <w:u w:color="000000" w:themeColor="text1"/>
        </w:rPr>
        <w:tab/>
        <w:t>2.</w:t>
      </w:r>
      <w:r w:rsidRPr="00FA7BD5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3616A7" w:rsidRDefault="006360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44F0" w:rsidRDefault="000A44F0" w:rsidP="000A44F0">
      <w:pPr>
        <w:suppressAutoHyphens/>
      </w:pPr>
    </w:p>
    <w:sectPr w:rsidR="000A44F0" w:rsidSect="003866C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55E" w:rsidRDefault="0069655E" w:rsidP="009F0C77">
      <w:r>
        <w:separator/>
      </w:r>
    </w:p>
  </w:endnote>
  <w:endnote w:type="continuationSeparator" w:id="0">
    <w:p w:rsidR="0069655E" w:rsidRDefault="006965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0E178B-AA3D-4DEF-9DD5-BA64185D9B12}"/>
    <w:embedBold r:id="rId2" w:fontKey="{4079971E-43B2-4B2A-AF91-55E58CB834A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C46BCB9-2DB0-4848-881F-73B8F2BD9A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6260A02-4238-4AFC-99ED-3CE3CE161E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F8E89D1-B713-48A8-A1D5-A01A05F70A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6A7" w:rsidRPr="00AF29D4" w:rsidRDefault="00AF29D4" w:rsidP="00AF29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[3849</w:t>
    </w:r>
    <w:r w:rsidR="003866C2">
      <w:t>-</w:t>
    </w:r>
    <w:r w:rsidR="003866C2">
      <w:fldChar w:fldCharType="begin"/>
    </w:r>
    <w:r w:rsidR="003866C2">
      <w:instrText xml:space="preserve"> PAGE  \* MERGEFORMAT </w:instrText>
    </w:r>
    <w:r w:rsidR="003866C2">
      <w:fldChar w:fldCharType="separate"/>
    </w:r>
    <w:r w:rsidR="009B176C">
      <w:rPr>
        <w:noProof/>
      </w:rPr>
      <w:t>1</w:t>
    </w:r>
    <w:r w:rsidR="003866C2">
      <w:fldChar w:fldCharType="end"/>
    </w:r>
    <w:r w:rsidR="003866C2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66C2" w:rsidRPr="00AF29D4" w:rsidRDefault="003866C2" w:rsidP="00AF29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A44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55E" w:rsidRDefault="0069655E" w:rsidP="009F0C77">
      <w:r>
        <w:separator/>
      </w:r>
    </w:p>
  </w:footnote>
  <w:footnote w:type="continuationSeparator" w:id="0">
    <w:p w:rsidR="0069655E" w:rsidRDefault="006965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20DG19"/>
    <w:docVar w:name="CoverBillType" w:val="j"/>
    <w:docVar w:name="DocPath" w:val="L:\Council\bills\NBD\11220DG19.DOCX"/>
    <w:docVar w:name="dvBillNumber" w:val="384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69655E"/>
    <w:rsid w:val="00011869"/>
    <w:rsid w:val="00015CD6"/>
    <w:rsid w:val="000A44F0"/>
    <w:rsid w:val="000E0100"/>
    <w:rsid w:val="000E1785"/>
    <w:rsid w:val="000F40FA"/>
    <w:rsid w:val="001035F1"/>
    <w:rsid w:val="0010776B"/>
    <w:rsid w:val="00133E66"/>
    <w:rsid w:val="001417BA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6A7"/>
    <w:rsid w:val="00366F50"/>
    <w:rsid w:val="0037079A"/>
    <w:rsid w:val="003866C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2910"/>
    <w:rsid w:val="005273C6"/>
    <w:rsid w:val="00530A69"/>
    <w:rsid w:val="00545593"/>
    <w:rsid w:val="00556EBF"/>
    <w:rsid w:val="00577C6C"/>
    <w:rsid w:val="00577D55"/>
    <w:rsid w:val="005A62FE"/>
    <w:rsid w:val="005C2FE2"/>
    <w:rsid w:val="005E2BC9"/>
    <w:rsid w:val="00605102"/>
    <w:rsid w:val="006215AA"/>
    <w:rsid w:val="006360F9"/>
    <w:rsid w:val="006913C9"/>
    <w:rsid w:val="0069470D"/>
    <w:rsid w:val="0069655E"/>
    <w:rsid w:val="006B72FD"/>
    <w:rsid w:val="006D58AA"/>
    <w:rsid w:val="00734F00"/>
    <w:rsid w:val="007A70AE"/>
    <w:rsid w:val="007B5271"/>
    <w:rsid w:val="008362E8"/>
    <w:rsid w:val="0085786E"/>
    <w:rsid w:val="008A1768"/>
    <w:rsid w:val="008A489F"/>
    <w:rsid w:val="008F0F33"/>
    <w:rsid w:val="008F4429"/>
    <w:rsid w:val="0094021A"/>
    <w:rsid w:val="009B176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29D4"/>
    <w:rsid w:val="00B412D4"/>
    <w:rsid w:val="00B630C9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4AD9"/>
    <w:rsid w:val="00DF3845"/>
    <w:rsid w:val="00E41911"/>
    <w:rsid w:val="00E44B57"/>
    <w:rsid w:val="00E92EEF"/>
    <w:rsid w:val="00EF2368"/>
    <w:rsid w:val="00F24442"/>
    <w:rsid w:val="00F35DD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727583-9DF9-450B-8FB7-41E285F60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4A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AD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3D56E7-A71E-4015-A4D5-7A9FE4057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24ABA38C</Template>
  <TotalTime>0</TotalTime>
  <Pages>2</Pages>
  <Words>196</Words>
  <Characters>982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3849 Text of Previous Version (Feb. 26, 2019) - South Carolina Legislature Online</dc:title>
  <dc:creator>Niki Downey</dc:creator>
  <cp:lastModifiedBy>David Brunson</cp:lastModifiedBy>
  <cp:revision>2</cp:revision>
  <cp:lastPrinted>2019-02-07T18:54:00Z</cp:lastPrinted>
  <dcterms:created xsi:type="dcterms:W3CDTF">2019-02-26T20:49:00Z</dcterms:created>
  <dcterms:modified xsi:type="dcterms:W3CDTF">2019-02-26T20:49:00Z</dcterms:modified>
</cp:coreProperties>
</file>