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417" w:rsidRDefault="00312417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D6F" w:rsidRDefault="00653D6F" w:rsidP="0065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B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8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885636">
        <w:noBreakHyphen/>
      </w:r>
      <w:r>
        <w:t>1</w:t>
      </w:r>
      <w:r w:rsidR="00885636">
        <w:noBreakHyphen/>
      </w:r>
      <w:r>
        <w:t>70 SO AS TO MAKE IT UNLAWFUL FOR A PUBLIC UTILITY OR A THIRD PARTY AUTHORIZED BY A PUBLIC UTILITY TO ACCEPT PAYMENTS FOR UTILITY BILLS ON BEHALF OF THE PUBLIC UTILITY</w:t>
      </w:r>
      <w:r w:rsidR="00985E03">
        <w:t>,</w:t>
      </w:r>
      <w:r>
        <w:t xml:space="preserve"> TO COLLECT AN ADDITIONAL FEE FOR A CONSUMER</w:t>
      </w:r>
      <w:r w:rsidR="00885636" w:rsidRPr="00885636">
        <w:t>’</w:t>
      </w:r>
      <w:r>
        <w:t xml:space="preserve">S PAYMENT </w:t>
      </w:r>
      <w:r w:rsidR="00542DF5">
        <w:t>AND TO PROVIDE A PENALTY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786E">
        <w:t xml:space="preserve">Chapter 1, Title 58 of the 1976 Code is amended by adding: </w:t>
      </w:r>
    </w:p>
    <w:p w:rsidR="0025786E" w:rsidRDefault="002578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DF5" w:rsidRDefault="0025786E" w:rsidP="002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885636">
        <w:noBreakHyphen/>
      </w:r>
      <w:r>
        <w:t>1</w:t>
      </w:r>
      <w:r w:rsidR="00885636">
        <w:noBreakHyphen/>
      </w:r>
      <w:r w:rsidR="00542DF5">
        <w:t>70.</w:t>
      </w:r>
      <w:r w:rsidR="00542DF5">
        <w:tab/>
        <w:t>(A)</w:t>
      </w:r>
      <w:r w:rsidR="00542DF5">
        <w:tab/>
      </w:r>
      <w:r>
        <w:t>Notwithstanding any other provision of law, it is unlawful for a public utility, as defined in Section 58</w:t>
      </w:r>
      <w:r w:rsidR="00885636">
        <w:noBreakHyphen/>
      </w:r>
      <w:r>
        <w:t>3</w:t>
      </w:r>
      <w:r w:rsidR="00885636">
        <w:noBreakHyphen/>
      </w:r>
      <w:r>
        <w:t>5, or a third party authorized by a public utility to accept payments for utility bills on behalf of the public utility</w:t>
      </w:r>
      <w:r w:rsidR="00985E03">
        <w:t>,</w:t>
      </w:r>
      <w:r>
        <w:t xml:space="preserve"> to collect an additional</w:t>
      </w:r>
      <w:r w:rsidR="00483674">
        <w:t xml:space="preserve"> service</w:t>
      </w:r>
      <w:r>
        <w:t xml:space="preserve"> fee from a consumer</w:t>
      </w:r>
      <w:r w:rsidR="00885636" w:rsidRPr="00885636">
        <w:t>’</w:t>
      </w:r>
      <w:r>
        <w:t>s payment</w:t>
      </w:r>
      <w:r w:rsidR="007F2562">
        <w:t>.</w:t>
      </w:r>
    </w:p>
    <w:p w:rsidR="0025786E" w:rsidRDefault="00542DF5" w:rsidP="002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public utility or third party who violates the provisions of this section must be fined one thousand dollars</w:t>
      </w:r>
      <w:r w:rsidR="00E56E1C">
        <w:t xml:space="preserve"> for each offense</w:t>
      </w:r>
      <w:r>
        <w:t>.</w:t>
      </w:r>
      <w:r w:rsidR="0025786E">
        <w:t>”</w:t>
      </w: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BD0" w:rsidRDefault="006F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5786E">
        <w:t>2</w:t>
      </w:r>
      <w:r>
        <w:t>.</w:t>
      </w:r>
      <w:r>
        <w:tab/>
        <w:t>This act takes effect upon approval by the Governor.</w:t>
      </w:r>
    </w:p>
    <w:p w:rsidR="00A53FD7" w:rsidRDefault="00885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417" w:rsidRDefault="00312417" w:rsidP="00312417">
      <w:pPr>
        <w:suppressAutoHyphens/>
      </w:pPr>
    </w:p>
    <w:sectPr w:rsidR="00312417" w:rsidSect="00312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BD0" w:rsidRDefault="006F3BD0" w:rsidP="009F0C77">
      <w:r>
        <w:separator/>
      </w:r>
    </w:p>
  </w:endnote>
  <w:endnote w:type="continuationSeparator" w:id="0">
    <w:p w:rsidR="006F3BD0" w:rsidRDefault="006F3B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2036B6-ACBF-40FB-B55E-5D1916C14A29}"/>
    <w:embedBold r:id="rId2" w:fontKey="{7CE980D8-4989-4F93-8B12-9FFF641D8F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76D8289-3E37-4600-AD1F-394D194265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7C314F-154E-4B25-94F5-28CB892A09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554B32-81C2-44B3-A016-3B38399EDB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FD7" w:rsidRPr="00312417" w:rsidRDefault="00312417" w:rsidP="00312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BD0" w:rsidRDefault="006F3BD0" w:rsidP="009F0C77">
      <w:r>
        <w:separator/>
      </w:r>
    </w:p>
  </w:footnote>
  <w:footnote w:type="continuationSeparator" w:id="0">
    <w:p w:rsidR="006F3BD0" w:rsidRDefault="006F3B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26CZ20"/>
    <w:docVar w:name="CoverBillType" w:val="b"/>
    <w:docVar w:name="DocPath" w:val="L:\Council\bills\SM\20026CZ20.DOCX"/>
    <w:docVar w:name="dvBillNumber" w:val="473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6F3BD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44E"/>
    <w:rsid w:val="001D08F2"/>
    <w:rsid w:val="001D3A58"/>
    <w:rsid w:val="001D525B"/>
    <w:rsid w:val="001D7F4F"/>
    <w:rsid w:val="00205238"/>
    <w:rsid w:val="00206E2A"/>
    <w:rsid w:val="002321B6"/>
    <w:rsid w:val="00232912"/>
    <w:rsid w:val="00250967"/>
    <w:rsid w:val="002543C8"/>
    <w:rsid w:val="0025541D"/>
    <w:rsid w:val="0025786E"/>
    <w:rsid w:val="00284AAE"/>
    <w:rsid w:val="002E5912"/>
    <w:rsid w:val="00301B21"/>
    <w:rsid w:val="00312417"/>
    <w:rsid w:val="00325348"/>
    <w:rsid w:val="0032732C"/>
    <w:rsid w:val="00336AD0"/>
    <w:rsid w:val="0037079A"/>
    <w:rsid w:val="003A5A5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674"/>
    <w:rsid w:val="004E7D54"/>
    <w:rsid w:val="005273C6"/>
    <w:rsid w:val="00530A69"/>
    <w:rsid w:val="00542DF5"/>
    <w:rsid w:val="00545593"/>
    <w:rsid w:val="00556EBF"/>
    <w:rsid w:val="00577C6C"/>
    <w:rsid w:val="005A62FE"/>
    <w:rsid w:val="005C2FE2"/>
    <w:rsid w:val="005E2BC9"/>
    <w:rsid w:val="00605102"/>
    <w:rsid w:val="006215AA"/>
    <w:rsid w:val="00653D6F"/>
    <w:rsid w:val="006913C9"/>
    <w:rsid w:val="0069470D"/>
    <w:rsid w:val="006D58AA"/>
    <w:rsid w:val="006F3BD0"/>
    <w:rsid w:val="00734F00"/>
    <w:rsid w:val="007A19C5"/>
    <w:rsid w:val="007A70AE"/>
    <w:rsid w:val="007F2562"/>
    <w:rsid w:val="008362E8"/>
    <w:rsid w:val="0085786E"/>
    <w:rsid w:val="00885636"/>
    <w:rsid w:val="008A1768"/>
    <w:rsid w:val="008A489F"/>
    <w:rsid w:val="008F0F33"/>
    <w:rsid w:val="008F4429"/>
    <w:rsid w:val="0094021A"/>
    <w:rsid w:val="00985E03"/>
    <w:rsid w:val="009B44AF"/>
    <w:rsid w:val="009C6A0B"/>
    <w:rsid w:val="009F0C77"/>
    <w:rsid w:val="009F4DD1"/>
    <w:rsid w:val="00A02543"/>
    <w:rsid w:val="00A41684"/>
    <w:rsid w:val="00A53FD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ACC"/>
    <w:rsid w:val="00CC6B7B"/>
    <w:rsid w:val="00CD2089"/>
    <w:rsid w:val="00D73A67"/>
    <w:rsid w:val="00D970A9"/>
    <w:rsid w:val="00DF3845"/>
    <w:rsid w:val="00E41911"/>
    <w:rsid w:val="00E44B57"/>
    <w:rsid w:val="00E56E1C"/>
    <w:rsid w:val="00E92EEF"/>
    <w:rsid w:val="00EF2368"/>
    <w:rsid w:val="00F24442"/>
    <w:rsid w:val="00F50AE3"/>
    <w:rsid w:val="00F655B7"/>
    <w:rsid w:val="00F656BA"/>
    <w:rsid w:val="00F66CF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BB866-DFF8-4E70-A4DD-ACE8C947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E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E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D68FB-9036-4135-9691-7960F15D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176</Words>
  <Characters>818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4738 Text of Previous Version (Nov. 20, 2019) - South Carolina Legislature Online</dc:title>
  <dc:creator>Stacey Morris</dc:creator>
  <cp:lastModifiedBy>S Wilson</cp:lastModifiedBy>
  <cp:revision>2</cp:revision>
  <cp:lastPrinted>2019-11-18T20:00:00Z</cp:lastPrinted>
  <dcterms:created xsi:type="dcterms:W3CDTF">2019-11-20T21:36:00Z</dcterms:created>
  <dcterms:modified xsi:type="dcterms:W3CDTF">2019-11-20T21:36:00Z</dcterms:modified>
</cp:coreProperties>
</file>