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Pr="00C44453" w:rsidRDefault="00C44453" w:rsidP="00C444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5202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21E4D">
        <w:t>Ways and Means Committee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3/10/20--H.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2020.</w:t>
      </w:r>
    </w:p>
    <w:p w:rsidR="00C44453" w:rsidRP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44453" w:rsidSect="00C444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3F1C" w:rsidRDefault="00173F1C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93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35F8B" w:rsidRDefault="00393A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5F8B">
        <w:rPr>
          <w:color w:val="000000" w:themeColor="text1"/>
          <w:u w:color="000000" w:themeColor="text1"/>
        </w:rPr>
        <w:t>TO APPROPRIATE MONIES FROM THE CAPITAL RESERVE FUND FOR FISCAL YEAR 2019</w:t>
      </w:r>
      <w:r w:rsidR="00FB6930">
        <w:rPr>
          <w:color w:val="000000" w:themeColor="text1"/>
          <w:u w:color="000000" w:themeColor="text1"/>
        </w:rPr>
        <w:noBreakHyphen/>
      </w:r>
      <w:r w:rsidRPr="00335F8B">
        <w:rPr>
          <w:color w:val="000000" w:themeColor="text1"/>
          <w:u w:color="000000" w:themeColor="text1"/>
        </w:rPr>
        <w:t>2020, AND TO ALLOW UNEXPENDED FUNDS APPROPRIATED TO BE CARRIED FORWARD TO SUCCEEDING FISCAL YEARS AND EXPENDED FOR THE SAME PURPOSES.</w:t>
      </w:r>
      <w:bookmarkEnd w:id="1"/>
    </w:p>
    <w:p w:rsidR="0010776B" w:rsidRDefault="00C444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44453" w:rsidRDefault="00C444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FB6930">
        <w:noBreakHyphen/>
      </w:r>
      <w:r w:rsidRPr="005F38B0">
        <w:t>11</w:t>
      </w:r>
      <w:r w:rsidR="00FB6930">
        <w:noBreakHyphen/>
      </w:r>
      <w:r w:rsidRPr="005F38B0">
        <w:t>320(C) and (D) of the 1976 Code, there is appropriated from the monies available in the Capital Reserve Fund for Fiscal Year 20</w:t>
      </w:r>
      <w:r>
        <w:t>19</w:t>
      </w:r>
      <w:r w:rsidR="00FB6930">
        <w:noBreakHyphen/>
      </w:r>
      <w:r w:rsidRPr="005F38B0">
        <w:t>20</w:t>
      </w:r>
      <w:r>
        <w:t>20</w:t>
      </w:r>
      <w:r w:rsidRPr="005F38B0">
        <w:t xml:space="preserve"> the following amounts: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H120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H150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H360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H400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H470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(20)</w:t>
      </w:r>
      <w:r>
        <w:tab/>
      </w:r>
      <w:r>
        <w:rPr>
          <w:snapToGrid w:val="0"/>
          <w:szCs w:val="40"/>
        </w:rPr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 Direct Training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C44453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</w:r>
      <w:r w:rsidRPr="00BC2EDF">
        <w:rPr>
          <w:snapToGrid w:val="0"/>
        </w:rPr>
        <w:t>$</w:t>
      </w:r>
      <w:r>
        <w:rPr>
          <w:snapToGrid w:val="0"/>
        </w:rPr>
        <w:tab/>
      </w:r>
      <w:r w:rsidRPr="00BC2EDF">
        <w:rPr>
          <w:snapToGrid w:val="0"/>
        </w:rPr>
        <w:t>15,135,305</w:t>
      </w:r>
    </w:p>
    <w:p w:rsidR="000B5E69" w:rsidRDefault="000B5E69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(22)</w:t>
      </w:r>
      <w:r w:rsidRPr="00BC2EDF">
        <w:rPr>
          <w:snapToGrid w:val="0"/>
        </w:rPr>
        <w:tab/>
        <w:t xml:space="preserve">H590 - Board for Technical and </w:t>
      </w:r>
    </w:p>
    <w:p w:rsidR="00C44453" w:rsidRPr="00BC2EDF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 w:rsidRPr="00BC2EDF">
        <w:rPr>
          <w:snapToGrid w:val="0"/>
        </w:rPr>
        <w:t>Comprehensive Education</w:t>
      </w:r>
    </w:p>
    <w:p w:rsidR="00C44453" w:rsidRPr="00BC2EDF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>
        <w:rPr>
          <w:snapToGrid w:val="0"/>
        </w:rPr>
        <w:tab/>
      </w:r>
      <w:r w:rsidRPr="00BC2EDF">
        <w:rPr>
          <w:snapToGrid w:val="0"/>
        </w:rPr>
        <w:t>Spartanburg Community</w:t>
      </w:r>
    </w:p>
    <w:p w:rsidR="00C44453" w:rsidRDefault="00C44453" w:rsidP="00C4445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</w:rPr>
      </w:pP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  <w:t>College Stem Building</w:t>
      </w:r>
      <w:r w:rsidRPr="00BC2EDF">
        <w:rPr>
          <w:snapToGrid w:val="0"/>
        </w:rPr>
        <w:tab/>
        <w:t>$</w:t>
      </w:r>
      <w:r>
        <w:rPr>
          <w:snapToGrid w:val="0"/>
        </w:rPr>
        <w:tab/>
      </w:r>
      <w:r w:rsidRPr="00BC2EDF">
        <w:rPr>
          <w:snapToGrid w:val="0"/>
        </w:rPr>
        <w:t>100,000</w:t>
      </w:r>
    </w:p>
    <w:p w:rsidR="00C44453" w:rsidRPr="000B5B4F" w:rsidRDefault="00C44453" w:rsidP="00C4445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B5B4F" w:rsidRDefault="000B5B4F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$ 162,485,305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Pr="00D7214A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</w:t>
      </w:r>
      <w:r w:rsidRPr="00D7214A">
        <w:rPr>
          <w:snapToGrid w:val="0"/>
        </w:rPr>
        <w:t>.  Upon approval of the $25,000,000 appropriated in item (9) H270 - University of South Carolina Columbia School of Medicine Relocation, all appropriated funds must be matched 1:1 by a private in hand donation or matched 1:1 by the University which must be placed in an irrevocable escrow by the University. /</w:t>
      </w:r>
    </w:p>
    <w:p w:rsidR="00C44453" w:rsidRDefault="00C44453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C44453">
        <w:rPr>
          <w:rFonts w:eastAsiaTheme="minorHAnsi"/>
          <w:szCs w:val="22"/>
        </w:rPr>
        <w:t>3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8E2834" w:rsidRPr="00D11E20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50933" w:rsidRPr="008E2834" w:rsidRDefault="00C44453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4</w:t>
      </w:r>
      <w:r w:rsidR="008E2834" w:rsidRPr="00D11E20">
        <w:rPr>
          <w:rFonts w:eastAsiaTheme="minorHAnsi"/>
          <w:szCs w:val="22"/>
        </w:rPr>
        <w:t>.</w:t>
      </w:r>
      <w:r w:rsidR="008E2834" w:rsidRPr="00D11E20">
        <w:rPr>
          <w:rFonts w:eastAsiaTheme="minorHAnsi"/>
          <w:szCs w:val="22"/>
        </w:rPr>
        <w:tab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 w:rsidR="008E2834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8E283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DF3339" w:rsidRDefault="00FB6930" w:rsidP="00172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561D" w:rsidRDefault="00AD561D" w:rsidP="00AD561D">
      <w:pPr>
        <w:suppressAutoHyphens/>
      </w:pPr>
    </w:p>
    <w:sectPr w:rsidR="00AD561D" w:rsidSect="00C444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933" w:rsidRDefault="00A50933" w:rsidP="009F0C77">
      <w:r>
        <w:separator/>
      </w:r>
    </w:p>
  </w:endnote>
  <w:endnote w:type="continuationSeparator" w:id="0">
    <w:p w:rsidR="00A50933" w:rsidRDefault="00A509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430E07-4816-480F-B07D-F9CBB7C83A20}"/>
    <w:embedBold r:id="rId2" w:fontKey="{D6E19479-C876-40CD-860A-E850932899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D5716AA-BC11-45BE-BB29-7CA54B9032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B60331-D6A7-4B95-A4E2-BE8B74D091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D41E0-17DE-4604-83A8-2FD6F8784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39" w:rsidRPr="00173F1C" w:rsidRDefault="00173F1C" w:rsidP="00173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</w:t>
    </w:r>
    <w:r w:rsidR="00C44453">
      <w:t>-</w:t>
    </w:r>
    <w:r w:rsidR="00C44453">
      <w:fldChar w:fldCharType="begin"/>
    </w:r>
    <w:r w:rsidR="00C44453">
      <w:instrText xml:space="preserve"> PAGE  \* MERGEFORMAT </w:instrText>
    </w:r>
    <w:r w:rsidR="00C44453">
      <w:fldChar w:fldCharType="separate"/>
    </w:r>
    <w:r w:rsidR="00341D7E">
      <w:rPr>
        <w:noProof/>
      </w:rPr>
      <w:t>1</w:t>
    </w:r>
    <w:r w:rsidR="00C44453">
      <w:fldChar w:fldCharType="end"/>
    </w:r>
    <w:r w:rsidR="00C4445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453" w:rsidRPr="00173F1C" w:rsidRDefault="00C44453" w:rsidP="00173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56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933" w:rsidRDefault="00A50933" w:rsidP="009F0C77">
      <w:r>
        <w:separator/>
      </w:r>
    </w:p>
  </w:footnote>
  <w:footnote w:type="continuationSeparator" w:id="0">
    <w:p w:rsidR="00A50933" w:rsidRDefault="00A509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9DG20"/>
    <w:docVar w:name="CoverBillType" w:val="j"/>
    <w:docVar w:name="DocPath" w:val="L:\Council\bills\NBD\11359DG20.DOCX"/>
    <w:docVar w:name="dvBillNumber" w:val="52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50933"/>
    <w:rsid w:val="000079D5"/>
    <w:rsid w:val="00011869"/>
    <w:rsid w:val="00015CD6"/>
    <w:rsid w:val="000B5B4F"/>
    <w:rsid w:val="000B5E69"/>
    <w:rsid w:val="000E0100"/>
    <w:rsid w:val="000E1785"/>
    <w:rsid w:val="000F2710"/>
    <w:rsid w:val="000F40FA"/>
    <w:rsid w:val="001035F1"/>
    <w:rsid w:val="0010776B"/>
    <w:rsid w:val="00133E66"/>
    <w:rsid w:val="001435A3"/>
    <w:rsid w:val="00146ED3"/>
    <w:rsid w:val="00151044"/>
    <w:rsid w:val="00172D1F"/>
    <w:rsid w:val="00173F1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BA0"/>
    <w:rsid w:val="002E5912"/>
    <w:rsid w:val="00301B21"/>
    <w:rsid w:val="00325348"/>
    <w:rsid w:val="0032732C"/>
    <w:rsid w:val="00335F8B"/>
    <w:rsid w:val="00336AD0"/>
    <w:rsid w:val="00341D7E"/>
    <w:rsid w:val="0037079A"/>
    <w:rsid w:val="00393A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BC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60E9"/>
    <w:rsid w:val="008A1768"/>
    <w:rsid w:val="008A489F"/>
    <w:rsid w:val="008E2834"/>
    <w:rsid w:val="008F0F33"/>
    <w:rsid w:val="008F4429"/>
    <w:rsid w:val="0094021A"/>
    <w:rsid w:val="009B44AF"/>
    <w:rsid w:val="009C6A0B"/>
    <w:rsid w:val="009F0C77"/>
    <w:rsid w:val="009F4DD1"/>
    <w:rsid w:val="00A02543"/>
    <w:rsid w:val="00A1711B"/>
    <w:rsid w:val="00A41684"/>
    <w:rsid w:val="00A50933"/>
    <w:rsid w:val="00A64E80"/>
    <w:rsid w:val="00A72BCD"/>
    <w:rsid w:val="00A741D9"/>
    <w:rsid w:val="00A833AB"/>
    <w:rsid w:val="00A9741D"/>
    <w:rsid w:val="00AC34A2"/>
    <w:rsid w:val="00AD1C9A"/>
    <w:rsid w:val="00AD4B17"/>
    <w:rsid w:val="00AD561D"/>
    <w:rsid w:val="00B13B85"/>
    <w:rsid w:val="00B412D4"/>
    <w:rsid w:val="00B64FFF"/>
    <w:rsid w:val="00BE3C22"/>
    <w:rsid w:val="00C0345E"/>
    <w:rsid w:val="00C21ABE"/>
    <w:rsid w:val="00C31C95"/>
    <w:rsid w:val="00C3483A"/>
    <w:rsid w:val="00C44453"/>
    <w:rsid w:val="00C74E9D"/>
    <w:rsid w:val="00C826DD"/>
    <w:rsid w:val="00C82FD3"/>
    <w:rsid w:val="00C92819"/>
    <w:rsid w:val="00CC6B7B"/>
    <w:rsid w:val="00CD2089"/>
    <w:rsid w:val="00D73A67"/>
    <w:rsid w:val="00D8060E"/>
    <w:rsid w:val="00D856D2"/>
    <w:rsid w:val="00D970A9"/>
    <w:rsid w:val="00DF3339"/>
    <w:rsid w:val="00DF3845"/>
    <w:rsid w:val="00E1434B"/>
    <w:rsid w:val="00E41911"/>
    <w:rsid w:val="00E42955"/>
    <w:rsid w:val="00E44B57"/>
    <w:rsid w:val="00E92EEF"/>
    <w:rsid w:val="00EA3F7D"/>
    <w:rsid w:val="00EE2CD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930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DC8B4-E99E-45BF-9CB3-FA7F4E54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E3A1A-39CC-4EF6-99DF-FD2D3BC1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965EE0C8.dotm</Template>
  <TotalTime>0</TotalTime>
  <Pages>5</Pages>
  <Words>536</Words>
  <Characters>3019</Characters>
  <Application>Microsoft Office Word</Application>
  <DocSecurity>0</DocSecurity>
  <Lines>146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5202 Text of Previous Version (Mar. 10, 2020) - South Carolina Legislature Online</dc:title>
  <dc:creator>Niki Downey</dc:creator>
  <cp:lastModifiedBy>Miriam Cook</cp:lastModifiedBy>
  <cp:revision>2</cp:revision>
  <cp:lastPrinted>2020-02-21T16:30:00Z</cp:lastPrinted>
  <dcterms:created xsi:type="dcterms:W3CDTF">2020-03-11T00:16:00Z</dcterms:created>
  <dcterms:modified xsi:type="dcterms:W3CDTF">2020-03-11T00:16:00Z</dcterms:modified>
</cp:coreProperties>
</file>