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FF8" w:rsidRDefault="00230FF8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0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E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706C6A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 SO AS TO REQUIRE A PRIVATE OR PUBLIC UTILITY OR MUNICIPALITY OPERATING A PUBLIC WATER SYSTEM TO PROVIDE THE WATER PURIFICATION LEVELS FOR THE WATER PROVIDED BY THE UTILITY OR MUNICIPALITY AND THE MINIMUM WATER QUALITY STANDARDS REQ</w:t>
      </w:r>
      <w:r>
        <w:rPr>
          <w:color w:val="000000" w:themeColor="text1"/>
          <w:u w:color="000000" w:themeColor="text1"/>
        </w:rPr>
        <w:t>UIRED BY STATE LAW.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E1A" w:rsidRDefault="006D1E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86F" w:rsidRDefault="009C28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1.</w:t>
      </w:r>
      <w:r w:rsidRPr="00706C6A">
        <w:rPr>
          <w:color w:val="000000" w:themeColor="text1"/>
          <w:u w:color="000000" w:themeColor="text1"/>
        </w:rPr>
        <w:tab/>
        <w:t>This act must be known and may be cited as the “Safe Water Act”</w:t>
      </w:r>
      <w:r>
        <w:rPr>
          <w:color w:val="000000" w:themeColor="text1"/>
          <w:u w:color="000000" w:themeColor="text1"/>
        </w:rPr>
        <w:t>.</w:t>
      </w: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2.</w:t>
      </w:r>
      <w:r w:rsidRPr="00706C6A"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125.</w:t>
      </w:r>
      <w:r w:rsidRPr="00706C6A">
        <w:rPr>
          <w:color w:val="000000" w:themeColor="text1"/>
          <w:u w:color="000000" w:themeColor="text1"/>
        </w:rPr>
        <w:tab/>
        <w:t>A private or public utility or municipality operating a public water system must provide the water purification levels for the water provided by the utility or municipality during</w:t>
      </w:r>
      <w:r w:rsidR="00382FE5">
        <w:rPr>
          <w:color w:val="000000" w:themeColor="text1"/>
          <w:u w:color="000000" w:themeColor="text1"/>
        </w:rPr>
        <w:t xml:space="preserve"> a</w:t>
      </w:r>
      <w:r w:rsidRPr="00706C6A">
        <w:rPr>
          <w:color w:val="000000" w:themeColor="text1"/>
          <w:u w:color="000000" w:themeColor="text1"/>
        </w:rPr>
        <w:t xml:space="preserve"> previous billing cycle in comparison with the minimum state water quality standards under the Safe Drinking Water Act on the customer’s water bill.”</w:t>
      </w: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E1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3.</w:t>
      </w:r>
      <w:r w:rsidRPr="00706C6A">
        <w:rPr>
          <w:color w:val="000000" w:themeColor="text1"/>
          <w:u w:color="000000" w:themeColor="text1"/>
        </w:rPr>
        <w:tab/>
      </w:r>
      <w:r w:rsidR="006D1E1A">
        <w:t>This act takes effect upon approval by the Governor.</w:t>
      </w:r>
    </w:p>
    <w:p w:rsidR="00A3674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0FF8" w:rsidRDefault="00230FF8" w:rsidP="00230FF8">
      <w:pPr>
        <w:suppressAutoHyphens/>
      </w:pPr>
    </w:p>
    <w:sectPr w:rsidR="00230FF8" w:rsidSect="00230F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E1A" w:rsidRDefault="006D1E1A" w:rsidP="009F0C77">
      <w:r>
        <w:separator/>
      </w:r>
    </w:p>
  </w:endnote>
  <w:endnote w:type="continuationSeparator" w:id="0">
    <w:p w:rsidR="006D1E1A" w:rsidRDefault="006D1E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4C080B-1F37-41FC-9029-B8DE1770A91D}"/>
    <w:embedBold r:id="rId2" w:fontKey="{FB440EDD-22F1-4BDA-9147-AC3BC423E3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D145003-8471-47F4-8CAB-71280D1F72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61C49F-6DE5-4317-A1D8-3B747642F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74C" w:rsidRPr="00230FF8" w:rsidRDefault="00230FF8" w:rsidP="00230F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E1A" w:rsidRDefault="006D1E1A" w:rsidP="009F0C77">
      <w:r>
        <w:separator/>
      </w:r>
    </w:p>
  </w:footnote>
  <w:footnote w:type="continuationSeparator" w:id="0">
    <w:p w:rsidR="006D1E1A" w:rsidRDefault="006D1E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6CZ20"/>
    <w:docVar w:name="CoverBillType" w:val="b"/>
    <w:docVar w:name="DocPath" w:val="L:\Council\bills\DF\13016CZ20.DOCX"/>
    <w:docVar w:name="dvBillNumber" w:val="522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D1E1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FF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FE5"/>
    <w:rsid w:val="003C4DAB"/>
    <w:rsid w:val="003D01E8"/>
    <w:rsid w:val="003E5288"/>
    <w:rsid w:val="003F6D79"/>
    <w:rsid w:val="0041760A"/>
    <w:rsid w:val="00417C01"/>
    <w:rsid w:val="004244F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881"/>
    <w:rsid w:val="006D1E1A"/>
    <w:rsid w:val="006D58AA"/>
    <w:rsid w:val="00734F00"/>
    <w:rsid w:val="00736959"/>
    <w:rsid w:val="007A70AE"/>
    <w:rsid w:val="00803298"/>
    <w:rsid w:val="00834CD6"/>
    <w:rsid w:val="008362E8"/>
    <w:rsid w:val="0085786E"/>
    <w:rsid w:val="008A1768"/>
    <w:rsid w:val="008A489F"/>
    <w:rsid w:val="008C38A5"/>
    <w:rsid w:val="008F0F33"/>
    <w:rsid w:val="008F4429"/>
    <w:rsid w:val="0094021A"/>
    <w:rsid w:val="009B44AF"/>
    <w:rsid w:val="009C286F"/>
    <w:rsid w:val="009C6A0B"/>
    <w:rsid w:val="009F0C77"/>
    <w:rsid w:val="009F4DD1"/>
    <w:rsid w:val="00A02543"/>
    <w:rsid w:val="00A367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06F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DB466A-93C1-49A1-818B-406CD0F6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EB94-DCD5-4521-B747-DB5809C2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1</Pages>
  <Words>175</Words>
  <Characters>847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5228 Text of Previous Version (Feb. 13, 2020) - South Carolina Legislature Online</dc:title>
  <dc:creator>Del Flint</dc:creator>
  <cp:lastModifiedBy>S Wilson</cp:lastModifiedBy>
  <cp:revision>2</cp:revision>
  <dcterms:created xsi:type="dcterms:W3CDTF">2020-02-13T16:30:00Z</dcterms:created>
  <dcterms:modified xsi:type="dcterms:W3CDTF">2020-02-13T16:30:00Z</dcterms:modified>
</cp:coreProperties>
</file>