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131D3" w:rsidRP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2019</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Pr="00F131D3" w:rsidRDefault="00F131D3" w:rsidP="00F131D3">
      <w:pPr>
        <w:tabs>
          <w:tab w:val="right" w:pos="5933"/>
        </w:tabs>
        <w:suppressAutoHyphens/>
        <w:jc w:val="both"/>
        <w:rPr>
          <w:rFonts w:eastAsia="Times New Roman"/>
        </w:rPr>
      </w:pPr>
      <w:r>
        <w:rPr>
          <w:rFonts w:eastAsia="Times New Roman"/>
        </w:rPr>
        <w:tab/>
      </w:r>
      <w:r>
        <w:rPr>
          <w:rFonts w:eastAsia="Times New Roman"/>
          <w:b/>
          <w:sz w:val="36"/>
        </w:rPr>
        <w:t>S. 656</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D598D">
        <w:t>Senator Grooms</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5D7840">
      <w:pPr>
        <w:tabs>
          <w:tab w:val="right" w:pos="5933"/>
        </w:tabs>
        <w:suppressAutoHyphens/>
        <w:jc w:val="both"/>
        <w:rPr>
          <w:rFonts w:eastAsia="Times New Roman"/>
        </w:rPr>
      </w:pPr>
      <w:r>
        <w:rPr>
          <w:rFonts w:eastAsia="Times New Roman"/>
        </w:rPr>
        <w:t>S. Printed 4/24/19--S.</w:t>
      </w:r>
      <w:r w:rsidR="005D7840">
        <w:rPr>
          <w:rFonts w:eastAsia="Times New Roman"/>
        </w:rPr>
        <w:tab/>
        <w:t>[SEC 4/25/19 2:02 PM]</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2019.</w:t>
      </w:r>
    </w:p>
    <w:p w:rsidR="00F131D3" w:rsidRP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P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656) to amend Section 56-5-5640 of the 1976 Code, relating to the sale of unclaimed vehicles and the disposition of proceeds, to provide for the transfer of a, etc., respectfully</w:t>
      </w:r>
    </w:p>
    <w:p w:rsidR="00F131D3" w:rsidRP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F131D3" w:rsidRP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31D3" w:rsidSect="00F131D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531B6" w:rsidRPr="00522CE0" w:rsidRDefault="00E53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F60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7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4D4C05">
        <w:rPr>
          <w:rFonts w:eastAsia="Times New Roman"/>
        </w:rPr>
        <w:t>O AMEND SECTION 56-5</w:t>
      </w:r>
      <w:r>
        <w:rPr>
          <w:rFonts w:eastAsia="Times New Roman"/>
        </w:rPr>
        <w:t>-5640</w:t>
      </w:r>
      <w:r w:rsidR="004D4C05">
        <w:rPr>
          <w:rFonts w:eastAsia="Times New Roman"/>
        </w:rPr>
        <w:t xml:space="preserve"> OF THE 1976 CODE, RELATING TO THE SALE OF UNCLAIMED VEHICLES AND THE DISPOSITION OF PROCEEDS</w:t>
      </w:r>
      <w:r>
        <w:rPr>
          <w:rFonts w:eastAsia="Times New Roman"/>
        </w:rPr>
        <w:t>, TO PROVIDE</w:t>
      </w:r>
      <w:r w:rsidR="004D4C05">
        <w:rPr>
          <w:rFonts w:eastAsia="Times New Roman"/>
        </w:rPr>
        <w:t xml:space="preserve"> </w:t>
      </w:r>
      <w:r w:rsidR="00717D0D">
        <w:rPr>
          <w:rFonts w:eastAsia="Times New Roman"/>
        </w:rPr>
        <w:t>FOR THE TRANSFER OF A VEHICLE TO AN AUTOMOTIVE DISMANTLER OR RECYCLER OR SECONDARY METALS RECYCLER FOR DEMOLITION, WRECKING, OR DISMANTLING</w:t>
      </w:r>
      <w:r>
        <w:rPr>
          <w:rFonts w:eastAsia="Times New Roman"/>
        </w:rPr>
        <w:t xml:space="preserve">; TO AMEND SECTION 56-5-5670 OF THE 1976 CODE, RELATING TO </w:t>
      </w:r>
      <w:r w:rsidR="004D4C05">
        <w:rPr>
          <w:rFonts w:eastAsia="Times New Roman"/>
        </w:rPr>
        <w:t>THE DUTIES OF DEMOLISHERS AND THE DISPOSAL OF A VEHICLE TO A DEMOLISHER OR SECONDARY METALS RECYCLER</w:t>
      </w:r>
      <w:r>
        <w:rPr>
          <w:rFonts w:eastAsia="Times New Roman"/>
        </w:rPr>
        <w:t xml:space="preserve">, TO </w:t>
      </w:r>
      <w:r w:rsidR="001D539C">
        <w:rPr>
          <w:rFonts w:eastAsia="Times New Roman"/>
        </w:rPr>
        <w:t>MAKE CONFORMING CHANGES</w:t>
      </w:r>
      <w:r>
        <w:rPr>
          <w:rFonts w:eastAsia="Times New Roman"/>
        </w:rPr>
        <w:t xml:space="preserve">; </w:t>
      </w:r>
      <w:r w:rsidR="004D4C05">
        <w:rPr>
          <w:rFonts w:eastAsia="Times New Roman"/>
        </w:rPr>
        <w:t xml:space="preserve">TO AMEND SECTION </w:t>
      </w:r>
      <w:r>
        <w:rPr>
          <w:rFonts w:eastAsia="Times New Roman"/>
        </w:rPr>
        <w:t xml:space="preserve">56-5-5945 OF THE 1976 CODE, RELATING TO </w:t>
      </w:r>
      <w:r w:rsidR="004D4C05">
        <w:rPr>
          <w:rFonts w:eastAsia="Times New Roman"/>
        </w:rPr>
        <w:t>THE DUTIES OF DEMOLISHERS AND THE DISPOSAL OF A VEHICLE</w:t>
      </w:r>
      <w:r>
        <w:rPr>
          <w:rFonts w:eastAsia="Times New Roman"/>
        </w:rPr>
        <w:t xml:space="preserve">, </w:t>
      </w:r>
      <w:r w:rsidR="001D539C">
        <w:rPr>
          <w:rFonts w:eastAsia="Times New Roman"/>
        </w:rPr>
        <w:t>TO MAKE CONFORMING CHANGES</w:t>
      </w:r>
      <w:r>
        <w:rPr>
          <w:rFonts w:eastAsia="Times New Roman"/>
        </w:rPr>
        <w:t xml:space="preserve">; TO AMEND </w:t>
      </w:r>
      <w:r>
        <w:t>SECTION 56-19-480(A)</w:t>
      </w:r>
      <w:r>
        <w:rPr>
          <w:rFonts w:eastAsia="Times New Roman"/>
        </w:rPr>
        <w:t xml:space="preserve"> OF THE 1976 CODE, RELATING TO</w:t>
      </w:r>
      <w:r w:rsidR="004D4C05">
        <w:rPr>
          <w:rFonts w:eastAsia="Times New Roman"/>
        </w:rPr>
        <w:t xml:space="preserve"> THE TRANSFER AND SURRENDER OF THE CERTIFICATES, LICENSE PLATES, REGISTRATION CARDS, AND MANUFACTURERS’ SERIAL PLATES OF VEHICLES SOLD AS SALVAGE, ABANDONED, SCRAPPED, OR DESTROYED</w:t>
      </w:r>
      <w:r>
        <w:rPr>
          <w:rFonts w:eastAsia="Times New Roman"/>
        </w:rPr>
        <w:t xml:space="preserve">, </w:t>
      </w:r>
      <w:r w:rsidR="001D539C">
        <w:rPr>
          <w:rFonts w:eastAsia="Times New Roman"/>
        </w:rPr>
        <w:t>TO MAKE CONFORMING CHANGES</w:t>
      </w:r>
      <w:r>
        <w:rPr>
          <w:rFonts w:eastAsia="Times New Roman"/>
        </w:rPr>
        <w:t xml:space="preserve">; TO AMEND SECTION 56-3-1380 OF THE 1976 CODE, RELATING TO </w:t>
      </w:r>
      <w:r w:rsidR="004D4C05">
        <w:rPr>
          <w:rFonts w:eastAsia="Times New Roman"/>
        </w:rPr>
        <w:t>THE RETURN OF A REGISTRATION CARD AND LICENSE PLATES FOR A WRECKED OR DISMANTLED VEHICLE</w:t>
      </w:r>
      <w:r>
        <w:rPr>
          <w:rFonts w:eastAsia="Times New Roman"/>
        </w:rPr>
        <w:t xml:space="preserve">, </w:t>
      </w:r>
      <w:r w:rsidR="001D539C">
        <w:rPr>
          <w:rFonts w:eastAsia="Times New Roman"/>
        </w:rPr>
        <w:t>TO MAKE CONFORMING CHANGES</w:t>
      </w:r>
      <w:r>
        <w:rPr>
          <w:rFonts w:eastAsia="Times New Roman"/>
        </w:rPr>
        <w:t xml:space="preserve">; TO AMEND </w:t>
      </w:r>
      <w:r>
        <w:t>SECTION 16-17-680(D), (E), AND (J)(1)(e)</w:t>
      </w:r>
      <w:r>
        <w:rPr>
          <w:rFonts w:eastAsia="Times New Roman"/>
        </w:rPr>
        <w:t xml:space="preserve"> OF THE 1976 COD</w:t>
      </w:r>
      <w:r w:rsidR="004D4C05">
        <w:rPr>
          <w:rFonts w:eastAsia="Times New Roman"/>
        </w:rPr>
        <w:t>E, RELATING TO A SECONDARY METALS RECYCLER PERMIT TO PURCHASE NONFERROUS METALS AND A PERMIT TO TRANSPORT AND SELL NONFERROUS METALS</w:t>
      </w:r>
      <w:r w:rsidR="001D539C">
        <w:rPr>
          <w:rFonts w:eastAsia="Times New Roman"/>
        </w:rPr>
        <w:t>, TO MAKE CONFORMING CHANGES</w:t>
      </w:r>
      <w:r w:rsidR="004D4C05">
        <w:rPr>
          <w:rFonts w:eastAsia="Times New Roman"/>
        </w:rPr>
        <w:t>; AND TO DEFINE NECESSARY TERMS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85138">
        <w:rPr>
          <w:rFonts w:eastAsia="Times New Roman"/>
        </w:rPr>
        <w:t>Section 56-5-5640 of the 1976 Code is amended to read:</w:t>
      </w:r>
    </w:p>
    <w:p w:rsidR="00CC5E4E" w:rsidRDefault="00CC5E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56-5-5640.</w:t>
      </w:r>
      <w:r w:rsidRPr="00782E73">
        <w:tab/>
        <w:t>If an abandoned vehicle has not been reclaimed pursuant to Section 56</w:t>
      </w:r>
      <w:r w:rsidR="002B43A8">
        <w:noBreakHyphen/>
      </w:r>
      <w:r w:rsidRPr="00782E73">
        <w:t>5</w:t>
      </w:r>
      <w:r w:rsidR="002B43A8">
        <w:noBreakHyphen/>
      </w:r>
      <w:r w:rsidRPr="00782E73">
        <w:t>5630, the proprietor, owner, or operator of the towing company, storage facility, garage, or repair shop may have the abandoned vehicle sold at a public auction pursuant to Section 29</w:t>
      </w:r>
      <w:r w:rsidR="002B43A8">
        <w:noBreakHyphen/>
      </w:r>
      <w:r w:rsidRPr="00782E73">
        <w:t>15</w:t>
      </w:r>
      <w:r w:rsidR="002B43A8">
        <w:noBreakHyphen/>
      </w:r>
      <w:r w:rsidRPr="00782E73">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002B43A8">
        <w:noBreakHyphen/>
      </w:r>
      <w:r w:rsidRPr="00782E73">
        <w:t>5</w:t>
      </w:r>
      <w:r w:rsidR="002B43A8">
        <w:noBreakHyphen/>
      </w:r>
      <w:r w:rsidRPr="00782E73">
        <w:t>5670, and Section 56</w:t>
      </w:r>
      <w:r w:rsidR="002B43A8">
        <w:noBreakHyphen/>
      </w:r>
      <w:r w:rsidRPr="00782E73">
        <w:t>5</w:t>
      </w:r>
      <w:r w:rsidR="002B43A8">
        <w:noBreakHyphen/>
      </w:r>
      <w:r w:rsidRPr="00782E73">
        <w:t xml:space="preserve">5945, and shall make the order available for distribution to the magistrates. The magistrate’s order of sale given at the sale must be sufficient title for purposes of transferring the vehicle to </w:t>
      </w:r>
      <w:r w:rsidRPr="00CC5E4E">
        <w:rPr>
          <w:strike/>
        </w:rPr>
        <w:t>a demolisher</w:t>
      </w:r>
      <w:r>
        <w:t xml:space="preserve"> </w:t>
      </w:r>
      <w:r>
        <w:rPr>
          <w:u w:val="single"/>
        </w:rPr>
        <w:t>an automotive dismantler or recycler</w:t>
      </w:r>
      <w:r w:rsidRPr="00782E73">
        <w:t xml:space="preserve"> or secondary metals recycler for demolition, wrecking, or dismantling, and in such case no further titling of the vehicle is necessary. The expenses of the auction, the costs of towing, preserving, and storing the vehicle which resulted from placing the vehicle in custody, and all notice and publication costs incurred pursuant to Section 29</w:t>
      </w:r>
      <w:r w:rsidR="002B43A8">
        <w:noBreakHyphen/>
      </w:r>
      <w:r w:rsidRPr="00782E73">
        <w:t>15</w:t>
      </w:r>
      <w:r w:rsidR="002B43A8">
        <w:noBreakHyphen/>
      </w:r>
      <w:r w:rsidRPr="00782E73">
        <w:t>10 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r>
        <w:t>”</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385138">
        <w:rPr>
          <w:rFonts w:eastAsia="Times New Roman"/>
        </w:rPr>
        <w:t>Section 56-5-5670 of the 1976 Code is amended to read: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56-5-5670.</w:t>
      </w:r>
      <w:r>
        <w:rPr>
          <w:b/>
        </w:rPr>
        <w:tab/>
      </w:r>
      <w:r w:rsidRPr="00782E73">
        <w:t>(A)</w:t>
      </w:r>
      <w:r>
        <w:tab/>
      </w:r>
      <w:r w:rsidRPr="00782E73">
        <w:t xml:space="preserve">For purposes of this section, </w:t>
      </w:r>
      <w:r>
        <w:t>‘</w:t>
      </w:r>
      <w:r w:rsidRPr="00782E73">
        <w:t>vehicle</w:t>
      </w:r>
      <w:r>
        <w:t>’</w:t>
      </w:r>
      <w:r w:rsidRPr="00782E73">
        <w:t xml:space="preserve"> has the same meaning as defined by Section 56</w:t>
      </w:r>
      <w:r w:rsidR="002B43A8">
        <w:noBreakHyphen/>
      </w:r>
      <w:r w:rsidRPr="00782E73">
        <w:t>5</w:t>
      </w:r>
      <w:r w:rsidR="002B43A8">
        <w:noBreakHyphen/>
      </w:r>
      <w:r w:rsidRPr="00782E73">
        <w:t xml:space="preserve">120 and includes, but is not limited to, a </w:t>
      </w:r>
      <w:r>
        <w:t>‘</w:t>
      </w:r>
      <w:r w:rsidRPr="00782E73">
        <w:t>trailer</w:t>
      </w:r>
      <w:r>
        <w:t>’</w:t>
      </w:r>
      <w:r w:rsidRPr="00782E73">
        <w:t>, as defined by Section 56</w:t>
      </w:r>
      <w:r w:rsidR="002B43A8">
        <w:noBreakHyphen/>
      </w:r>
      <w:r w:rsidRPr="00782E73">
        <w:t>5</w:t>
      </w:r>
      <w:r w:rsidR="002B43A8">
        <w:noBreakHyphen/>
      </w:r>
      <w:r w:rsidRPr="00782E73">
        <w:t xml:space="preserve">240, a </w:t>
      </w:r>
      <w:r>
        <w:lastRenderedPageBreak/>
        <w:t>‘</w:t>
      </w:r>
      <w:r w:rsidRPr="00782E73">
        <w:t>semitrailer</w:t>
      </w:r>
      <w:r>
        <w:t>’</w:t>
      </w:r>
      <w:r w:rsidRPr="00782E73">
        <w:t>, as defined by Section 56</w:t>
      </w:r>
      <w:r w:rsidR="002B43A8">
        <w:noBreakHyphen/>
      </w:r>
      <w:r w:rsidRPr="00782E73">
        <w:t>5</w:t>
      </w:r>
      <w:r w:rsidR="002B43A8">
        <w:noBreakHyphen/>
      </w:r>
      <w:r w:rsidRPr="00782E73">
        <w:t xml:space="preserve">250, and a </w:t>
      </w:r>
      <w:r>
        <w:t>‘</w:t>
      </w:r>
      <w:r w:rsidRPr="00782E73">
        <w:t>pole trailer</w:t>
      </w:r>
      <w:r>
        <w:t>’</w:t>
      </w:r>
      <w:r w:rsidRPr="00782E73">
        <w:t>, as defined by Section 56</w:t>
      </w:r>
      <w:r w:rsidR="002B43A8">
        <w:noBreakHyphen/>
      </w:r>
      <w:r w:rsidRPr="00782E73">
        <w:t>5</w:t>
      </w:r>
      <w:r w:rsidR="002B43A8">
        <w:noBreakHyphen/>
      </w:r>
      <w:r w:rsidRPr="00782E73">
        <w:t>260.</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(B)(1)</w:t>
      </w:r>
      <w:r w:rsidR="00F7155F">
        <w:tab/>
      </w:r>
      <w:r w:rsidRPr="00782E73">
        <w:t xml:space="preserve">Except as provided by subsections (C), (D), and (E), a person or entity may not dispose of a vehicle to </w:t>
      </w:r>
      <w:r w:rsidRPr="00A17D13">
        <w:rPr>
          <w:strike/>
        </w:rPr>
        <w:t>a demolisher</w:t>
      </w:r>
      <w:r w:rsidRPr="00782E73">
        <w:t xml:space="preserve"> </w:t>
      </w:r>
      <w:r w:rsidR="00A17D13">
        <w:rPr>
          <w:u w:val="single"/>
        </w:rPr>
        <w:t>an automotive dismantler or recycler</w:t>
      </w:r>
      <w:r w:rsidR="00A17D13">
        <w:t xml:space="preserve"> </w:t>
      </w:r>
      <w:r w:rsidRPr="00782E73">
        <w:t>or secondary metals recycler without a valid title certificate for the vehicle in the person</w:t>
      </w:r>
      <w:r w:rsidR="005D7840">
        <w:t>’s</w:t>
      </w:r>
      <w:r w:rsidRPr="00782E73">
        <w:t xml:space="preserve"> or entity’s name. The person or entity shall provide the vehicle’s title certificate to </w:t>
      </w:r>
      <w:r w:rsidRPr="001D539C">
        <w:t xml:space="preserve">the </w:t>
      </w:r>
      <w:r w:rsidRPr="00A17D13">
        <w:rPr>
          <w:strike/>
        </w:rPr>
        <w:t>demolisher</w:t>
      </w:r>
      <w:r w:rsidRPr="00782E73">
        <w:t xml:space="preserve"> </w:t>
      </w:r>
      <w:r w:rsidR="00A17D13">
        <w:rPr>
          <w:u w:val="single"/>
        </w:rPr>
        <w:t>automotive dismantler or recycler</w:t>
      </w:r>
      <w:r w:rsidR="00A17D13">
        <w:t xml:space="preserve"> </w:t>
      </w:r>
      <w:r w:rsidRPr="00782E73">
        <w:t>or secondary metals recycler.</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w:t>
      </w:r>
      <w:r w:rsidRPr="00A17D13">
        <w:rPr>
          <w:strike/>
        </w:rPr>
        <w:t>demolisher</w:t>
      </w:r>
      <w:r w:rsidR="00A17D13">
        <w:t xml:space="preserve"> </w:t>
      </w:r>
      <w:r w:rsidR="00A17D13">
        <w:rPr>
          <w:u w:val="single"/>
        </w:rPr>
        <w:t>automotive dismantler or recycler</w:t>
      </w:r>
      <w:r w:rsidRPr="00782E73">
        <w:t xml:space="preserve"> or secondary metals recycler is not required to obtain a certificate of title for the vehicle in the </w:t>
      </w:r>
      <w:r w:rsidRPr="0008666C">
        <w:rPr>
          <w:strike/>
        </w:rPr>
        <w:t>demolisher</w:t>
      </w:r>
      <w:r w:rsidR="0008666C">
        <w:t xml:space="preserve"> </w:t>
      </w:r>
      <w:r w:rsidR="0008666C">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08666C">
        <w:rPr>
          <w:strike/>
        </w:rPr>
        <w:t>demolisher</w:t>
      </w:r>
      <w:r w:rsidR="0008666C">
        <w:t xml:space="preserve"> </w:t>
      </w:r>
      <w:r w:rsidR="0008666C">
        <w:rPr>
          <w:u w:val="single"/>
        </w:rPr>
        <w:t>automotive dismantler or recycler</w:t>
      </w:r>
      <w:r w:rsidRPr="00782E73">
        <w:t xml:space="preserve"> or secondary metals recycler shall surrender the certificate of title to the Department of Motor Vehicles for cancellation.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The Department of Motor Vehicles shall issue forms and regulations governing the surrender of certificates of title as appropriate.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08666C">
        <w:rPr>
          <w:strike/>
        </w:rPr>
        <w:t>A demolisher</w:t>
      </w:r>
      <w:r w:rsidR="0008666C">
        <w:t xml:space="preserve"> </w:t>
      </w:r>
      <w:r w:rsidR="0008666C">
        <w:rPr>
          <w:u w:val="single"/>
        </w:rPr>
        <w:t>An automotive dismantler or recycler</w:t>
      </w:r>
      <w:r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Pr="001A7EA6">
        <w:rPr>
          <w:strike/>
        </w:rPr>
        <w:t>demolisher</w:t>
      </w:r>
      <w:r w:rsidR="001A7EA6" w:rsidRPr="001A7EA6">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(C)(1)</w:t>
      </w:r>
      <w:r w:rsidR="00F7155F">
        <w:tab/>
      </w:r>
      <w:r w:rsidRPr="00782E73">
        <w:t xml:space="preserve">A person or entity may dispose of a vehicle to </w:t>
      </w:r>
      <w:r w:rsidRPr="001D539C">
        <w:rPr>
          <w:strike/>
        </w:rPr>
        <w:t xml:space="preserve">a </w:t>
      </w:r>
      <w:r w:rsidRPr="001A7EA6">
        <w:rPr>
          <w:strike/>
        </w:rPr>
        <w:t>demolisher</w:t>
      </w:r>
      <w:r w:rsidRPr="00782E73">
        <w:t xml:space="preserve"> </w:t>
      </w:r>
      <w:r w:rsidR="001A7EA6">
        <w:rPr>
          <w:u w:val="single"/>
        </w:rPr>
        <w:t>a</w:t>
      </w:r>
      <w:r w:rsidR="001D539C">
        <w:rPr>
          <w:u w:val="single"/>
        </w:rPr>
        <w:t>n a</w:t>
      </w:r>
      <w:r w:rsidR="001A7EA6">
        <w:rPr>
          <w:u w:val="single"/>
        </w:rPr>
        <w:t>utomotive dismantler or recycler</w:t>
      </w:r>
      <w:r w:rsidR="001A7EA6">
        <w:t xml:space="preserve"> </w:t>
      </w:r>
      <w:r w:rsidRPr="00782E73">
        <w:t>or secondary metals recycler with a valid magistrate’s order of sale in lieu of a title certificate, if the person or entity purchases the vehicle at a public auction pursuant to Section 56</w:t>
      </w:r>
      <w:r w:rsidR="002B43A8">
        <w:noBreakHyphen/>
      </w:r>
      <w:r w:rsidRPr="00782E73">
        <w:t>5</w:t>
      </w:r>
      <w:r w:rsidR="002B43A8">
        <w:noBreakHyphen/>
      </w:r>
      <w:r w:rsidRPr="00782E73">
        <w:t xml:space="preserve">5640. The person or entity shall provide the magistrate’s order of sale to the </w:t>
      </w:r>
      <w:r w:rsidRPr="001A7EA6">
        <w:rPr>
          <w:strike/>
        </w:rPr>
        <w:t>demolisher</w:t>
      </w:r>
      <w:r w:rsidR="001A7EA6" w:rsidRPr="00782E73">
        <w:t xml:space="preserve"> </w:t>
      </w:r>
      <w:r w:rsidR="001A7EA6">
        <w:rPr>
          <w:u w:val="single"/>
        </w:rPr>
        <w:t>automotive dismantler or recycler</w:t>
      </w:r>
      <w:r w:rsidR="001A7EA6">
        <w:t xml:space="preserve"> </w:t>
      </w:r>
      <w:r w:rsidRPr="00782E73">
        <w:t>or secondary metals recycler.</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CC5E4E" w:rsidRPr="00782E73">
        <w:t xml:space="preserve">The </w:t>
      </w:r>
      <w:r w:rsidR="00CC5E4E" w:rsidRPr="001A7EA6">
        <w:rPr>
          <w:strike/>
        </w:rPr>
        <w:t>demolisher</w:t>
      </w:r>
      <w:r w:rsidR="001A7EA6" w:rsidRPr="00782E73">
        <w:t xml:space="preserve"> </w:t>
      </w:r>
      <w:r w:rsidR="001A7EA6">
        <w:rPr>
          <w:u w:val="single"/>
        </w:rPr>
        <w:t>automotive dismantler or recycler</w:t>
      </w:r>
      <w:r w:rsidR="00CC5E4E" w:rsidRPr="00782E73">
        <w:t xml:space="preserve"> or secondary metals recycler is not required to obtain a certificate of title for the vehicle in the </w:t>
      </w:r>
      <w:r w:rsidR="00CC5E4E" w:rsidRPr="001A7EA6">
        <w:rPr>
          <w:strike/>
        </w:rPr>
        <w:t>demolisher</w:t>
      </w:r>
      <w:r w:rsidR="001A7EA6" w:rsidRPr="00782E73">
        <w:t xml:space="preserve"> </w:t>
      </w:r>
      <w:r w:rsidR="001A7EA6">
        <w:rPr>
          <w:u w:val="single"/>
        </w:rPr>
        <w:t>automotive dismantler or recycler</w:t>
      </w:r>
      <w:r w:rsidR="00CC5E4E" w:rsidRPr="00782E73">
        <w:t xml:space="preserve"> or secondary metals recycler’s own name. After the vehicle has been demolished, processed, or changed so that the vehicle physically is no longer a vehicle, the </w:t>
      </w:r>
      <w:r w:rsidR="00CC5E4E" w:rsidRPr="001A7EA6">
        <w:rPr>
          <w:strike/>
        </w:rPr>
        <w:t>demolisher</w:t>
      </w:r>
      <w:r w:rsidR="001A7EA6" w:rsidRPr="00782E73">
        <w:t xml:space="preserve"> </w:t>
      </w:r>
      <w:r w:rsidR="001A7EA6">
        <w:rPr>
          <w:u w:val="single"/>
        </w:rPr>
        <w:t xml:space="preserve">automotive </w:t>
      </w:r>
      <w:r w:rsidR="001A7EA6">
        <w:rPr>
          <w:u w:val="single"/>
        </w:rPr>
        <w:lastRenderedPageBreak/>
        <w:t>dismantler or recycler</w:t>
      </w:r>
      <w:r w:rsidR="00CC5E4E" w:rsidRPr="00782E73">
        <w:t xml:space="preserve"> or secondary metals recycler shall surrender the magistrate’s order of sale to the Department of Motor Vehicles.</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CC5E4E" w:rsidRPr="00782E73">
        <w:t>The Office of Court Administration shall design a uniform magistrate’s order of sale for purposes of this subsection and Section 56</w:t>
      </w:r>
      <w:r w:rsidR="002B43A8">
        <w:noBreakHyphen/>
      </w:r>
      <w:r w:rsidR="00CC5E4E" w:rsidRPr="00782E73">
        <w:t>5</w:t>
      </w:r>
      <w:r w:rsidR="002B43A8">
        <w:noBreakHyphen/>
      </w:r>
      <w:r w:rsidR="00CC5E4E" w:rsidRPr="00782E73">
        <w:t>5640, and shall make the order available for distribution to the magistrates. The Department of Motor Vehicles shall issue forms and regulations governing the surrender of magistrates’ orders of sale as appropriate.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1D539C">
        <w:rPr>
          <w:strike/>
        </w:rPr>
        <w:t xml:space="preserve">A </w:t>
      </w:r>
      <w:r w:rsidRPr="001A7EA6">
        <w:rPr>
          <w:strike/>
        </w:rPr>
        <w:t>demolisher</w:t>
      </w:r>
      <w:r w:rsidR="001A7EA6" w:rsidRPr="00782E73">
        <w:t xml:space="preserve"> </w:t>
      </w:r>
      <w:r w:rsidR="001D539C">
        <w:rPr>
          <w:u w:val="single"/>
        </w:rPr>
        <w:t>An a</w:t>
      </w:r>
      <w:r w:rsidR="001A7EA6">
        <w:rPr>
          <w:u w:val="single"/>
        </w:rPr>
        <w:t>utomotive dismantler or recycler</w:t>
      </w:r>
      <w:r w:rsidRPr="00782E73">
        <w:t xml:space="preserve"> or secondary metals recycler who purchases or otherwise acquires a vehicle with a magistrate’s order of sale pursuant to this subsection may wreck, dismantle, demolish, or otherwise dispose of the vehicle after the transaction has taken place.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00CC5E4E" w:rsidRPr="00782E73">
        <w:t xml:space="preserve">A person or entity may dispose of a vehicle to </w:t>
      </w:r>
      <w:r w:rsidR="00CC5E4E" w:rsidRPr="001D539C">
        <w:rPr>
          <w:strike/>
        </w:rPr>
        <w:t xml:space="preserve">a </w:t>
      </w:r>
      <w:r w:rsidR="00CC5E4E"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00CC5E4E" w:rsidRPr="00782E73">
        <w:t xml:space="preserve"> or secondary metals recycler with a valid sheriff’s disposal authority certificate in lieu of a title certificate, if the vehicle is abandoned upon the person or entity’s property or into the person</w:t>
      </w:r>
      <w:r w:rsidR="005D7840">
        <w:t>’s</w:t>
      </w:r>
      <w:r w:rsidR="00CC5E4E" w:rsidRPr="00782E73">
        <w:t xml:space="preserve"> or entity’s possession and the vehicle does not meet the requirements of subsection (E)(1). The person or entity shall provide the sheriff’s disposal authority certificate to the </w:t>
      </w:r>
      <w:r w:rsidR="00CC5E4E" w:rsidRPr="001A7EA6">
        <w:rPr>
          <w:strike/>
        </w:rPr>
        <w:t>demolisher</w:t>
      </w:r>
      <w:r w:rsidR="001A7EA6" w:rsidRPr="00782E73">
        <w:t xml:space="preserve"> </w:t>
      </w:r>
      <w:r w:rsidR="001A7EA6">
        <w:rPr>
          <w:u w:val="single"/>
        </w:rPr>
        <w:t>automotive dismantler or recycler</w:t>
      </w:r>
      <w:r w:rsidR="00CC5E4E" w:rsidRPr="00782E73">
        <w:t xml:space="preserve"> or secondary metals recycler.</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CC5E4E" w:rsidRPr="00782E73">
        <w:t xml:space="preserve">The person or entity shall apply to the sheriff of the jurisdiction in which the vehicle is located for a disposal authority certificate to dispose of the vehicle to </w:t>
      </w:r>
      <w:r w:rsidR="00CC5E4E" w:rsidRPr="001D539C">
        <w:rPr>
          <w:strike/>
        </w:rPr>
        <w:t xml:space="preserve">a </w:t>
      </w:r>
      <w:r w:rsidR="00CC5E4E"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00CC5E4E" w:rsidRPr="00782E73">
        <w:t xml:space="preserve"> or secondary metals recycler. The application must provide, at a minimum, the person</w:t>
      </w:r>
      <w:r w:rsidR="005D7840">
        <w:t>’s</w:t>
      </w:r>
      <w:r w:rsidR="00CC5E4E" w:rsidRPr="00782E73">
        <w:t xml:space="preserve">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w:t>
      </w:r>
      <w:r w:rsidR="005D7840">
        <w:t>’s</w:t>
      </w:r>
      <w:r w:rsidR="00CC5E4E" w:rsidRPr="00782E73">
        <w:t xml:space="preserve"> or entity’s possession, the notification procedures set forth in Section 56</w:t>
      </w:r>
      <w:r w:rsidR="002B43A8">
        <w:noBreakHyphen/>
      </w:r>
      <w:r w:rsidR="00CC5E4E" w:rsidRPr="00782E73">
        <w:t>5</w:t>
      </w:r>
      <w:r w:rsidR="002B43A8">
        <w:noBreakHyphen/>
      </w:r>
      <w:r w:rsidR="00CC5E4E" w:rsidRPr="00782E73">
        <w:t>5630 must be followed. If the vehicle is not reclaimed pursuant to Section 56</w:t>
      </w:r>
      <w:r w:rsidR="002B43A8">
        <w:noBreakHyphen/>
      </w:r>
      <w:r w:rsidR="00CC5E4E" w:rsidRPr="00782E73">
        <w:t>5</w:t>
      </w:r>
      <w:r w:rsidR="002B43A8">
        <w:noBreakHyphen/>
      </w:r>
      <w:r w:rsidR="00CC5E4E" w:rsidRPr="00782E73">
        <w:t xml:space="preserve">5630, the sheriff shall give the applicant a certificate of authority to dispose of the vehicle to </w:t>
      </w:r>
      <w:r w:rsidR="00CC5E4E" w:rsidRPr="001D539C">
        <w:rPr>
          <w:strike/>
        </w:rPr>
        <w:t xml:space="preserve">a </w:t>
      </w:r>
      <w:r w:rsidR="00CC5E4E"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00CC5E4E" w:rsidRPr="00782E73">
        <w:t xml:space="preserve"> or secondary </w:t>
      </w:r>
      <w:r w:rsidR="00CC5E4E" w:rsidRPr="00782E73">
        <w:lastRenderedPageBreak/>
        <w:t>metals recycler. A disposal authority certificate may contain multiple listings.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 xml:space="preserve">The </w:t>
      </w:r>
      <w:r w:rsidRPr="001A7EA6">
        <w:rPr>
          <w:strike/>
        </w:rPr>
        <w:t>demolisher</w:t>
      </w:r>
      <w:r w:rsidR="001A7EA6" w:rsidRPr="00782E73">
        <w:t xml:space="preserve"> </w:t>
      </w:r>
      <w:r w:rsidR="001A7EA6">
        <w:rPr>
          <w:u w:val="single"/>
        </w:rPr>
        <w:t>automotive dismantler or recycler</w:t>
      </w:r>
      <w:r w:rsidRPr="00782E73">
        <w:t xml:space="preserve"> or secondary metals recycler is not required to obtain a certificate of title for the vehicle in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surrender the sheriff’s disposal authority certificate to the Department of Motor Vehicles.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1A7EA6">
        <w:rPr>
          <w:strike/>
        </w:rPr>
        <w:t>A demolisher</w:t>
      </w:r>
      <w:r w:rsidRPr="00782E73">
        <w:t xml:space="preserve"> </w:t>
      </w:r>
      <w:r w:rsidR="001A7EA6">
        <w:rPr>
          <w:u w:val="single"/>
        </w:rPr>
        <w:t>An automotive dismantler or recycler</w:t>
      </w:r>
      <w:r w:rsidR="001A7EA6">
        <w:t xml:space="preserve"> </w:t>
      </w:r>
      <w:r w:rsidRPr="00782E73">
        <w:t xml:space="preserve">or secondary metals recycler who purchases or otherwise acquires a vehicle with a sheriff’s disposal authority certificate pursuant to this subsection may wreck, dismantle, demolish, or otherwise dispose of the vehicle after the transaction has taken place.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(E)(1)</w:t>
      </w:r>
      <w:r w:rsidR="00F7155F">
        <w:tab/>
      </w:r>
      <w:r w:rsidRPr="00782E73">
        <w:t xml:space="preserve">A person or entity may dispose of a vehicle to </w:t>
      </w:r>
      <w:r w:rsidRPr="001A7EA6">
        <w:rPr>
          <w:strike/>
        </w:rPr>
        <w:t>a demolisher</w:t>
      </w:r>
      <w:r w:rsidR="001A7EA6" w:rsidRPr="00782E73">
        <w:t xml:space="preserve"> </w:t>
      </w:r>
      <w:r w:rsidR="001A7EA6">
        <w:rPr>
          <w:u w:val="single"/>
        </w:rPr>
        <w:t>an automotive dismantler or recycler</w:t>
      </w:r>
      <w:r w:rsidRPr="00782E73">
        <w:t xml:space="preserve"> or secondary metals recycler without a title certificate, magistrate’s order of sale, or sheriff’s disposal authority certificate, if:</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the vehicle is abandoned upon the person</w:t>
      </w:r>
      <w:r w:rsidR="005D7840">
        <w:t>’s</w:t>
      </w:r>
      <w:r w:rsidRPr="00782E73">
        <w:t xml:space="preserve"> or entity’s property or into the person</w:t>
      </w:r>
      <w:r w:rsidR="005D7840">
        <w:t>’s</w:t>
      </w:r>
      <w:r w:rsidRPr="00782E73">
        <w:t xml:space="preserve"> or entity’s possession, or if the person or entity is the owner of the vehicle and the vehicle’s title certificate is faulty, lost, or destroyed; and</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C5E4E" w:rsidRPr="00782E73">
        <w:t>the vehicle: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w:t>
      </w:r>
      <w:r w:rsidR="00F7155F">
        <w:tab/>
      </w:r>
      <w:r w:rsidR="00F7155F">
        <w:tab/>
      </w:r>
      <w:r w:rsidRPr="00782E73">
        <w:t>is lawfully in the person</w:t>
      </w:r>
      <w:r w:rsidR="005D7840">
        <w:t>’s</w:t>
      </w:r>
      <w:r w:rsidRPr="00782E73">
        <w:t xml:space="preserve"> or entity’s possession;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w:t>
      </w:r>
      <w:r w:rsidR="00F7155F">
        <w:tab/>
      </w:r>
      <w:r w:rsidRPr="00782E73">
        <w:t>is twelve model years old or older;</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00CC5E4E" w:rsidRPr="00782E73">
        <w:t>does not have a valid registration plate affixed; and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(iv)</w:t>
      </w:r>
      <w:r w:rsidR="00F7155F">
        <w:tab/>
      </w:r>
      <w:r w:rsidRPr="00782E73">
        <w:t>has no engine or is otherwise totally inoperable.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person or entity shall complete and sign a form affirming that the vehicle complies with the requirements of subsection (E)(1).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maintain the original form affidavit in the transaction records as required by this section.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lastRenderedPageBreak/>
        <w:tab/>
      </w:r>
      <w:r w:rsidRPr="00782E73">
        <w:tab/>
        <w:t>(3)</w:t>
      </w:r>
      <w:r w:rsidR="00F7155F">
        <w:tab/>
      </w:r>
      <w:r w:rsidRPr="00782E73">
        <w:t xml:space="preserve">The Department of Motor Vehicles shall develop a form affidavit for purposes of this subsection and shall make the form affidavit available for distribution to the </w:t>
      </w:r>
      <w:r w:rsidRPr="001D539C">
        <w:rPr>
          <w:strike/>
        </w:rPr>
        <w:t>demolishers</w:t>
      </w:r>
      <w:r w:rsidRPr="00782E73">
        <w:t xml:space="preserve"> </w:t>
      </w:r>
      <w:r w:rsidR="001D539C">
        <w:rPr>
          <w:u w:val="single"/>
        </w:rPr>
        <w:t>automotive dismantler or recyclers</w:t>
      </w:r>
      <w:r w:rsidR="001D539C" w:rsidRPr="00782E73">
        <w:t xml:space="preserve"> </w:t>
      </w:r>
      <w:r w:rsidRPr="00782E73">
        <w:t>and secondary metals recyclers.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 xml:space="preserve">Prior to completion of the transaction,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1D539C">
        <w:rPr>
          <w:strike/>
        </w:rPr>
        <w:t>demolishers</w:t>
      </w:r>
      <w:r w:rsidRPr="00782E73">
        <w:t xml:space="preserve"> </w:t>
      </w:r>
      <w:r w:rsidR="001D539C">
        <w:rPr>
          <w:u w:val="single"/>
        </w:rPr>
        <w:t>automotive dismantler or recyclers</w:t>
      </w:r>
      <w:r w:rsidR="001D539C" w:rsidRPr="00782E73">
        <w:t xml:space="preserve"> </w:t>
      </w:r>
      <w:r w:rsidRPr="00782E73">
        <w:t xml:space="preserve">and secondary metals recyclers to use to verify at the time of a transaction whether a vehicle has been reported stolen. The Department of Motor Vehicles shall not charge </w:t>
      </w:r>
      <w:r w:rsidRPr="001D539C">
        <w:rPr>
          <w:strike/>
        </w:rPr>
        <w:t xml:space="preserve">a </w:t>
      </w:r>
      <w:r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Pr="00782E73">
        <w:t xml:space="preserve"> or secondary metals recycler a fee for verifying whether a vehicle has been reported stolen. If the Department of Motor Vehicles indicates to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that the vehicle has been reported stolen,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not complete the transaction and shall notify the appropriate law enforcement agency.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that the vehicle has not been reported stolen,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may proceed with the transaction. In such case,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is not criminally or civilly liable if the vehicle later turns out to be a stolen vehicle, unless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had some other knowledge that the vehicle was a stolen vehicle.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782E73">
        <w:t xml:space="preserve">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1D539C">
        <w:rPr>
          <w:strike/>
        </w:rPr>
        <w:t xml:space="preserve">A </w:t>
      </w:r>
      <w:r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reports the vehicle to the third party consolidator so that the third party consolidator is able to </w:t>
      </w:r>
      <w:r w:rsidRPr="00782E73">
        <w:lastRenderedPageBreak/>
        <w:t>transmit the vehicle information to the National Motor Vehicle Title Information System in compliance with federal laws and regulations no later than the end of the day of the transaction.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(6)</w:t>
      </w:r>
      <w:r w:rsidR="00F7155F">
        <w:tab/>
      </w:r>
      <w:r w:rsidRPr="001A7EA6">
        <w:rPr>
          <w:strike/>
        </w:rPr>
        <w:t>A demolisher</w:t>
      </w:r>
      <w:r w:rsidR="001A7EA6" w:rsidRPr="00782E73">
        <w:t xml:space="preserve"> </w:t>
      </w:r>
      <w:r w:rsidR="001A7EA6">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(F)</w:t>
      </w:r>
      <w:r w:rsidR="00F7155F">
        <w:tab/>
      </w:r>
      <w:r w:rsidRPr="001A7EA6">
        <w:rPr>
          <w:strike/>
        </w:rPr>
        <w:t>A demolisher</w:t>
      </w:r>
      <w:r w:rsidR="001A7EA6" w:rsidRPr="00782E73">
        <w:t xml:space="preserve"> </w:t>
      </w:r>
      <w:r w:rsidR="001A7EA6">
        <w:rPr>
          <w:u w:val="single"/>
        </w:rPr>
        <w:t>An automotive dismantler or recycler</w:t>
      </w:r>
      <w:r w:rsidRPr="00782E73">
        <w:t xml:space="preserve"> or secondary metals recycler who purchases or otherwise acquires nonferrous metals, as defined by Section 16</w:t>
      </w:r>
      <w:r w:rsidR="002B43A8">
        <w:noBreakHyphen/>
      </w:r>
      <w:r w:rsidRPr="00782E73">
        <w:t>17</w:t>
      </w:r>
      <w:r w:rsidR="002B43A8">
        <w:noBreakHyphen/>
      </w:r>
      <w:r w:rsidRPr="00782E73">
        <w:t>680, shall comply with and is subject to the provisions of Section 16</w:t>
      </w:r>
      <w:r w:rsidR="002B43A8">
        <w:noBreakHyphen/>
      </w:r>
      <w:r w:rsidRPr="00782E73">
        <w:t>17</w:t>
      </w:r>
      <w:r w:rsidR="002B43A8">
        <w:noBreakHyphen/>
      </w:r>
      <w:r w:rsidRPr="00782E73">
        <w:t>680.</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(G)(1)</w:t>
      </w:r>
      <w:r w:rsidR="00F7155F">
        <w:tab/>
      </w:r>
      <w:r w:rsidRPr="00451DDF">
        <w:rPr>
          <w:strike/>
        </w:rPr>
        <w:t>A demolisher</w:t>
      </w:r>
      <w:r w:rsidR="00451DDF" w:rsidRPr="00782E73">
        <w:t xml:space="preserve"> </w:t>
      </w:r>
      <w:r w:rsidR="00451DDF">
        <w:rPr>
          <w:u w:val="single"/>
        </w:rPr>
        <w:t>An automotive dismantler or recycler</w:t>
      </w:r>
      <w:r w:rsidRPr="00782E73">
        <w:t xml:space="preserve"> or secondary metals recycler shall keep an accurate and complete record of all vehicles purchased or received by the </w:t>
      </w:r>
      <w:r w:rsidRPr="00451DDF">
        <w:rPr>
          <w:strike/>
        </w:rPr>
        <w:t>demolisher</w:t>
      </w:r>
      <w:r w:rsidR="00451DDF" w:rsidRPr="00782E73">
        <w:t xml:space="preserve"> </w:t>
      </w:r>
      <w:r w:rsidR="00451DDF">
        <w:rPr>
          <w:u w:val="single"/>
        </w:rPr>
        <w:t>automotive dismantler or recycler</w:t>
      </w:r>
      <w:r w:rsidRPr="00782E73">
        <w:t xml:space="preserve"> or secondary metals recycler in the course of business. </w:t>
      </w:r>
      <w:r w:rsidRPr="00451DDF">
        <w:rPr>
          <w:strike/>
        </w:rPr>
        <w:t>A demolisher</w:t>
      </w:r>
      <w:r w:rsidR="00451DDF" w:rsidRPr="00782E73">
        <w:t xml:space="preserve"> </w:t>
      </w:r>
      <w:r w:rsidR="00451DDF">
        <w:rPr>
          <w:u w:val="single"/>
        </w:rPr>
        <w:t>An automotive dismantler or recycler</w:t>
      </w:r>
      <w:r w:rsidRPr="00782E73">
        <w:t>, but not a secondary metals recycler, also shall keep an accurate and complete record of all vehicle parts with a total weight of twenty</w:t>
      </w:r>
      <w:r w:rsidR="002B43A8">
        <w:noBreakHyphen/>
      </w:r>
      <w:r w:rsidRPr="00782E73">
        <w:t xml:space="preserve">five pounds or more purchased or received by the </w:t>
      </w:r>
      <w:r w:rsidRPr="00451DDF">
        <w:rPr>
          <w:strike/>
        </w:rPr>
        <w:t>demolisher</w:t>
      </w:r>
      <w:r w:rsidR="00451DDF" w:rsidRPr="00782E73">
        <w:t xml:space="preserve"> </w:t>
      </w:r>
      <w:r w:rsidR="00451DDF">
        <w:rPr>
          <w:u w:val="single"/>
        </w:rPr>
        <w:t>automotive dismantler or recycler</w:t>
      </w:r>
      <w:r w:rsidRPr="00782E73">
        <w:t xml:space="preserve"> in the course of business. These records must contain, at a minimum:</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 xml:space="preserve">the </w:t>
      </w:r>
      <w:r w:rsidRPr="00451DDF">
        <w:rPr>
          <w:strike/>
        </w:rPr>
        <w:t>demolisher</w:t>
      </w:r>
      <w:r w:rsidR="00451DDF" w:rsidRPr="00782E73">
        <w:t xml:space="preserve"> </w:t>
      </w:r>
      <w:r w:rsidR="00451DDF">
        <w:rPr>
          <w:u w:val="single"/>
        </w:rPr>
        <w:t>automotive dismantler or recycler</w:t>
      </w:r>
      <w:r w:rsidRPr="00782E73">
        <w:t xml:space="preserve"> or secondary metals recycler’s name and address;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rsidR="00F7155F">
        <w:tab/>
      </w:r>
      <w:r w:rsidRPr="00782E73">
        <w:t xml:space="preserve">the name of the </w:t>
      </w:r>
      <w:r w:rsidRPr="00451DDF">
        <w:rPr>
          <w:strike/>
        </w:rPr>
        <w:t>demolisher</w:t>
      </w:r>
      <w:r w:rsidR="00451DDF" w:rsidRPr="00782E73">
        <w:t xml:space="preserve"> </w:t>
      </w:r>
      <w:r w:rsidR="00451DDF">
        <w:rPr>
          <w:u w:val="single"/>
        </w:rPr>
        <w:t>automotive dismantler or recycler</w:t>
      </w:r>
      <w:r w:rsidRPr="00782E73">
        <w:t xml:space="preserve"> or secondary metals recycler’s employee entering the information;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(c)</w:t>
      </w:r>
      <w:r w:rsidR="00F7155F">
        <w:tab/>
      </w:r>
      <w:r w:rsidRPr="00782E73">
        <w:t>the name and address of the person or entity from whom the vehicle or vehicle parts, as applicable, were purchased or received;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(d)</w:t>
      </w:r>
      <w:r w:rsidR="00F7155F">
        <w:tab/>
      </w:r>
      <w:r w:rsidRPr="00782E73">
        <w:t xml:space="preserve">a photo or copy of the person’s driver’s license or other government issued picture identification card that legibly shows the person’s name and address. If the vehicle or vehicle parts, as applicable, are being purchased or received from an entity,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shall obtain a photo or copy of the entity’s agent’s driver’s license or other government issued picture identification card. If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has a photo or copy of the person</w:t>
      </w:r>
      <w:r w:rsidR="005D7840">
        <w:t>’s</w:t>
      </w:r>
      <w:r w:rsidRPr="00782E73">
        <w:t xml:space="preserve"> or entity’s agent’s identification on file,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may reference the identification on file without making a photocopy for each transaction;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lastRenderedPageBreak/>
        <w:tab/>
      </w:r>
      <w:r w:rsidRPr="00782E73">
        <w:tab/>
      </w:r>
      <w:r w:rsidRPr="00782E73">
        <w:tab/>
        <w:t>(e)</w:t>
      </w:r>
      <w:r w:rsidR="00F7155F">
        <w:tab/>
      </w:r>
      <w:r w:rsidRPr="00782E73">
        <w:t>the date when the purchases or receipts occurred;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(f)</w:t>
      </w:r>
      <w:r w:rsidR="00F7155F">
        <w:tab/>
      </w:r>
      <w:r w:rsidRPr="00782E73">
        <w:t>the year, make, model, and identification number of the vehicle or vehicle parts, as applicable and if ascertainable, along with any other identifying features; and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(g)</w:t>
      </w:r>
      <w:r w:rsidR="00F7155F">
        <w:tab/>
      </w:r>
      <w:r w:rsidRPr="00782E73">
        <w:t>a copy of the title certificate, magistrate’s order of sale, sheriff’s disposal authority certificate, or an original form affidavit, as applicable.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records must be kept open for inspection by any law enforcement officer at any time during normal business hours. All vehicles on the </w:t>
      </w:r>
      <w:r w:rsidRPr="002E7BE3">
        <w:rPr>
          <w:strike/>
        </w:rPr>
        <w:t>demolisher</w:t>
      </w:r>
      <w:r w:rsidR="002E7BE3" w:rsidRPr="00782E73">
        <w:t xml:space="preserve"> </w:t>
      </w:r>
      <w:r w:rsidR="002E7BE3">
        <w:rPr>
          <w:u w:val="single"/>
        </w:rPr>
        <w:t>automotive dismantler or recycler</w:t>
      </w:r>
      <w:r w:rsidRPr="00782E73">
        <w:t xml:space="preserve"> or secondary metals recycler’s property or otherwise in the possession of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must be available for inspection by any law enforcement officer at any time during normal business hours.</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CC5E4E" w:rsidRPr="00782E73">
        <w:t xml:space="preserve">Records required by this section must be kept by the </w:t>
      </w:r>
      <w:r w:rsidR="00CC5E4E" w:rsidRPr="002E7BE3">
        <w:rPr>
          <w:strike/>
        </w:rPr>
        <w:t>demolisher</w:t>
      </w:r>
      <w:r w:rsidR="002E7BE3" w:rsidRPr="00782E73">
        <w:t xml:space="preserve"> </w:t>
      </w:r>
      <w:r w:rsidR="002E7BE3">
        <w:rPr>
          <w:u w:val="single"/>
        </w:rPr>
        <w:t>automotive dismantler or recycler</w:t>
      </w:r>
      <w:r w:rsidR="00CC5E4E" w:rsidRPr="00782E73">
        <w:t xml:space="preserve"> or secondary metals recycler for at least one year after the transaction to which it applies. </w:t>
      </w:r>
      <w:r w:rsidR="00CC5E4E" w:rsidRPr="001D539C">
        <w:rPr>
          <w:strike/>
        </w:rPr>
        <w:t xml:space="preserve">A </w:t>
      </w:r>
      <w:r w:rsidR="00CC5E4E" w:rsidRPr="002E7BE3">
        <w:rPr>
          <w:strike/>
        </w:rPr>
        <w:t>demolisher</w:t>
      </w:r>
      <w:r w:rsidR="002E7BE3" w:rsidRPr="00782E73">
        <w:t xml:space="preserve"> </w:t>
      </w:r>
      <w:r w:rsidR="001D539C">
        <w:rPr>
          <w:u w:val="single"/>
        </w:rPr>
        <w:t>An a</w:t>
      </w:r>
      <w:r w:rsidR="002E7BE3">
        <w:rPr>
          <w:u w:val="single"/>
        </w:rPr>
        <w:t>utomotive dismantler or recycler</w:t>
      </w:r>
      <w:r w:rsidR="00CC5E4E" w:rsidRPr="00782E73">
        <w:t xml:space="preserve"> or secondary metals recycler may maintain records in an electronic database provided that the information is legible and can be accessed by law enforcement upon request.</w:t>
      </w:r>
    </w:p>
    <w:p w:rsidR="002E7BE3" w:rsidRPr="009F33AE" w:rsidRDefault="00CC5E4E" w:rsidP="002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82E73">
        <w:tab/>
        <w:t>(H)(1)</w:t>
      </w:r>
      <w:r w:rsidR="00F7155F">
        <w:tab/>
      </w:r>
      <w:r w:rsidRPr="002E7BE3">
        <w:rPr>
          <w:strike/>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002E7BE3">
        <w:t xml:space="preserve"> </w:t>
      </w:r>
      <w:r w:rsidR="001D539C">
        <w:rPr>
          <w:rFonts w:eastAsia="Times New Roman"/>
          <w:color w:val="000000" w:themeColor="text1"/>
          <w:szCs w:val="20"/>
          <w:u w:val="single" w:color="000000" w:themeColor="text1"/>
        </w:rPr>
        <w:t>A</w:t>
      </w:r>
      <w:r w:rsidR="002E7BE3" w:rsidRPr="009F33AE">
        <w:rPr>
          <w:rFonts w:eastAsia="Times New Roman"/>
          <w:color w:val="000000" w:themeColor="text1"/>
          <w:szCs w:val="20"/>
          <w:u w:val="single" w:color="000000" w:themeColor="text1"/>
        </w:rPr>
        <w:t xml:space="preserve"> purchaser who knowingly and intentionally violates any provision of this section:</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val="single" w:color="000000" w:themeColor="text1"/>
        </w:rPr>
        <w:t>(a)</w:t>
      </w:r>
      <w:r w:rsidRPr="009F33AE">
        <w:rPr>
          <w:rFonts w:eastAsia="Times New Roman" w:cs="Times New Roman"/>
          <w:color w:val="000000" w:themeColor="text1"/>
          <w:sz w:val="22"/>
          <w:szCs w:val="20"/>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sidR="001D539C">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sidRPr="009F33AE">
        <w:rPr>
          <w:rFonts w:cs="Times New Roman"/>
          <w:color w:val="000000" w:themeColor="text1"/>
          <w:sz w:val="22"/>
          <w:u w:color="000000" w:themeColor="text1"/>
        </w:rPr>
        <w:t xml:space="preserve"> </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sidR="001D539C">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sidR="001D539C">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w:t>
      </w:r>
      <w:r w:rsidR="001D539C">
        <w:rPr>
          <w:rFonts w:cs="Times New Roman"/>
          <w:color w:val="000000" w:themeColor="text1"/>
          <w:sz w:val="22"/>
          <w:u w:val="single" w:color="000000" w:themeColor="text1"/>
        </w:rPr>
        <w:t>ore than five hundred dollars,</w:t>
      </w:r>
      <w:r w:rsidRPr="009F33AE">
        <w:rPr>
          <w:rFonts w:cs="Times New Roman"/>
          <w:color w:val="000000" w:themeColor="text1"/>
          <w:sz w:val="22"/>
          <w:u w:val="single" w:color="000000" w:themeColor="text1"/>
        </w:rPr>
        <w:t xml:space="preserve"> imprisoned not more than one year, or both; and</w:t>
      </w:r>
      <w:r w:rsidRPr="009F33AE">
        <w:rPr>
          <w:rFonts w:cs="Times New Roman"/>
          <w:color w:val="000000" w:themeColor="text1"/>
          <w:sz w:val="22"/>
          <w:u w:color="000000" w:themeColor="text1"/>
        </w:rPr>
        <w:t xml:space="preserve"> </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lastRenderedPageBreak/>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(c)</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for a third or subsequent</w:t>
      </w:r>
      <w:r w:rsidR="001D539C">
        <w:rPr>
          <w:rFonts w:cs="Times New Roman"/>
          <w:color w:val="000000" w:themeColor="text1"/>
          <w:sz w:val="22"/>
          <w:u w:val="single" w:color="000000" w:themeColor="text1"/>
        </w:rPr>
        <w:t xml:space="preserve"> offense, is guilty of a felony</w:t>
      </w:r>
      <w:r w:rsidRPr="009F33AE">
        <w:rPr>
          <w:rFonts w:cs="Times New Roman"/>
          <w:color w:val="000000" w:themeColor="text1"/>
          <w:sz w:val="22"/>
          <w:u w:val="single" w:color="000000" w:themeColor="text1"/>
        </w:rPr>
        <w:t xml:space="preserve"> and, upon conviction, must be fined not less than one thousand dollars</w:t>
      </w:r>
      <w:r w:rsidR="001D539C">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9F33AE">
        <w:rPr>
          <w:rFonts w:cs="Times New Roman"/>
          <w:color w:val="000000" w:themeColor="text1"/>
          <w:sz w:val="22"/>
          <w:u w:color="000000" w:themeColor="text1"/>
        </w:rPr>
        <w:t xml:space="preserve"> </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(2)</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A seller who </w:t>
      </w:r>
      <w:r w:rsidR="005540B4">
        <w:rPr>
          <w:rFonts w:cs="Times New Roman"/>
          <w:color w:val="000000" w:themeColor="text1"/>
          <w:sz w:val="22"/>
          <w:u w:val="single" w:color="000000" w:themeColor="text1"/>
        </w:rPr>
        <w:t xml:space="preserve">knowingly and intentionally </w:t>
      </w:r>
      <w:r w:rsidRPr="009F33AE">
        <w:rPr>
          <w:rFonts w:cs="Times New Roman"/>
          <w:color w:val="000000" w:themeColor="text1"/>
          <w:sz w:val="22"/>
          <w:u w:val="single" w:color="000000" w:themeColor="text1"/>
        </w:rPr>
        <w:t>violates any provision of this section:</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(a)</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sidR="001D539C">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sidR="001D539C">
        <w:rPr>
          <w:rFonts w:cs="Times New Roman"/>
          <w:color w:val="000000" w:themeColor="text1"/>
          <w:sz w:val="22"/>
          <w:u w:val="single" w:color="000000" w:themeColor="text1"/>
        </w:rPr>
        <w:t>.</w:t>
      </w:r>
      <w:r w:rsidRPr="001D539C">
        <w:rPr>
          <w:rFonts w:cs="Times New Roman"/>
          <w:color w:val="000000" w:themeColor="text1"/>
          <w:sz w:val="22"/>
          <w:u w:val="single" w:color="000000" w:themeColor="text1"/>
        </w:rPr>
        <w:t xml:space="preserve"> </w:t>
      </w:r>
      <w:r w:rsidRPr="009F33AE">
        <w:rPr>
          <w:rFonts w:cs="Times New Roman"/>
          <w:color w:val="000000" w:themeColor="text1"/>
          <w:sz w:val="22"/>
          <w:u w:val="single" w:color="000000" w:themeColor="text1"/>
        </w:rPr>
        <w:t xml:space="preserve">The court may order a defendant seller under this subsection to make restitution to </w:t>
      </w:r>
      <w:r w:rsidR="001D539C">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sidR="001D539C">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sidR="001D539C">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sidR="001D539C">
        <w:rPr>
          <w:rFonts w:cs="Times New Roman"/>
          <w:color w:val="000000" w:themeColor="text1"/>
          <w:sz w:val="22"/>
          <w:u w:val="single" w:color="000000" w:themeColor="text1"/>
        </w:rPr>
        <w:t>;</w:t>
      </w:r>
    </w:p>
    <w:p w:rsidR="002E7BE3" w:rsidRPr="009F33AE" w:rsidRDefault="002E7BE3" w:rsidP="002E7BE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sidR="001D539C">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sidR="001D539C">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more than five hundred dollars</w:t>
      </w:r>
      <w:r w:rsidR="001D539C">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one year, or both</w:t>
      </w:r>
      <w:r w:rsidR="001D539C">
        <w:rPr>
          <w:rFonts w:cs="Times New Roman"/>
          <w:color w:val="000000" w:themeColor="text1"/>
          <w:sz w:val="22"/>
          <w:u w:val="single" w:color="000000" w:themeColor="text1"/>
        </w:rPr>
        <w:t>. T</w:t>
      </w:r>
      <w:r w:rsidRPr="009F33AE">
        <w:rPr>
          <w:rFonts w:cs="Times New Roman"/>
          <w:color w:val="000000" w:themeColor="text1"/>
          <w:sz w:val="22"/>
          <w:u w:val="single" w:color="000000" w:themeColor="text1"/>
        </w:rPr>
        <w:t xml:space="preserve">he court may order a defendant seller under this subsection to make restitution to </w:t>
      </w:r>
      <w:r w:rsidR="001D539C">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sidR="001D539C">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sidR="000114C5">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9F33AE">
        <w:rPr>
          <w:rFonts w:cs="Times New Roman"/>
          <w:color w:val="000000" w:themeColor="text1"/>
          <w:sz w:val="22"/>
          <w:u w:color="000000" w:themeColor="text1"/>
        </w:rPr>
        <w:t xml:space="preserve"> </w:t>
      </w:r>
    </w:p>
    <w:p w:rsidR="002E7BE3" w:rsidRPr="009F33AE" w:rsidRDefault="002E7BE3" w:rsidP="002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F33AE">
        <w:rPr>
          <w:color w:val="000000" w:themeColor="text1"/>
          <w:u w:color="000000" w:themeColor="text1"/>
        </w:rPr>
        <w:tab/>
      </w:r>
      <w:r w:rsidRPr="009F33AE">
        <w:rPr>
          <w:color w:val="000000" w:themeColor="text1"/>
          <w:u w:color="000000" w:themeColor="text1"/>
        </w:rPr>
        <w:tab/>
      </w:r>
      <w:r w:rsidRPr="009F33AE">
        <w:rPr>
          <w:color w:val="000000" w:themeColor="text1"/>
          <w:u w:color="000000" w:themeColor="text1"/>
        </w:rPr>
        <w:tab/>
      </w:r>
      <w:r w:rsidRPr="009F33AE">
        <w:rPr>
          <w:color w:val="000000" w:themeColor="text1"/>
          <w:u w:val="single" w:color="000000" w:themeColor="text1"/>
        </w:rPr>
        <w:t>(c)</w:t>
      </w:r>
      <w:r w:rsidRPr="009F33AE">
        <w:rPr>
          <w:color w:val="000000" w:themeColor="text1"/>
          <w:u w:color="000000" w:themeColor="text1"/>
        </w:rPr>
        <w:tab/>
      </w:r>
      <w:r w:rsidRPr="009F33AE">
        <w:rPr>
          <w:color w:val="000000" w:themeColor="text1"/>
          <w:u w:val="single" w:color="000000" w:themeColor="text1"/>
        </w:rPr>
        <w:t>for a third or subsequent</w:t>
      </w:r>
      <w:r w:rsidR="000114C5">
        <w:rPr>
          <w:color w:val="000000" w:themeColor="text1"/>
          <w:u w:val="single" w:color="000000" w:themeColor="text1"/>
        </w:rPr>
        <w:t xml:space="preserve"> offense, is guilty of a felony</w:t>
      </w:r>
      <w:r w:rsidRPr="009F33AE">
        <w:rPr>
          <w:color w:val="000000" w:themeColor="text1"/>
          <w:u w:val="single" w:color="000000" w:themeColor="text1"/>
        </w:rPr>
        <w:t xml:space="preserve"> and, upon conviction, must be fined not less than one thousand dollars</w:t>
      </w:r>
      <w:r w:rsidR="000114C5">
        <w:rPr>
          <w:color w:val="000000" w:themeColor="text1"/>
          <w:u w:val="single" w:color="000000" w:themeColor="text1"/>
        </w:rPr>
        <w:t>,</w:t>
      </w:r>
      <w:r w:rsidRPr="009F33AE">
        <w:rPr>
          <w:color w:val="000000" w:themeColor="text1"/>
          <w:u w:val="single" w:color="000000" w:themeColor="text1"/>
        </w:rPr>
        <w:t xml:space="preserve"> imprisoned not more than five years, or both</w:t>
      </w:r>
      <w:r w:rsidR="000114C5">
        <w:rPr>
          <w:color w:val="000000" w:themeColor="text1"/>
          <w:u w:val="single" w:color="000000" w:themeColor="text1"/>
        </w:rPr>
        <w:t>.</w:t>
      </w:r>
      <w:r w:rsidRPr="009F33AE">
        <w:rPr>
          <w:color w:val="000000" w:themeColor="text1"/>
          <w:u w:val="single" w:color="000000" w:themeColor="text1"/>
        </w:rPr>
        <w:t xml:space="preserve"> The court may order a defendant seller under this subsection to make restitution to </w:t>
      </w:r>
      <w:r w:rsidR="000114C5">
        <w:rPr>
          <w:color w:val="000000" w:themeColor="text1"/>
          <w:u w:val="single" w:color="000000" w:themeColor="text1"/>
        </w:rPr>
        <w:t>an</w:t>
      </w:r>
      <w:r w:rsidRPr="009F33AE">
        <w:rPr>
          <w:color w:val="000000" w:themeColor="text1"/>
          <w:u w:val="single" w:color="000000" w:themeColor="text1"/>
        </w:rPr>
        <w:t xml:space="preserve"> automotive dismantler </w:t>
      </w:r>
      <w:r w:rsidR="000114C5">
        <w:rPr>
          <w:color w:val="000000" w:themeColor="text1"/>
          <w:u w:val="single" w:color="000000" w:themeColor="text1"/>
        </w:rPr>
        <w:t>or</w:t>
      </w:r>
      <w:r w:rsidRPr="009F33AE">
        <w:rPr>
          <w:color w:val="000000" w:themeColor="text1"/>
          <w:u w:val="single" w:color="000000" w:themeColor="text1"/>
        </w:rPr>
        <w:t xml:space="preserve"> recycler, secondary metals recycler</w:t>
      </w:r>
      <w:r w:rsidR="000114C5">
        <w:rPr>
          <w:color w:val="000000" w:themeColor="text1"/>
          <w:u w:val="single" w:color="000000" w:themeColor="text1"/>
        </w:rPr>
        <w:t>,</w:t>
      </w:r>
      <w:r w:rsidRPr="009F33AE">
        <w:rPr>
          <w:color w:val="000000" w:themeColor="text1"/>
          <w:u w:val="single" w:color="000000" w:themeColor="text1"/>
        </w:rPr>
        <w:t xml:space="preserve"> or lien holder for any damage or loss caused by the defendant seller arising out of an offense committed by the defendant seller.</w:t>
      </w:r>
    </w:p>
    <w:p w:rsidR="00CC5E4E" w:rsidRPr="002E7BE3" w:rsidRDefault="002E7BE3"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3AE">
        <w:rPr>
          <w:rFonts w:eastAsia="Times New Roman"/>
          <w:color w:val="000000" w:themeColor="text1"/>
          <w:szCs w:val="20"/>
          <w:u w:color="000000" w:themeColor="text1"/>
        </w:rPr>
        <w:tab/>
      </w:r>
      <w:r w:rsidRPr="009F33AE">
        <w:rPr>
          <w:rFonts w:eastAsia="Times New Roman"/>
          <w:color w:val="000000" w:themeColor="text1"/>
          <w:szCs w:val="20"/>
          <w:u w:color="000000" w:themeColor="text1"/>
        </w:rPr>
        <w:tab/>
      </w:r>
      <w:r w:rsidRPr="009F33AE">
        <w:rPr>
          <w:rFonts w:eastAsia="Times New Roman"/>
          <w:strike/>
          <w:color w:val="000000" w:themeColor="text1"/>
          <w:szCs w:val="20"/>
          <w:u w:color="000000" w:themeColor="text1"/>
        </w:rPr>
        <w:t>(2)</w:t>
      </w:r>
      <w:r w:rsidRPr="009F33AE">
        <w:rPr>
          <w:rFonts w:eastAsia="Times New Roman"/>
          <w:color w:val="000000" w:themeColor="text1"/>
          <w:szCs w:val="20"/>
          <w:u w:val="single" w:color="000000" w:themeColor="text1"/>
        </w:rPr>
        <w:t>(3)</w:t>
      </w:r>
      <w:r w:rsidR="00F7155F">
        <w:tab/>
      </w:r>
      <w:r w:rsidR="00CC5E4E"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2E7BE3">
        <w:rPr>
          <w:strike/>
        </w:rPr>
        <w:t>(3)</w:t>
      </w:r>
      <w:r w:rsidR="002E7BE3">
        <w:rPr>
          <w:u w:val="single"/>
        </w:rPr>
        <w:t>(4)</w:t>
      </w:r>
      <w:r w:rsidR="00F7155F">
        <w:tab/>
      </w:r>
      <w:r w:rsidRPr="00782E73">
        <w:t xml:space="preserve">In </w:t>
      </w:r>
      <w:r w:rsidRPr="002E7BE3">
        <w:rPr>
          <w:strike/>
        </w:rPr>
        <w:t>lieu of</w:t>
      </w:r>
      <w:r w:rsidR="002E7BE3">
        <w:t xml:space="preserve"> </w:t>
      </w:r>
      <w:r w:rsidR="002E7BE3">
        <w:rPr>
          <w:u w:val="single"/>
        </w:rPr>
        <w:t>addition to</w:t>
      </w:r>
      <w:r w:rsidRPr="00782E73">
        <w:t xml:space="preserve"> criminal penalties, the Department of Motor Vehicles’ director, or the director’s designee, may issue an administrative fine not to exceed one thousand dollars for each violation, whenever the director, or the director’s designee, after a hearing, determines that </w:t>
      </w:r>
      <w:r w:rsidRPr="007864FD">
        <w:rPr>
          <w:strike/>
        </w:rPr>
        <w:t xml:space="preserve">a </w:t>
      </w:r>
      <w:r w:rsidRPr="002E7BE3">
        <w:rPr>
          <w:strike/>
        </w:rPr>
        <w:t>demolisher</w:t>
      </w:r>
      <w:r w:rsidR="002E7BE3" w:rsidRPr="00782E73">
        <w:t xml:space="preserve"> </w:t>
      </w:r>
      <w:r w:rsidR="002E7BE3">
        <w:rPr>
          <w:u w:val="single"/>
        </w:rPr>
        <w:t>a</w:t>
      </w:r>
      <w:r w:rsidR="007864FD">
        <w:rPr>
          <w:u w:val="single"/>
        </w:rPr>
        <w:t>n a</w:t>
      </w:r>
      <w:r w:rsidR="002E7BE3">
        <w:rPr>
          <w:u w:val="single"/>
        </w:rPr>
        <w:t>utomotive dismantler or recycler</w:t>
      </w:r>
      <w:r w:rsidRPr="00782E73">
        <w:t xml:space="preserve"> or secondary metals recycler has </w:t>
      </w:r>
      <w:r w:rsidRPr="005540B4">
        <w:rPr>
          <w:strike/>
        </w:rPr>
        <w:t xml:space="preserve">unknowingly and </w:t>
      </w:r>
      <w:r w:rsidRPr="005540B4">
        <w:rPr>
          <w:strike/>
        </w:rPr>
        <w:lastRenderedPageBreak/>
        <w:t>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2E7BE3">
        <w:rPr>
          <w:strike/>
        </w:rPr>
        <w:t>(4)</w:t>
      </w:r>
      <w:r w:rsidR="002E7BE3">
        <w:rPr>
          <w:u w:val="single"/>
        </w:rPr>
        <w:t>(5)</w:t>
      </w:r>
      <w:r w:rsidR="00F7155F">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2B43A8">
        <w:noBreakHyphen/>
      </w:r>
      <w:r w:rsidRPr="00782E73">
        <w:t>29</w:t>
      </w:r>
      <w:r w:rsidR="002B43A8">
        <w:noBreakHyphen/>
      </w:r>
      <w:r w:rsidRPr="00782E73">
        <w:t>50.</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(I)</w:t>
      </w:r>
      <w:r w:rsidR="00F7155F">
        <w:tab/>
      </w:r>
      <w:r w:rsidRPr="00782E73">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w:t>
      </w:r>
      <w:r w:rsidRPr="00720A9E">
        <w:rPr>
          <w:strike/>
        </w:rPr>
        <w:t>demolishers</w:t>
      </w:r>
      <w:r w:rsidR="00720A9E" w:rsidRPr="00782E73">
        <w:t xml:space="preserve"> </w:t>
      </w:r>
      <w:r w:rsidR="00720A9E">
        <w:rPr>
          <w:u w:val="single"/>
        </w:rPr>
        <w:t xml:space="preserve">automotive dismantlers </w:t>
      </w:r>
      <w:r w:rsidR="007864FD">
        <w:rPr>
          <w:u w:val="single"/>
        </w:rPr>
        <w:t>or</w:t>
      </w:r>
      <w:r w:rsidR="00720A9E">
        <w:rPr>
          <w:u w:val="single"/>
        </w:rPr>
        <w:t xml:space="preserve"> recyclers</w:t>
      </w:r>
      <w:r w:rsidRPr="00782E73">
        <w:t xml:space="preserve"> or secondary metals recyclers, the development of an electronic system for </w:t>
      </w:r>
      <w:r w:rsidRPr="00720A9E">
        <w:rPr>
          <w:strike/>
        </w:rPr>
        <w:t>demolishers</w:t>
      </w:r>
      <w:r w:rsidR="00720A9E" w:rsidRPr="00782E73">
        <w:t xml:space="preserve"> </w:t>
      </w:r>
      <w:r w:rsidR="00720A9E">
        <w:rPr>
          <w:u w:val="single"/>
        </w:rPr>
        <w:t>automotive dismantlers or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720A9E">
        <w:rPr>
          <w:strike/>
        </w:rPr>
        <w:t>demolishing</w:t>
      </w:r>
      <w:r w:rsidR="00720A9E" w:rsidRPr="00782E73">
        <w:t xml:space="preserve"> </w:t>
      </w:r>
      <w:r w:rsidR="00720A9E">
        <w:rPr>
          <w:u w:val="single"/>
        </w:rPr>
        <w:t>automotive dismantl</w:t>
      </w:r>
      <w:r w:rsidR="007864FD">
        <w:rPr>
          <w:u w:val="single"/>
        </w:rPr>
        <w:t>ing</w:t>
      </w:r>
      <w:r w:rsidR="00720A9E">
        <w:rPr>
          <w:u w:val="single"/>
        </w:rPr>
        <w:t xml:space="preserve"> and recycl</w:t>
      </w:r>
      <w:r w:rsidR="007864FD">
        <w:rPr>
          <w:u w:val="single"/>
        </w:rPr>
        <w:t>ing</w:t>
      </w:r>
      <w:r w:rsidRPr="00782E73">
        <w:t xml:space="preserve"> industry, secondary metals recycling industry, the trucking industry, law enforcement agencies, and other relevant agencies, organizations, or industries as determined by the director, or the director’s designee.</w:t>
      </w:r>
      <w:r>
        <w:t>”</w:t>
      </w:r>
    </w:p>
    <w:p w:rsidR="00220855" w:rsidRDefault="00220855"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5" w:rsidRDefault="00220855"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t>Section 56-5-5810(d) and (f) of the 1976 Code are deleted.</w:t>
      </w:r>
    </w:p>
    <w:p w:rsidR="00220855" w:rsidRDefault="00220855"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56-6-5810 of the 1976 Code is amended by adding appropriately lettered new subsections to read:</w:t>
      </w:r>
    </w:p>
    <w:p w:rsid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5" w:rsidRP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0855">
        <w:tab/>
        <w:t>“(</w:t>
      </w:r>
      <w:r w:rsidRPr="00220855">
        <w:tab/>
        <w:t>)</w:t>
      </w:r>
      <w:r w:rsidRPr="00220855">
        <w:tab/>
        <w:t>‘</w:t>
      </w:r>
      <w:r w:rsidRPr="00220855">
        <w:rPr>
          <w:color w:val="000000" w:themeColor="text1"/>
          <w:u w:color="000000" w:themeColor="text1"/>
        </w:rPr>
        <w:t>Automotive dismantler or recycler’ means any person, firm, corporation</w:t>
      </w:r>
      <w:r w:rsidR="007864FD">
        <w:rPr>
          <w:color w:val="000000" w:themeColor="text1"/>
          <w:u w:color="000000" w:themeColor="text1"/>
        </w:rPr>
        <w:t>,</w:t>
      </w:r>
      <w:r w:rsidRPr="00220855">
        <w:rPr>
          <w:color w:val="000000" w:themeColor="text1"/>
          <w:u w:color="000000" w:themeColor="text1"/>
        </w:rPr>
        <w:t xml:space="preserve"> or other business entity </w:t>
      </w:r>
      <w:r w:rsidR="007864FD">
        <w:rPr>
          <w:color w:val="000000" w:themeColor="text1"/>
          <w:u w:color="000000" w:themeColor="text1"/>
        </w:rPr>
        <w:t>that</w:t>
      </w:r>
      <w:r w:rsidRPr="00220855">
        <w:rPr>
          <w:color w:val="000000" w:themeColor="text1"/>
          <w:u w:color="000000" w:themeColor="text1"/>
        </w:rPr>
        <w:t xml:space="preserve"> acquires vehicles for the purpose of dismantling, wrecking, or otherwise removing parts for </w:t>
      </w:r>
      <w:r w:rsidRPr="00220855">
        <w:rPr>
          <w:color w:val="000000" w:themeColor="text1"/>
          <w:u w:color="000000" w:themeColor="text1"/>
        </w:rPr>
        <w:lastRenderedPageBreak/>
        <w:t xml:space="preserve">resale as used automotive parts. </w:t>
      </w:r>
      <w:r w:rsidR="007864FD">
        <w:rPr>
          <w:color w:val="000000" w:themeColor="text1"/>
          <w:u w:color="000000" w:themeColor="text1"/>
        </w:rPr>
        <w:t>‘Automotive dismantler or recycler’</w:t>
      </w:r>
      <w:r w:rsidRPr="00220855">
        <w:rPr>
          <w:color w:val="000000" w:themeColor="text1"/>
          <w:u w:color="000000" w:themeColor="text1"/>
        </w:rPr>
        <w:t xml:space="preserve"> shall include a salvage yard</w:t>
      </w:r>
      <w:r w:rsidR="007864FD">
        <w:rPr>
          <w:color w:val="000000" w:themeColor="text1"/>
          <w:u w:color="000000" w:themeColor="text1"/>
        </w:rPr>
        <w:t xml:space="preserve"> as defined in this section</w:t>
      </w:r>
      <w:r w:rsidR="00A04248">
        <w:rPr>
          <w:color w:val="000000" w:themeColor="text1"/>
          <w:u w:color="000000" w:themeColor="text1"/>
        </w:rPr>
        <w:t>.</w:t>
      </w:r>
    </w:p>
    <w:p w:rsid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0855">
        <w:rPr>
          <w:color w:val="000000" w:themeColor="text1"/>
          <w:u w:color="000000" w:themeColor="text1"/>
        </w:rPr>
        <w:tab/>
        <w:t>(</w:t>
      </w:r>
      <w:r w:rsidRPr="00220855">
        <w:rPr>
          <w:color w:val="000000" w:themeColor="text1"/>
          <w:u w:color="000000" w:themeColor="text1"/>
        </w:rPr>
        <w:tab/>
        <w:t>)</w:t>
      </w:r>
      <w:r w:rsidRPr="00220855">
        <w:rPr>
          <w:color w:val="000000" w:themeColor="text1"/>
          <w:u w:color="000000" w:themeColor="text1"/>
        </w:rPr>
        <w:tab/>
        <w:t xml:space="preserve">‘Secondary metals recycler’ means a person or entity </w:t>
      </w:r>
      <w:r w:rsidR="007864FD">
        <w:rPr>
          <w:color w:val="000000" w:themeColor="text1"/>
          <w:u w:color="000000" w:themeColor="text1"/>
        </w:rPr>
        <w:t>that</w:t>
      </w:r>
      <w:r w:rsidRPr="00220855">
        <w:rPr>
          <w:color w:val="000000" w:themeColor="text1"/>
          <w:u w:color="000000" w:themeColor="text1"/>
        </w:rPr>
        <w:t xml:space="preserve">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r w:rsidRPr="00220855">
        <w:t>”</w:t>
      </w:r>
    </w:p>
    <w:p w:rsidR="003D786D" w:rsidRDefault="003D786D"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786D" w:rsidRDefault="003D786D"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sidR="00385138">
        <w:rPr>
          <w:rFonts w:eastAsia="Times New Roman"/>
        </w:rPr>
        <w:t>Section 56-5-5945 of the 1976 Code is amended to read:</w:t>
      </w:r>
    </w:p>
    <w:p w:rsidR="003D786D" w:rsidRDefault="003D786D"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3253F">
        <w:rPr>
          <w:rFonts w:eastAsia="Times New Roman"/>
        </w:rPr>
        <w:t>Section 56-5-5945.</w:t>
      </w:r>
      <w:r w:rsidRPr="00782E73">
        <w:tab/>
        <w:t>(A)</w:t>
      </w:r>
      <w:r w:rsidR="00F7155F">
        <w:tab/>
      </w:r>
      <w:r w:rsidRPr="00782E73">
        <w:t xml:space="preserve">For purposes of this section, </w:t>
      </w:r>
      <w:r w:rsidR="004B149A">
        <w:t>‘</w:t>
      </w:r>
      <w:r w:rsidRPr="00782E73">
        <w:t>vehicle</w:t>
      </w:r>
      <w:r w:rsidR="004B149A">
        <w:t>’</w:t>
      </w:r>
      <w:r w:rsidRPr="00782E73">
        <w:t xml:space="preserve"> has the same meaning as defined by Section 56</w:t>
      </w:r>
      <w:r w:rsidR="002B43A8">
        <w:noBreakHyphen/>
      </w:r>
      <w:r w:rsidRPr="00782E73">
        <w:t>5</w:t>
      </w:r>
      <w:r w:rsidR="002B43A8">
        <w:noBreakHyphen/>
      </w:r>
      <w:r w:rsidRPr="00782E73">
        <w:t xml:space="preserve">120, and includes, but is not limited to, a </w:t>
      </w:r>
      <w:r w:rsidR="004B149A">
        <w:t>‘</w:t>
      </w:r>
      <w:r w:rsidRPr="00782E73">
        <w:t>trailer</w:t>
      </w:r>
      <w:r w:rsidR="004B149A">
        <w:t>’</w:t>
      </w:r>
      <w:r w:rsidRPr="00782E73">
        <w:t>, as defined by Section 56</w:t>
      </w:r>
      <w:r w:rsidR="002B43A8">
        <w:noBreakHyphen/>
      </w:r>
      <w:r w:rsidRPr="00782E73">
        <w:t>5</w:t>
      </w:r>
      <w:r w:rsidR="002B43A8">
        <w:noBreakHyphen/>
      </w:r>
      <w:r w:rsidRPr="00782E73">
        <w:t xml:space="preserve">240, a </w:t>
      </w:r>
      <w:r w:rsidR="004B149A">
        <w:t>‘</w:t>
      </w:r>
      <w:r w:rsidRPr="00782E73">
        <w:t>semitrailer</w:t>
      </w:r>
      <w:r w:rsidR="004B149A">
        <w:t>’</w:t>
      </w:r>
      <w:r w:rsidRPr="00782E73">
        <w:t>, as defined by Section 56</w:t>
      </w:r>
      <w:r w:rsidR="002B43A8">
        <w:noBreakHyphen/>
      </w:r>
      <w:r w:rsidRPr="00782E73">
        <w:t>5</w:t>
      </w:r>
      <w:r w:rsidR="002B43A8">
        <w:noBreakHyphen/>
      </w:r>
      <w:r w:rsidRPr="00782E73">
        <w:t xml:space="preserve">250, and a </w:t>
      </w:r>
      <w:r w:rsidR="004B149A">
        <w:t>‘</w:t>
      </w:r>
      <w:r w:rsidRPr="00782E73">
        <w:t>pole trailer</w:t>
      </w:r>
      <w:r w:rsidR="004B149A">
        <w:t>’</w:t>
      </w:r>
      <w:r w:rsidRPr="00782E73">
        <w:t>, as defined by Section 56</w:t>
      </w:r>
      <w:r w:rsidR="002B43A8">
        <w:noBreakHyphen/>
      </w:r>
      <w:r w:rsidRPr="00782E73">
        <w:t>5</w:t>
      </w:r>
      <w:r w:rsidR="002B43A8">
        <w:noBreakHyphen/>
      </w:r>
      <w:r w:rsidRPr="00782E73">
        <w:t>260.</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(B)(1)</w:t>
      </w:r>
      <w:r w:rsidR="00F7155F">
        <w:tab/>
      </w:r>
      <w:r w:rsidRPr="00782E73">
        <w:t xml:space="preserve">Except as provided by subsections (C), (D), and (E), a person or entity may not dispose of a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without a valid title certificate for the vehicle in the person or entity’s name. The person or entity shall provide the vehicle’s title certificate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w:t>
      </w:r>
      <w:r w:rsidRPr="00EA0CB3">
        <w:rPr>
          <w:strike/>
        </w:rPr>
        <w:t>demolisher</w:t>
      </w:r>
      <w:r w:rsidR="00EA0CB3" w:rsidRPr="00782E73">
        <w:t xml:space="preserve"> </w:t>
      </w:r>
      <w:r w:rsidR="00EA0CB3">
        <w:rPr>
          <w:u w:val="single"/>
        </w:rPr>
        <w:t>automotive dismantler or recycler</w:t>
      </w:r>
      <w:r w:rsidRPr="00782E73">
        <w:t xml:space="preserve"> or secondary metals recycler is not required to obtain a certificate of title for the vehicle in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surrender the certificate of title to the Department of Motor Vehicles for cancellation.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The Department of Motor Vehicles shall issue forms and regulations governing the surrender of certificates of title as appropriate.</w:t>
      </w:r>
    </w:p>
    <w:p w:rsidR="003D786D" w:rsidRDefault="00F7155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3D786D" w:rsidRPr="007864FD">
        <w:rPr>
          <w:strike/>
        </w:rPr>
        <w:t xml:space="preserve">A </w:t>
      </w:r>
      <w:r w:rsidR="003D786D" w:rsidRPr="00EA0CB3">
        <w:rPr>
          <w:strike/>
        </w:rPr>
        <w:t>demolisher</w:t>
      </w:r>
      <w:r w:rsidR="00EA0CB3" w:rsidRPr="00782E73">
        <w:t xml:space="preserve"> </w:t>
      </w:r>
      <w:r w:rsidR="007864FD">
        <w:rPr>
          <w:u w:val="single"/>
        </w:rPr>
        <w:t>An a</w:t>
      </w:r>
      <w:r w:rsidR="00EA0CB3">
        <w:rPr>
          <w:u w:val="single"/>
        </w:rPr>
        <w:t>utomotive dismantler or recycler</w:t>
      </w:r>
      <w:r w:rsidR="003D786D"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003D786D" w:rsidRPr="00EA0CB3">
        <w:rPr>
          <w:strike/>
        </w:rPr>
        <w:t>demolisher</w:t>
      </w:r>
      <w:r w:rsidR="00EA0CB3" w:rsidRPr="00782E73">
        <w:t xml:space="preserve"> </w:t>
      </w:r>
      <w:r w:rsidR="00EA0CB3">
        <w:rPr>
          <w:u w:val="single"/>
        </w:rPr>
        <w:t xml:space="preserve">automotive dismantler </w:t>
      </w:r>
      <w:r w:rsidR="00EA0CB3">
        <w:rPr>
          <w:u w:val="single"/>
        </w:rPr>
        <w:lastRenderedPageBreak/>
        <w:t>or recycler</w:t>
      </w:r>
      <w:r w:rsidR="003D786D" w:rsidRPr="00782E73">
        <w:t xml:space="preserve"> or secondary metals recycler shall report the vehicle to the National Motor Vehicle Title Information System in compliance with federal laws and regulations.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(C)(1)</w:t>
      </w:r>
      <w:r w:rsidR="00F7155F">
        <w:tab/>
      </w:r>
      <w:r w:rsidRPr="00782E73">
        <w:t xml:space="preserve">A person or entity may dispose of a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with a valid magistrate’s order of sale in lieu of a title certificate, if the person or entity purchases the vehicle at a public auction pursuant to Section 56</w:t>
      </w:r>
      <w:r w:rsidR="002B43A8">
        <w:noBreakHyphen/>
      </w:r>
      <w:r w:rsidRPr="00782E73">
        <w:t>5</w:t>
      </w:r>
      <w:r w:rsidR="002B43A8">
        <w:noBreakHyphen/>
      </w:r>
      <w:r w:rsidRPr="00782E73">
        <w:t xml:space="preserve">5640. The person or entity shall provide the magistrate’s order of sale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w:t>
      </w:r>
      <w:r w:rsidRPr="00EA0CB3">
        <w:rPr>
          <w:strike/>
        </w:rPr>
        <w:t>demolisher</w:t>
      </w:r>
      <w:r w:rsidR="00EA0CB3" w:rsidRPr="00782E73">
        <w:t xml:space="preserve"> </w:t>
      </w:r>
      <w:r w:rsidR="00EA0CB3">
        <w:rPr>
          <w:u w:val="single"/>
        </w:rPr>
        <w:t>automotive dismantler or recycler</w:t>
      </w:r>
      <w:r w:rsidRPr="00782E73">
        <w:t xml:space="preserve"> or secondary metals recycler is not required to obtain a certificate of title for the vehicle in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surrender the magistrate’s order of sale to the Department of Motor Vehicles.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The Office of Court Administration shall design a uniform magistrate’s order of sale for purposes of this subsection and Section 56</w:t>
      </w:r>
      <w:r w:rsidR="002B43A8">
        <w:noBreakHyphen/>
      </w:r>
      <w:r w:rsidRPr="00782E73">
        <w:t>5</w:t>
      </w:r>
      <w:r w:rsidR="002B43A8">
        <w:noBreakHyphen/>
      </w:r>
      <w:r w:rsidRPr="00782E73">
        <w:t>5640, and shall make the order available for distribution to the magistrates. The Department of Motor Vehicles shall issue forms and regulations governing the surrender of magistrates’ orders of sale as appropriate.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EA0CB3">
        <w:rPr>
          <w:strike/>
        </w:rPr>
        <w:t>A demolisher</w:t>
      </w:r>
      <w:r w:rsidR="00EA0CB3" w:rsidRPr="00782E73">
        <w:t xml:space="preserve"> </w:t>
      </w:r>
      <w:r w:rsidR="00EA0CB3">
        <w:rPr>
          <w:u w:val="single"/>
        </w:rPr>
        <w:t>An automotive dismantler or recycler</w:t>
      </w:r>
      <w:r w:rsidRPr="00782E73">
        <w:t xml:space="preserve"> or secondary metals recycler who purchases or otherwise acquires a vehicle with a magistrate’s order of sale pursuant to this subsection may wreck, dismantle, demolish, or otherwise dispose of the vehicle after the transaction has taken place.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(D)(1)</w:t>
      </w:r>
      <w:r w:rsidR="00F7155F">
        <w:tab/>
      </w:r>
      <w:r w:rsidRPr="00782E73">
        <w:t xml:space="preserve">A person or entity may dispose of a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(E)(1). The person or entity shall provide the sheriff’s disposal authority certificate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00F7155F">
        <w:t>(2)</w:t>
      </w:r>
      <w:r w:rsidR="00F7155F">
        <w:tab/>
      </w:r>
      <w:r w:rsidRPr="00782E73">
        <w:t xml:space="preserve">The person or entity shall apply to the sheriff of the jurisdiction in which the vehicle is located for a disposal authority </w:t>
      </w:r>
      <w:r w:rsidRPr="00782E73">
        <w:lastRenderedPageBreak/>
        <w:t xml:space="preserve">certificate to dispose of the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The application must provide, at a minimum, the person</w:t>
      </w:r>
      <w:r w:rsidR="005D7840">
        <w:t>’s</w:t>
      </w:r>
      <w:r w:rsidRPr="00782E73">
        <w:t xml:space="preserve">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w:t>
      </w:r>
      <w:r w:rsidR="005D7840">
        <w:t>’s</w:t>
      </w:r>
      <w:r w:rsidRPr="00782E73">
        <w:t xml:space="preserve"> or entity’s property or into the person</w:t>
      </w:r>
      <w:r w:rsidR="005D7840">
        <w:t>’s</w:t>
      </w:r>
      <w:r w:rsidRPr="00782E73">
        <w:t xml:space="preserve"> or entity’s possession, the notification procedures set forth in Section 56</w:t>
      </w:r>
      <w:r w:rsidR="002B43A8">
        <w:noBreakHyphen/>
      </w:r>
      <w:r w:rsidRPr="00782E73">
        <w:t>5</w:t>
      </w:r>
      <w:r w:rsidR="002B43A8">
        <w:noBreakHyphen/>
      </w:r>
      <w:r w:rsidRPr="00782E73">
        <w:t>5630 must be followed. If the vehicle is not reclaimed pursuant to Section 56</w:t>
      </w:r>
      <w:r w:rsidR="002B43A8">
        <w:noBreakHyphen/>
      </w:r>
      <w:r w:rsidRPr="00782E73">
        <w:t>5</w:t>
      </w:r>
      <w:r w:rsidR="002B43A8">
        <w:noBreakHyphen/>
      </w:r>
      <w:r w:rsidRPr="00782E73">
        <w:t xml:space="preserve">5630, the sheriff shall give the applicant a certificate of authority to dispose of the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A disposal authority certificate may contain multiple listings.</w:t>
      </w:r>
    </w:p>
    <w:p w:rsidR="003D786D" w:rsidRDefault="00F7155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3D786D" w:rsidRPr="00782E73">
        <w:t xml:space="preserve">The </w:t>
      </w:r>
      <w:r w:rsidR="003D786D" w:rsidRPr="00EA0CB3">
        <w:rPr>
          <w:strike/>
        </w:rPr>
        <w:t>demolisher</w:t>
      </w:r>
      <w:r w:rsidR="00EA0CB3" w:rsidRPr="00782E73">
        <w:t xml:space="preserve"> </w:t>
      </w:r>
      <w:r w:rsidR="00EA0CB3">
        <w:rPr>
          <w:u w:val="single"/>
        </w:rPr>
        <w:t>automotive dismantler or recycler</w:t>
      </w:r>
      <w:r w:rsidR="003D786D" w:rsidRPr="00782E73">
        <w:t xml:space="preserve"> or secondary metals recycler is not required to obtain a certificate of title for the vehicle in the </w:t>
      </w:r>
      <w:r w:rsidR="003D786D" w:rsidRPr="00EA0CB3">
        <w:rPr>
          <w:strike/>
        </w:rPr>
        <w:t>demolisher</w:t>
      </w:r>
      <w:r w:rsidR="00EA0CB3" w:rsidRPr="00782E73">
        <w:t xml:space="preserve"> </w:t>
      </w:r>
      <w:r w:rsidR="00EA0CB3">
        <w:rPr>
          <w:u w:val="single"/>
        </w:rPr>
        <w:t>automotive dismantler or recycler</w:t>
      </w:r>
      <w:r w:rsidR="003D786D" w:rsidRPr="00782E73">
        <w:t xml:space="preserve"> or secondary metals recycler’s own name. After the vehicle has been demolished, processed, or changed so that the vehicle physically is no longer a vehicle, the </w:t>
      </w:r>
      <w:r w:rsidR="003D786D" w:rsidRPr="00EA0CB3">
        <w:rPr>
          <w:strike/>
        </w:rPr>
        <w:t>demolisher</w:t>
      </w:r>
      <w:r w:rsidR="00EA0CB3" w:rsidRPr="00782E73">
        <w:t xml:space="preserve"> </w:t>
      </w:r>
      <w:r w:rsidR="00EA0CB3">
        <w:rPr>
          <w:u w:val="single"/>
        </w:rPr>
        <w:t>automotive dismantler or recycler</w:t>
      </w:r>
      <w:r w:rsidR="003D786D" w:rsidRPr="00782E73">
        <w:t xml:space="preserve"> or secondary metals recycler shall surrender the sheriff’s disposal authority certificate to the Department of Motor Vehicles.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EA0CB3">
        <w:rPr>
          <w:strike/>
        </w:rPr>
        <w:t>A demolisher</w:t>
      </w:r>
      <w:r w:rsidR="00EA0CB3" w:rsidRPr="00782E73">
        <w:t xml:space="preserve"> </w:t>
      </w:r>
      <w:r w:rsidR="00EA0CB3">
        <w:rPr>
          <w:u w:val="single"/>
        </w:rPr>
        <w:t>An automotive dismantler or recycler</w:t>
      </w:r>
      <w:r w:rsidRPr="00782E73">
        <w:t xml:space="preserve"> or secondary metals recycler who purchases or otherwise acquires a vehicle with a sheriff’s disposal authority certificate pursuant to this subsection may wreck, dismantle, demolish, or otherwise dispose of the vehicle after the transaction has taken place.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(E)(1)</w:t>
      </w:r>
      <w:r w:rsidR="00F7155F">
        <w:tab/>
      </w:r>
      <w:r w:rsidRPr="00782E73">
        <w:t xml:space="preserve">A person or entity may dispose of a vehicle to </w:t>
      </w:r>
      <w:r w:rsidRPr="00EA0CB3">
        <w:rPr>
          <w:strike/>
        </w:rPr>
        <w:t>a demolisher</w:t>
      </w:r>
      <w:r w:rsidR="00EA0CB3" w:rsidRPr="00782E73">
        <w:t xml:space="preserve"> </w:t>
      </w:r>
      <w:r w:rsidR="00EA0CB3">
        <w:rPr>
          <w:u w:val="single"/>
        </w:rPr>
        <w:t>an automotive dismantler or recycler</w:t>
      </w:r>
      <w:r w:rsidRPr="00782E73">
        <w:t xml:space="preserve"> or secondary </w:t>
      </w:r>
      <w:r w:rsidRPr="00782E73">
        <w:lastRenderedPageBreak/>
        <w:t>metals recycler without a title certificate, magistrate’s order of sale, or sheriff’s disposal authority certificate, if:</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the vehicle is abandoned upon the person</w:t>
      </w:r>
      <w:r w:rsidR="005D7840">
        <w:t>’s</w:t>
      </w:r>
      <w:r w:rsidRPr="00782E73">
        <w:t xml:space="preserve"> or entity’s property or into the person</w:t>
      </w:r>
      <w:r w:rsidR="005D7840">
        <w:t>’s</w:t>
      </w:r>
      <w:r w:rsidRPr="00782E73">
        <w:t xml:space="preserve"> or entity’s possession, or if the person or entity is the owner of the vehicle and the vehicle’s title certificate is faulty, lost, or destroyed; and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rsidR="00F7155F">
        <w:tab/>
      </w:r>
      <w:r w:rsidRPr="00782E73">
        <w:t>the vehicle: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w:t>
      </w:r>
      <w:r w:rsidR="00F7155F">
        <w:tab/>
      </w:r>
      <w:r w:rsidR="00F7155F">
        <w:tab/>
      </w:r>
      <w:r w:rsidRPr="00782E73">
        <w:t>is lawfully in the person</w:t>
      </w:r>
      <w:r w:rsidR="005D7840">
        <w:t>’s</w:t>
      </w:r>
      <w:r w:rsidRPr="00782E73">
        <w:t xml:space="preserve"> or entity’s possession;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w:t>
      </w:r>
      <w:r w:rsidR="00F7155F">
        <w:tab/>
      </w:r>
      <w:r w:rsidRPr="00782E73">
        <w:t>is twelve model years old or older;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(iii)</w:t>
      </w:r>
      <w:r w:rsidR="00F7155F">
        <w:tab/>
      </w:r>
      <w:r w:rsidRPr="00782E73">
        <w:t>does not have a valid registration plate affixed; and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(iv)</w:t>
      </w:r>
      <w:r w:rsidR="00F7155F">
        <w:tab/>
      </w:r>
      <w:r w:rsidRPr="00782E73">
        <w:t>has no engine or is otherwise totally inoperable.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person or entity shall complete and sign a form affirming that the vehicle complies with the requirements of subsection (E)(1).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maintain the original form affidavit in the transaction records as required by this section.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 xml:space="preserve">The Department of Motor Vehicles shall develop a form affidavit for purposes of this subsection and shall make the form affidavit available for distribution to the </w:t>
      </w:r>
      <w:r w:rsidRPr="007864FD">
        <w:rPr>
          <w:strike/>
        </w:rPr>
        <w:t>demolishers</w:t>
      </w:r>
      <w:r w:rsidRPr="00782E73">
        <w:t xml:space="preserve"> </w:t>
      </w:r>
      <w:r w:rsidR="007864FD">
        <w:rPr>
          <w:u w:val="single"/>
        </w:rPr>
        <w:t>automotive dismantler or recyclers</w:t>
      </w:r>
      <w:r w:rsidR="007864FD" w:rsidRPr="00782E73">
        <w:t xml:space="preserve"> </w:t>
      </w:r>
      <w:r w:rsidRPr="00782E73">
        <w:t>and secondary metals recyclers.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 xml:space="preserve">Prior to completion of the transaction,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7864FD">
        <w:rPr>
          <w:strike/>
        </w:rPr>
        <w:t>demolishers</w:t>
      </w:r>
      <w:r w:rsidRPr="00782E73">
        <w:t xml:space="preserve"> </w:t>
      </w:r>
      <w:r w:rsidR="007864FD">
        <w:rPr>
          <w:u w:val="single"/>
        </w:rPr>
        <w:t>automotive dismantler or recyclers</w:t>
      </w:r>
      <w:r w:rsidR="007864FD" w:rsidRPr="00782E73">
        <w:t xml:space="preserve"> </w:t>
      </w:r>
      <w:r w:rsidRPr="00782E73">
        <w:t xml:space="preserve">and secondary metals recyclers to use to verify at the time of a transaction whether a vehicle has been reported stolen. The Department of Motor Vehicles shall not charge </w:t>
      </w:r>
      <w:r w:rsidRPr="007864FD">
        <w:rPr>
          <w:strike/>
        </w:rPr>
        <w:t xml:space="preserve">a </w:t>
      </w:r>
      <w:r w:rsidRPr="005806E0">
        <w:rPr>
          <w:strike/>
        </w:rPr>
        <w:t>demolisher</w:t>
      </w:r>
      <w:r w:rsidR="005806E0" w:rsidRPr="00782E73">
        <w:t xml:space="preserve"> </w:t>
      </w:r>
      <w:r w:rsidR="005806E0">
        <w:rPr>
          <w:u w:val="single"/>
        </w:rPr>
        <w:t>an automotive dismantler or recycler</w:t>
      </w:r>
      <w:r w:rsidRPr="00782E73">
        <w:t xml:space="preserve"> or secondary metals recycler a fee for verifying whether a vehicle has been reported stolen. If the Department of Motor Vehicles indicates to the </w:t>
      </w:r>
      <w:r w:rsidRPr="005806E0">
        <w:rPr>
          <w:strike/>
        </w:rPr>
        <w:t>demolisher</w:t>
      </w:r>
      <w:r w:rsidR="005806E0" w:rsidRPr="00782E73">
        <w:t xml:space="preserve"> </w:t>
      </w:r>
      <w:r w:rsidR="005806E0">
        <w:rPr>
          <w:u w:val="single"/>
        </w:rPr>
        <w:t>automotive dismantler or recycler</w:t>
      </w:r>
      <w:r w:rsidRPr="00782E73">
        <w:t xml:space="preserve"> or secondary metals recycler that the vehicle has been reported stolen,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not complete the transaction and shall notify the appropriate law enforcement agency. The </w:t>
      </w:r>
      <w:r w:rsidRPr="005806E0">
        <w:rPr>
          <w:strike/>
        </w:rPr>
        <w:t>demolisher</w:t>
      </w:r>
      <w:r w:rsidR="005806E0" w:rsidRPr="00782E73">
        <w:t xml:space="preserve"> </w:t>
      </w:r>
      <w:r w:rsidR="005806E0">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that the vehicle has not been reported stolen,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may proceed with the transaction. In such case, the </w:t>
      </w:r>
      <w:r w:rsidRPr="00EA0CB3">
        <w:rPr>
          <w:strike/>
        </w:rPr>
        <w:t>demolisher</w:t>
      </w:r>
      <w:r w:rsidR="00EA0CB3" w:rsidRPr="00782E73">
        <w:t xml:space="preserve"> </w:t>
      </w:r>
      <w:r w:rsidR="00EA0CB3">
        <w:rPr>
          <w:u w:val="single"/>
        </w:rPr>
        <w:t xml:space="preserve">automotive </w:t>
      </w:r>
      <w:r w:rsidR="00EA0CB3">
        <w:rPr>
          <w:u w:val="single"/>
        </w:rPr>
        <w:lastRenderedPageBreak/>
        <w:t>dismantler or recycler</w:t>
      </w:r>
      <w:r w:rsidRPr="00782E73">
        <w:t xml:space="preserve"> or secondary metals recycler is not criminally or civilly liable if the vehicle later turns out to be a stolen vehicle, unless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had some other knowledge that the vehicle was a stolen vehicle.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782E73">
        <w:t xml:space="preserve">The </w:t>
      </w:r>
      <w:r w:rsidRPr="005806E0">
        <w:rPr>
          <w:strike/>
        </w:rPr>
        <w:t>demolisher</w:t>
      </w:r>
      <w:r w:rsidR="005806E0" w:rsidRPr="00782E73">
        <w:t xml:space="preserve"> </w:t>
      </w:r>
      <w:r w:rsidR="005806E0">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5806E0">
        <w:rPr>
          <w:strike/>
        </w:rPr>
        <w:t>A demolisher</w:t>
      </w:r>
      <w:r w:rsidR="005806E0" w:rsidRPr="00782E73">
        <w:t xml:space="preserve"> </w:t>
      </w:r>
      <w:r w:rsidR="005806E0">
        <w:rPr>
          <w:u w:val="single"/>
        </w:rPr>
        <w:t>An automotive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3711E6">
        <w:rPr>
          <w:strike/>
        </w:rPr>
        <w:t>demolisher</w:t>
      </w:r>
      <w:r w:rsidR="003711E6" w:rsidRPr="00782E73">
        <w:t xml:space="preserve"> </w:t>
      </w:r>
      <w:r w:rsidR="003711E6">
        <w:rPr>
          <w:u w:val="single"/>
        </w:rPr>
        <w:t>automotive dismantler or recycler</w:t>
      </w:r>
      <w:r w:rsidRPr="00782E73">
        <w:t xml:space="preserve">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(6)</w:t>
      </w:r>
      <w:r w:rsidR="00F7155F">
        <w:tab/>
      </w:r>
      <w:r w:rsidRPr="003711E6">
        <w:rPr>
          <w:strike/>
        </w:rPr>
        <w:t>A demolisher</w:t>
      </w:r>
      <w:r w:rsidR="003711E6" w:rsidRPr="00782E73">
        <w:t xml:space="preserve"> </w:t>
      </w:r>
      <w:r w:rsidR="003711E6">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(F)</w:t>
      </w:r>
      <w:r w:rsidR="00F7155F">
        <w:tab/>
      </w:r>
      <w:r w:rsidRPr="003711E6">
        <w:rPr>
          <w:strike/>
        </w:rPr>
        <w:t>A demolisher</w:t>
      </w:r>
      <w:r w:rsidR="003711E6" w:rsidRPr="00782E73">
        <w:t xml:space="preserve"> </w:t>
      </w:r>
      <w:r w:rsidR="003711E6">
        <w:rPr>
          <w:u w:val="single"/>
        </w:rPr>
        <w:t>An automotive dismantler or recycler</w:t>
      </w:r>
      <w:r w:rsidRPr="00782E73">
        <w:t xml:space="preserve"> or secondary metals recycler who purchases or otherwise acquires nonferrous metals, as defined by Section 16</w:t>
      </w:r>
      <w:r w:rsidR="002B43A8">
        <w:noBreakHyphen/>
      </w:r>
      <w:r w:rsidRPr="00782E73">
        <w:t>17</w:t>
      </w:r>
      <w:r w:rsidR="002B43A8">
        <w:noBreakHyphen/>
      </w:r>
      <w:r w:rsidRPr="00782E73">
        <w:t>680, shall comply with and is subject to the provisions of Section 16</w:t>
      </w:r>
      <w:r w:rsidR="002B43A8">
        <w:noBreakHyphen/>
      </w:r>
      <w:r w:rsidRPr="00782E73">
        <w:t>17</w:t>
      </w:r>
      <w:r w:rsidR="002B43A8">
        <w:noBreakHyphen/>
      </w:r>
      <w:r w:rsidRPr="00782E73">
        <w:t>680.</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(G)(1)</w:t>
      </w:r>
      <w:r w:rsidR="00F7155F">
        <w:tab/>
      </w:r>
      <w:r w:rsidRPr="003711E6">
        <w:rPr>
          <w:strike/>
        </w:rPr>
        <w:t>A demolisher</w:t>
      </w:r>
      <w:r w:rsidR="003711E6" w:rsidRPr="00782E73">
        <w:t xml:space="preserve"> </w:t>
      </w:r>
      <w:r w:rsidR="003711E6">
        <w:rPr>
          <w:u w:val="single"/>
        </w:rPr>
        <w:t>An automotive dismantler or recycler</w:t>
      </w:r>
      <w:r w:rsidRPr="00782E73">
        <w:t xml:space="preserve"> or secondary metals recycler shall keep an accurate and complete record of all vehicles purchased or received by the </w:t>
      </w:r>
      <w:r w:rsidRPr="003711E6">
        <w:rPr>
          <w:strike/>
        </w:rPr>
        <w:t>demolisher</w:t>
      </w:r>
      <w:r w:rsidR="003711E6" w:rsidRPr="00782E73">
        <w:t xml:space="preserve"> </w:t>
      </w:r>
      <w:r w:rsidR="003711E6">
        <w:rPr>
          <w:u w:val="single"/>
        </w:rPr>
        <w:t>automotive dismantler or recycler</w:t>
      </w:r>
      <w:r w:rsidRPr="00782E73">
        <w:t xml:space="preserve"> or secondary metals recycl</w:t>
      </w:r>
      <w:r w:rsidR="003711E6">
        <w:t xml:space="preserve">er in the course of business. </w:t>
      </w:r>
      <w:r w:rsidR="003711E6" w:rsidRPr="007864FD">
        <w:rPr>
          <w:strike/>
        </w:rPr>
        <w:t xml:space="preserve">A </w:t>
      </w:r>
      <w:r w:rsidRPr="003711E6">
        <w:rPr>
          <w:strike/>
        </w:rPr>
        <w:t>demolisher</w:t>
      </w:r>
      <w:r w:rsidR="003711E6" w:rsidRPr="00782E73">
        <w:t xml:space="preserve"> </w:t>
      </w:r>
      <w:r w:rsidR="007864FD">
        <w:rPr>
          <w:u w:val="single"/>
        </w:rPr>
        <w:t>An a</w:t>
      </w:r>
      <w:r w:rsidR="003711E6">
        <w:rPr>
          <w:u w:val="single"/>
        </w:rPr>
        <w:t>utomotive dismantler or recycler</w:t>
      </w:r>
      <w:r w:rsidRPr="00782E73">
        <w:t>, but not a secondary metals recycler, also shall keep an accurate and complete record of all vehicle parts with a total weight of twenty</w:t>
      </w:r>
      <w:r w:rsidR="002B43A8">
        <w:noBreakHyphen/>
      </w:r>
      <w:r w:rsidRPr="00782E73">
        <w:t xml:space="preserve">five pounds or more purchased or received by the </w:t>
      </w:r>
      <w:r w:rsidRPr="003711E6">
        <w:rPr>
          <w:strike/>
        </w:rPr>
        <w:t>demolisher</w:t>
      </w:r>
      <w:r w:rsidR="003711E6" w:rsidRPr="00782E73">
        <w:t xml:space="preserve"> </w:t>
      </w:r>
      <w:r w:rsidR="003711E6">
        <w:rPr>
          <w:u w:val="single"/>
        </w:rPr>
        <w:t>automotive dismantler or recycler</w:t>
      </w:r>
      <w:r w:rsidRPr="00782E73">
        <w:t xml:space="preserve"> in the course of business. These records must contain, at a minimum:</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 xml:space="preserve">the </w:t>
      </w:r>
      <w:r w:rsidRPr="003711E6">
        <w:rPr>
          <w:strike/>
        </w:rPr>
        <w:t>demolisher</w:t>
      </w:r>
      <w:r w:rsidR="003711E6" w:rsidRPr="00782E73">
        <w:t xml:space="preserve"> </w:t>
      </w:r>
      <w:r w:rsidR="003711E6">
        <w:rPr>
          <w:u w:val="single"/>
        </w:rPr>
        <w:t>automotive dismantler or recycler</w:t>
      </w:r>
      <w:r w:rsidRPr="00782E73">
        <w:t xml:space="preserve"> or secondary metals recycler’s name and address;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rsidR="00F7155F">
        <w:tab/>
      </w:r>
      <w:r w:rsidRPr="00782E73">
        <w:t xml:space="preserve">the name of the </w:t>
      </w:r>
      <w:r w:rsidRPr="003711E6">
        <w:rPr>
          <w:strike/>
        </w:rPr>
        <w:t>demolisher</w:t>
      </w:r>
      <w:r w:rsidR="003711E6" w:rsidRPr="00782E73">
        <w:t xml:space="preserve"> </w:t>
      </w:r>
      <w:r w:rsidR="003711E6">
        <w:rPr>
          <w:u w:val="single"/>
        </w:rPr>
        <w:t>automotive dismantler or recycler</w:t>
      </w:r>
      <w:r w:rsidRPr="00782E73">
        <w:t xml:space="preserve"> or secondary metals recycler’s employee entering the information;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lastRenderedPageBreak/>
        <w:tab/>
      </w:r>
      <w:r w:rsidRPr="00782E73">
        <w:tab/>
      </w:r>
      <w:r w:rsidRPr="00782E73">
        <w:tab/>
        <w:t>(c)</w:t>
      </w:r>
      <w:r w:rsidR="00F7155F">
        <w:tab/>
      </w:r>
      <w:r w:rsidRPr="00782E73">
        <w:t>the name and address of the person or entity from whom the vehicle or vehicle parts, as applicable, were purchased or received;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(d)</w:t>
      </w:r>
      <w:r w:rsidR="00F7155F">
        <w:tab/>
      </w:r>
      <w:r w:rsidRPr="00782E73">
        <w:t xml:space="preserve">a photo or copy of the person’s driver’s license or other government issued picture identification card that legibly shows the person’s name and address. If the vehicle or vehicle parts, as applicable, are being purchased or received from an entity,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shall obtain a photo or copy of the entity’s agent’s driver’s license or other government issued picture identification card. If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has a photo or copy of the person</w:t>
      </w:r>
      <w:r w:rsidR="005D7840">
        <w:t>’s</w:t>
      </w:r>
      <w:r w:rsidRPr="00782E73">
        <w:t xml:space="preserve"> or entity’s agent’s identification on file,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may reference the identification on file without making a photocopy for each transaction;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(e)</w:t>
      </w:r>
      <w:r w:rsidR="00F7155F">
        <w:tab/>
      </w:r>
      <w:r w:rsidRPr="00782E73">
        <w:t>the date when the purchases or receipts occurred;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(f)</w:t>
      </w:r>
      <w:r w:rsidR="00F7155F">
        <w:tab/>
      </w:r>
      <w:r w:rsidRPr="00782E73">
        <w:t>the year, make, model, and identification number of the vehicle or vehicle parts, as applicable and if ascertainable, along with any other identifying features; and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(g)</w:t>
      </w:r>
      <w:r w:rsidR="00F7155F">
        <w:tab/>
      </w:r>
      <w:r w:rsidRPr="00782E73">
        <w:t>a copy of the title certificate, magistrate’s order of sale, sheriff’s disposal authority certificate, or an original form affidavit, as applicable.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records must be kept open for inspection by any law enforcement officer at any time during normal business hours. All vehicles on the </w:t>
      </w:r>
      <w:r w:rsidRPr="00B96A15">
        <w:rPr>
          <w:strike/>
        </w:rPr>
        <w:t>demolisher</w:t>
      </w:r>
      <w:r w:rsidR="00B96A15" w:rsidRPr="00782E73">
        <w:t xml:space="preserve"> </w:t>
      </w:r>
      <w:r w:rsidR="00B96A15">
        <w:rPr>
          <w:u w:val="single"/>
        </w:rPr>
        <w:t>automotive dismantler or recycler</w:t>
      </w:r>
      <w:r w:rsidRPr="00782E73">
        <w:t xml:space="preserve"> or secondary metals recycler’s property or otherwise in the possession of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must be available for inspection by any law enforcement officer at any time during normal business hours.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 xml:space="preserve">Records required by this section must be kept by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for at least one year after the transaction to which it applies. </w:t>
      </w:r>
      <w:r w:rsidRPr="00B96A15">
        <w:rPr>
          <w:strike/>
        </w:rPr>
        <w:t>A demolisher</w:t>
      </w:r>
      <w:r w:rsidR="00B96A15" w:rsidRPr="00782E73">
        <w:t xml:space="preserve"> </w:t>
      </w:r>
      <w:r w:rsidR="00B96A15">
        <w:rPr>
          <w:u w:val="single"/>
        </w:rPr>
        <w:t>An automotive dismantler or recycler</w:t>
      </w:r>
      <w:r w:rsidRPr="00782E73">
        <w:t xml:space="preserve"> or secondary metals recycler may maintain records in an electronic database provided that the information is legible and can be accessed by law enforcement upon request.</w:t>
      </w:r>
    </w:p>
    <w:p w:rsidR="00B96A15" w:rsidRPr="000D6943" w:rsidRDefault="003D786D" w:rsidP="00B9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82E73">
        <w:tab/>
        <w:t>(H)(1)</w:t>
      </w:r>
      <w:r w:rsidR="00F7155F">
        <w:tab/>
      </w:r>
      <w:r w:rsidRPr="00B96A15">
        <w:rPr>
          <w:strike/>
        </w:rPr>
        <w:t xml:space="preserve">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w:t>
      </w:r>
      <w:r w:rsidRPr="00B96A15">
        <w:rPr>
          <w:strike/>
        </w:rPr>
        <w:lastRenderedPageBreak/>
        <w:t>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00B96A15">
        <w:t xml:space="preserve"> </w:t>
      </w:r>
      <w:r w:rsidR="007864FD">
        <w:rPr>
          <w:rFonts w:eastAsia="Times New Roman"/>
          <w:color w:val="000000" w:themeColor="text1"/>
          <w:szCs w:val="20"/>
          <w:u w:val="single" w:color="000000" w:themeColor="text1"/>
        </w:rPr>
        <w:t>A</w:t>
      </w:r>
      <w:r w:rsidR="00B96A15" w:rsidRPr="000D6943">
        <w:rPr>
          <w:rFonts w:eastAsia="Times New Roman"/>
          <w:color w:val="000000" w:themeColor="text1"/>
          <w:szCs w:val="20"/>
          <w:u w:val="single" w:color="000000" w:themeColor="text1"/>
        </w:rPr>
        <w:t xml:space="preserve"> purchaser who knowingly and intentionally violates any provision of this section:</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val="single" w:color="000000" w:themeColor="text1"/>
        </w:rPr>
        <w:t>(a)</w:t>
      </w:r>
      <w:r w:rsidRPr="000D6943">
        <w:rPr>
          <w:rFonts w:eastAsia="Times New Roman" w:cs="Times New Roman"/>
          <w:color w:val="000000" w:themeColor="text1"/>
          <w:sz w:val="22"/>
          <w:szCs w:val="20"/>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sidR="007864FD">
        <w:rPr>
          <w:rFonts w:cs="Times New Roman"/>
          <w:color w:val="000000" w:themeColor="text1"/>
          <w:sz w:val="22"/>
          <w:u w:val="single" w:color="000000" w:themeColor="text1"/>
        </w:rPr>
        <w:t>and not</w:t>
      </w:r>
      <w:r w:rsidRPr="000D6943">
        <w:rPr>
          <w:rFonts w:cs="Times New Roman"/>
          <w:color w:val="000000" w:themeColor="text1"/>
          <w:sz w:val="22"/>
          <w:u w:val="single" w:color="000000" w:themeColor="text1"/>
        </w:rPr>
        <w:t xml:space="preserve"> more than three hundred dollars or imprisoned not more than thirty days;</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second offense, is guilty of a misdemeanor and, upon conviction, must be fined not less than four hundred dollars </w:t>
      </w:r>
      <w:r w:rsidR="007864FD">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sidR="007864FD">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 and</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(c)</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third or subsequent offense, is guilty of a felony and, upon conviction, must be fined not</w:t>
      </w:r>
      <w:r w:rsidR="007864FD">
        <w:rPr>
          <w:rFonts w:cs="Times New Roman"/>
          <w:color w:val="000000" w:themeColor="text1"/>
          <w:sz w:val="22"/>
          <w:u w:val="single" w:color="000000" w:themeColor="text1"/>
        </w:rPr>
        <w:t xml:space="preserve"> less than one thousand dollars,</w:t>
      </w:r>
      <w:r w:rsidRPr="000D6943">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(2)</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A seller who </w:t>
      </w:r>
      <w:r w:rsidR="005540B4">
        <w:rPr>
          <w:rFonts w:cs="Times New Roman"/>
          <w:color w:val="000000" w:themeColor="text1"/>
          <w:sz w:val="22"/>
          <w:u w:val="single" w:color="000000" w:themeColor="text1"/>
        </w:rPr>
        <w:t xml:space="preserve">knowingly and intentionally </w:t>
      </w:r>
      <w:r w:rsidRPr="000D6943">
        <w:rPr>
          <w:rFonts w:cs="Times New Roman"/>
          <w:color w:val="000000" w:themeColor="text1"/>
          <w:sz w:val="22"/>
          <w:u w:val="single" w:color="000000" w:themeColor="text1"/>
        </w:rPr>
        <w:t>violates any provision of this section:</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(a)</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sidR="007864FD">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sidR="007864FD">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three hundred dollars or imprisoned not more than thirty days</w:t>
      </w:r>
      <w:r w:rsidR="007864FD">
        <w:rPr>
          <w:rFonts w:cs="Times New Roman"/>
          <w:color w:val="000000" w:themeColor="text1"/>
          <w:sz w:val="22"/>
          <w:u w:val="single" w:color="000000" w:themeColor="text1"/>
        </w:rPr>
        <w:t>.</w:t>
      </w:r>
      <w:r w:rsidRPr="007864FD">
        <w:rPr>
          <w:rFonts w:cs="Times New Roman"/>
          <w:color w:val="000000" w:themeColor="text1"/>
          <w:sz w:val="22"/>
          <w:u w:val="single"/>
        </w:rPr>
        <w:t xml:space="preserve"> </w:t>
      </w:r>
      <w:r w:rsidRPr="000D6943">
        <w:rPr>
          <w:rFonts w:cs="Times New Roman"/>
          <w:color w:val="000000" w:themeColor="text1"/>
          <w:sz w:val="22"/>
          <w:u w:val="single" w:color="000000" w:themeColor="text1"/>
        </w:rPr>
        <w:t xml:space="preserve">The court may order a defendant seller under this subsection to make restitution to </w:t>
      </w:r>
      <w:r w:rsidR="007864FD">
        <w:rPr>
          <w:rFonts w:cs="Times New Roman"/>
          <w:color w:val="000000" w:themeColor="text1"/>
          <w:sz w:val="22"/>
          <w:u w:val="single" w:color="000000" w:themeColor="text1"/>
        </w:rPr>
        <w:t>an</w:t>
      </w:r>
      <w:r w:rsidRPr="000D6943">
        <w:rPr>
          <w:rFonts w:cs="Times New Roman"/>
          <w:color w:val="000000" w:themeColor="text1"/>
          <w:sz w:val="22"/>
          <w:u w:val="single" w:color="000000" w:themeColor="text1"/>
        </w:rPr>
        <w:t xml:space="preserve"> automotive dismantler </w:t>
      </w:r>
      <w:r w:rsidR="007864FD">
        <w:rPr>
          <w:rFonts w:cs="Times New Roman"/>
          <w:color w:val="000000" w:themeColor="text1"/>
          <w:sz w:val="22"/>
          <w:u w:val="single" w:color="000000" w:themeColor="text1"/>
        </w:rPr>
        <w:t xml:space="preserve">or recycler, </w:t>
      </w:r>
      <w:r w:rsidRPr="000D6943">
        <w:rPr>
          <w:rFonts w:cs="Times New Roman"/>
          <w:color w:val="000000" w:themeColor="text1"/>
          <w:sz w:val="22"/>
          <w:u w:val="single" w:color="000000" w:themeColor="text1"/>
        </w:rPr>
        <w:t>secondary metals recycler</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sidR="007864FD">
        <w:rPr>
          <w:rFonts w:cs="Times New Roman"/>
          <w:color w:val="000000" w:themeColor="text1"/>
          <w:sz w:val="22"/>
          <w:u w:val="single" w:color="000000" w:themeColor="text1"/>
        </w:rPr>
        <w:t>;</w:t>
      </w:r>
    </w:p>
    <w:p w:rsidR="00B96A15" w:rsidRPr="000D6943" w:rsidRDefault="00B96A15" w:rsidP="00B96A15">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second offe</w:t>
      </w:r>
      <w:r w:rsidR="007864FD">
        <w:rPr>
          <w:rFonts w:cs="Times New Roman"/>
          <w:color w:val="000000" w:themeColor="text1"/>
          <w:sz w:val="22"/>
          <w:u w:val="single" w:color="000000" w:themeColor="text1"/>
        </w:rPr>
        <w:t>nse, is guilty of a misdemeanor</w:t>
      </w:r>
      <w:r w:rsidRPr="000D6943">
        <w:rPr>
          <w:rFonts w:cs="Times New Roman"/>
          <w:color w:val="000000" w:themeColor="text1"/>
          <w:sz w:val="22"/>
          <w:u w:val="single" w:color="000000" w:themeColor="text1"/>
        </w:rPr>
        <w:t xml:space="preserve"> and, upon conviction, must be fined not less than four hundred dollars </w:t>
      </w:r>
      <w:r w:rsidR="007864FD">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sidR="007864FD">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w:t>
      </w:r>
      <w:r w:rsidR="007864FD">
        <w:rPr>
          <w:rFonts w:cs="Times New Roman"/>
          <w:color w:val="000000" w:themeColor="text1"/>
          <w:sz w:val="22"/>
          <w:u w:val="single" w:color="000000" w:themeColor="text1"/>
        </w:rPr>
        <w:t>. T</w:t>
      </w:r>
      <w:r w:rsidRPr="000D6943">
        <w:rPr>
          <w:rFonts w:cs="Times New Roman"/>
          <w:color w:val="000000" w:themeColor="text1"/>
          <w:sz w:val="22"/>
          <w:u w:val="single" w:color="000000" w:themeColor="text1"/>
        </w:rPr>
        <w:t xml:space="preserve">he court may order a defendant seller under this subsection to make restitution to </w:t>
      </w:r>
      <w:r w:rsidR="007864FD">
        <w:rPr>
          <w:rFonts w:cs="Times New Roman"/>
          <w:color w:val="000000" w:themeColor="text1"/>
          <w:sz w:val="22"/>
          <w:u w:val="single" w:color="000000" w:themeColor="text1"/>
        </w:rPr>
        <w:t>an automotive dismantler or</w:t>
      </w:r>
      <w:r w:rsidRPr="000D6943">
        <w:rPr>
          <w:rFonts w:cs="Times New Roman"/>
          <w:color w:val="000000" w:themeColor="text1"/>
          <w:sz w:val="22"/>
          <w:u w:val="single" w:color="000000" w:themeColor="text1"/>
        </w:rPr>
        <w:t xml:space="preserve"> recycler, secondary metals recycler</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0D6943">
        <w:rPr>
          <w:rFonts w:cs="Times New Roman"/>
          <w:color w:val="000000" w:themeColor="text1"/>
          <w:sz w:val="22"/>
          <w:u w:color="000000" w:themeColor="text1"/>
        </w:rPr>
        <w:t xml:space="preserve"> </w:t>
      </w:r>
    </w:p>
    <w:p w:rsidR="00B96A15" w:rsidRPr="000D6943" w:rsidRDefault="00B96A15" w:rsidP="00B9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6943">
        <w:rPr>
          <w:color w:val="000000" w:themeColor="text1"/>
          <w:u w:color="000000" w:themeColor="text1"/>
        </w:rPr>
        <w:tab/>
      </w:r>
      <w:r w:rsidRPr="000D6943">
        <w:rPr>
          <w:color w:val="000000" w:themeColor="text1"/>
          <w:u w:color="000000" w:themeColor="text1"/>
        </w:rPr>
        <w:tab/>
      </w:r>
      <w:r w:rsidRPr="000D6943">
        <w:rPr>
          <w:color w:val="000000" w:themeColor="text1"/>
          <w:u w:color="000000" w:themeColor="text1"/>
        </w:rPr>
        <w:tab/>
      </w:r>
      <w:r w:rsidRPr="000D6943">
        <w:rPr>
          <w:color w:val="000000" w:themeColor="text1"/>
          <w:u w:val="single" w:color="000000" w:themeColor="text1"/>
        </w:rPr>
        <w:t>(c)</w:t>
      </w:r>
      <w:r w:rsidRPr="000D6943">
        <w:rPr>
          <w:color w:val="000000" w:themeColor="text1"/>
          <w:u w:color="000000" w:themeColor="text1"/>
        </w:rPr>
        <w:tab/>
      </w:r>
      <w:r w:rsidRPr="000D6943">
        <w:rPr>
          <w:color w:val="000000" w:themeColor="text1"/>
          <w:u w:val="single" w:color="000000" w:themeColor="text1"/>
        </w:rPr>
        <w:t>for a third or subsequent offense, is guilty of a felony and, upon conviction, must be fined not l</w:t>
      </w:r>
      <w:r w:rsidR="007864FD">
        <w:rPr>
          <w:color w:val="000000" w:themeColor="text1"/>
          <w:u w:val="single" w:color="000000" w:themeColor="text1"/>
        </w:rPr>
        <w:t>ess than one thousand dollars,</w:t>
      </w:r>
      <w:r w:rsidRPr="000D6943">
        <w:rPr>
          <w:color w:val="000000" w:themeColor="text1"/>
          <w:u w:val="single" w:color="000000" w:themeColor="text1"/>
        </w:rPr>
        <w:t xml:space="preserve"> imprisoned no</w:t>
      </w:r>
      <w:r w:rsidR="007864FD">
        <w:rPr>
          <w:color w:val="000000" w:themeColor="text1"/>
          <w:u w:val="single" w:color="000000" w:themeColor="text1"/>
        </w:rPr>
        <w:t>t more than five years, or both.</w:t>
      </w:r>
      <w:r w:rsidRPr="000D6943">
        <w:rPr>
          <w:color w:val="000000" w:themeColor="text1"/>
          <w:u w:val="single" w:color="000000" w:themeColor="text1"/>
        </w:rPr>
        <w:t xml:space="preserve"> The court may </w:t>
      </w:r>
      <w:r w:rsidRPr="000D6943">
        <w:rPr>
          <w:color w:val="000000" w:themeColor="text1"/>
          <w:u w:val="single" w:color="000000" w:themeColor="text1"/>
        </w:rPr>
        <w:lastRenderedPageBreak/>
        <w:t>order a defendant seller under this sub</w:t>
      </w:r>
      <w:r w:rsidR="007864FD">
        <w:rPr>
          <w:color w:val="000000" w:themeColor="text1"/>
          <w:u w:val="single" w:color="000000" w:themeColor="text1"/>
        </w:rPr>
        <w:t>section to make restitution to an</w:t>
      </w:r>
      <w:r w:rsidRPr="000D6943">
        <w:rPr>
          <w:color w:val="000000" w:themeColor="text1"/>
          <w:u w:val="single" w:color="000000" w:themeColor="text1"/>
        </w:rPr>
        <w:t xml:space="preserve"> automotive dismantler </w:t>
      </w:r>
      <w:r w:rsidR="007864FD">
        <w:rPr>
          <w:color w:val="000000" w:themeColor="text1"/>
          <w:u w:val="single" w:color="000000" w:themeColor="text1"/>
        </w:rPr>
        <w:t>or</w:t>
      </w:r>
      <w:r w:rsidRPr="000D6943">
        <w:rPr>
          <w:color w:val="000000" w:themeColor="text1"/>
          <w:u w:val="single" w:color="000000" w:themeColor="text1"/>
        </w:rPr>
        <w:t xml:space="preserve"> recycler, secondary metals recycler</w:t>
      </w:r>
      <w:r w:rsidR="007864FD">
        <w:rPr>
          <w:color w:val="000000" w:themeColor="text1"/>
          <w:u w:val="single" w:color="000000" w:themeColor="text1"/>
        </w:rPr>
        <w:t>,</w:t>
      </w:r>
      <w:r w:rsidRPr="000D6943">
        <w:rPr>
          <w:color w:val="000000" w:themeColor="text1"/>
          <w:u w:val="single" w:color="000000" w:themeColor="text1"/>
        </w:rPr>
        <w:t xml:space="preserve"> or lien holder for any damage or loss caused by the defendant seller arising out of an offense committed by the defendant seller.</w:t>
      </w:r>
    </w:p>
    <w:p w:rsidR="003D786D" w:rsidRDefault="00B96A15"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943">
        <w:rPr>
          <w:rFonts w:eastAsia="Times New Roman"/>
          <w:color w:val="000000" w:themeColor="text1"/>
          <w:szCs w:val="20"/>
          <w:u w:color="000000" w:themeColor="text1"/>
        </w:rPr>
        <w:tab/>
      </w:r>
      <w:r w:rsidRPr="000D6943">
        <w:rPr>
          <w:rFonts w:eastAsia="Times New Roman"/>
          <w:color w:val="000000" w:themeColor="text1"/>
          <w:szCs w:val="20"/>
          <w:u w:color="000000" w:themeColor="text1"/>
        </w:rPr>
        <w:tab/>
      </w:r>
      <w:r w:rsidRPr="000D6943">
        <w:rPr>
          <w:rFonts w:eastAsia="Times New Roman"/>
          <w:strike/>
          <w:color w:val="000000" w:themeColor="text1"/>
          <w:szCs w:val="20"/>
          <w:u w:color="000000" w:themeColor="text1"/>
        </w:rPr>
        <w:t>(2)</w:t>
      </w:r>
      <w:r w:rsidRPr="000D6943">
        <w:rPr>
          <w:rFonts w:eastAsia="Times New Roman"/>
          <w:color w:val="000000" w:themeColor="text1"/>
          <w:szCs w:val="20"/>
          <w:u w:val="single" w:color="000000" w:themeColor="text1"/>
        </w:rPr>
        <w:t>(3)</w:t>
      </w:r>
      <w:r w:rsidR="00F7155F">
        <w:tab/>
      </w:r>
      <w:r w:rsidR="003D786D"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96A15">
        <w:rPr>
          <w:strike/>
        </w:rPr>
        <w:t>(3)</w:t>
      </w:r>
      <w:r w:rsidR="00B96A15">
        <w:rPr>
          <w:u w:val="single"/>
        </w:rPr>
        <w:t>(4)</w:t>
      </w:r>
      <w:r w:rsidR="00F7155F">
        <w:tab/>
      </w:r>
      <w:r w:rsidRPr="00782E73">
        <w:t xml:space="preserve">In </w:t>
      </w:r>
      <w:r w:rsidRPr="00B96A15">
        <w:rPr>
          <w:strike/>
        </w:rPr>
        <w:t>lieu of</w:t>
      </w:r>
      <w:r w:rsidR="00B96A15">
        <w:t xml:space="preserve"> </w:t>
      </w:r>
      <w:r w:rsidR="00B96A15">
        <w:rPr>
          <w:u w:val="single"/>
        </w:rPr>
        <w:t>addition to</w:t>
      </w:r>
      <w:r w:rsidRPr="00782E73">
        <w:t xml:space="preserve"> criminal penalties, the Department of Motor Vehicles’ director, or the director’s designee, may issue an administrative fine not to exceed one thousand dollars for each violation, whenever the director, or the director’s designee, after a hearing, determines that </w:t>
      </w:r>
      <w:r w:rsidRPr="007864FD">
        <w:rPr>
          <w:strike/>
        </w:rPr>
        <w:t xml:space="preserve">a </w:t>
      </w:r>
      <w:r w:rsidRPr="00B96A15">
        <w:rPr>
          <w:strike/>
        </w:rPr>
        <w:t>demolisher</w:t>
      </w:r>
      <w:r w:rsidR="00B96A15" w:rsidRPr="00782E73">
        <w:t xml:space="preserve"> </w:t>
      </w:r>
      <w:r w:rsidR="00B96A15">
        <w:rPr>
          <w:u w:val="single"/>
        </w:rPr>
        <w:t>a</w:t>
      </w:r>
      <w:r w:rsidR="007864FD">
        <w:rPr>
          <w:u w:val="single"/>
        </w:rPr>
        <w:t>n a</w:t>
      </w:r>
      <w:r w:rsidR="00B96A15">
        <w:rPr>
          <w:u w:val="single"/>
        </w:rPr>
        <w:t>utomotive dismantler or recycler</w:t>
      </w:r>
      <w:r w:rsidRPr="00782E73">
        <w:t xml:space="preserve"> or secondary metals recycler has </w:t>
      </w:r>
      <w:r w:rsidRPr="005540B4">
        <w:rPr>
          <w:strike/>
        </w:rPr>
        <w:t>unknowingly and 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96A15">
        <w:rPr>
          <w:strike/>
        </w:rPr>
        <w:t>(4)</w:t>
      </w:r>
      <w:r w:rsidR="00B96A15">
        <w:rPr>
          <w:u w:val="single"/>
        </w:rPr>
        <w:t>(5)</w:t>
      </w:r>
      <w:r w:rsidR="00F7155F">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2B43A8">
        <w:noBreakHyphen/>
      </w:r>
      <w:r w:rsidRPr="00782E73">
        <w:t>29</w:t>
      </w:r>
      <w:r w:rsidR="002B43A8">
        <w:noBreakHyphen/>
      </w:r>
      <w:r w:rsidRPr="00782E73">
        <w:t>50.</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(I)</w:t>
      </w:r>
      <w:r w:rsidR="00F7155F">
        <w:tab/>
      </w:r>
      <w:r w:rsidRPr="00782E73">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w:t>
      </w:r>
      <w:r w:rsidRPr="00B96A15">
        <w:rPr>
          <w:strike/>
        </w:rPr>
        <w:t>demolishers</w:t>
      </w:r>
      <w:r w:rsidR="00B96A15" w:rsidRPr="00782E73">
        <w:t xml:space="preserve"> </w:t>
      </w:r>
      <w:r w:rsidR="00B96A15">
        <w:rPr>
          <w:u w:val="single"/>
        </w:rPr>
        <w:t xml:space="preserve">automotive dismantler </w:t>
      </w:r>
      <w:r w:rsidR="007864FD">
        <w:rPr>
          <w:u w:val="single"/>
        </w:rPr>
        <w:t>or</w:t>
      </w:r>
      <w:r w:rsidR="00B96A15">
        <w:rPr>
          <w:u w:val="single"/>
        </w:rPr>
        <w:t xml:space="preserve"> recyclers</w:t>
      </w:r>
      <w:r w:rsidRPr="00782E73">
        <w:t xml:space="preserve"> or secondary metals recyclers, the development of an electronic system for </w:t>
      </w:r>
      <w:r w:rsidRPr="00B96A15">
        <w:rPr>
          <w:strike/>
        </w:rPr>
        <w:t>demolishers</w:t>
      </w:r>
      <w:r w:rsidR="00B96A15" w:rsidRPr="00782E73">
        <w:t xml:space="preserve"> </w:t>
      </w:r>
      <w:r w:rsidR="00B96A15">
        <w:rPr>
          <w:u w:val="single"/>
        </w:rPr>
        <w:t xml:space="preserve">automotive dismantler </w:t>
      </w:r>
      <w:r w:rsidR="007864FD">
        <w:rPr>
          <w:u w:val="single"/>
        </w:rPr>
        <w:t>or</w:t>
      </w:r>
      <w:r w:rsidR="00B96A15">
        <w:rPr>
          <w:u w:val="single"/>
        </w:rPr>
        <w:t xml:space="preserve">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B96A15">
        <w:rPr>
          <w:strike/>
        </w:rPr>
        <w:t>demolishing</w:t>
      </w:r>
      <w:r w:rsidR="00B96A15" w:rsidRPr="00782E73">
        <w:t xml:space="preserve"> </w:t>
      </w:r>
      <w:r w:rsidR="00B96A15">
        <w:rPr>
          <w:u w:val="single"/>
        </w:rPr>
        <w:t xml:space="preserve">automotive </w:t>
      </w:r>
      <w:r w:rsidR="00B96A15">
        <w:rPr>
          <w:u w:val="single"/>
        </w:rPr>
        <w:lastRenderedPageBreak/>
        <w:t>dismantl</w:t>
      </w:r>
      <w:r w:rsidR="007864FD">
        <w:rPr>
          <w:u w:val="single"/>
        </w:rPr>
        <w:t>ing</w:t>
      </w:r>
      <w:r w:rsidR="00B96A15">
        <w:rPr>
          <w:u w:val="single"/>
        </w:rPr>
        <w:t xml:space="preserve"> and recycl</w:t>
      </w:r>
      <w:r w:rsidR="007864FD">
        <w:rPr>
          <w:u w:val="single"/>
        </w:rPr>
        <w:t>ing</w:t>
      </w:r>
      <w:r w:rsidRPr="00782E73">
        <w:t xml:space="preserve"> industry, secondary metals recycling industry, trucking industry, law enforcement agencies, and other relevant agencies, organizations, or industries as determined by the director, or the director’s designee.</w:t>
      </w:r>
      <w:r>
        <w:t>”</w:t>
      </w: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B149A">
        <w:t>5</w:t>
      </w:r>
      <w:r>
        <w:t>.</w:t>
      </w:r>
      <w:r>
        <w:tab/>
        <w:t>Section 56-19-480(A) of the 1976 Code is amended to read:</w:t>
      </w: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3253F">
        <w:t>Section</w:t>
      </w:r>
      <w:r w:rsidRPr="0096019F">
        <w:t xml:space="preserve"> 56</w:t>
      </w:r>
      <w:r w:rsidR="002B43A8">
        <w:noBreakHyphen/>
      </w:r>
      <w:r w:rsidRPr="0096019F">
        <w:t>19</w:t>
      </w:r>
      <w:r w:rsidR="002B43A8">
        <w:noBreakHyphen/>
      </w:r>
      <w:r w:rsidRPr="0096019F">
        <w:t>480.</w:t>
      </w:r>
      <w:r w:rsidRPr="007C6703">
        <w:tab/>
        <w:t>(A)</w:t>
      </w:r>
      <w:r w:rsidR="00F7155F">
        <w:tab/>
      </w:r>
      <w:r w:rsidRPr="007C6703">
        <w:t xml:space="preserve">An owner who scraps, dismantles, destroys, or in any manner disposes to another, except to </w:t>
      </w:r>
      <w:r w:rsidRPr="007864FD">
        <w:rPr>
          <w:strike/>
        </w:rPr>
        <w:t xml:space="preserve">a </w:t>
      </w:r>
      <w:r w:rsidRPr="0096019F">
        <w:rPr>
          <w:strike/>
        </w:rPr>
        <w:t>demolisher</w:t>
      </w:r>
      <w:r w:rsidRPr="00782E73">
        <w:t xml:space="preserve"> </w:t>
      </w:r>
      <w:r>
        <w:rPr>
          <w:u w:val="single"/>
        </w:rPr>
        <w:t>a</w:t>
      </w:r>
      <w:r w:rsidR="007864FD">
        <w:rPr>
          <w:u w:val="single"/>
        </w:rPr>
        <w:t>n a</w:t>
      </w:r>
      <w:r>
        <w:rPr>
          <w:u w:val="single"/>
        </w:rPr>
        <w:t xml:space="preserve">utomotive dismantler </w:t>
      </w:r>
      <w:r w:rsidR="007864FD">
        <w:rPr>
          <w:u w:val="single"/>
        </w:rPr>
        <w:t>or</w:t>
      </w:r>
      <w:r>
        <w:rPr>
          <w:u w:val="single"/>
        </w:rPr>
        <w:t xml:space="preserve"> recycler</w:t>
      </w:r>
      <w:r w:rsidRPr="007C6703">
        <w:t xml:space="preserve"> or secondary metals recycler, as wreckage or salvage, a 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A person or entity who disposes of a vehicle to </w:t>
      </w:r>
      <w:r w:rsidRPr="007864FD">
        <w:rPr>
          <w:strike/>
        </w:rPr>
        <w:t xml:space="preserve">a </w:t>
      </w:r>
      <w:r w:rsidRPr="0096019F">
        <w:rPr>
          <w:strike/>
        </w:rPr>
        <w:t>demolisher</w:t>
      </w:r>
      <w:r w:rsidRPr="00782E73">
        <w:t xml:space="preserve"> </w:t>
      </w:r>
      <w:r>
        <w:rPr>
          <w:u w:val="single"/>
        </w:rPr>
        <w:t>a</w:t>
      </w:r>
      <w:r w:rsidR="007864FD">
        <w:rPr>
          <w:u w:val="single"/>
        </w:rPr>
        <w:t>n a</w:t>
      </w:r>
      <w:r>
        <w:rPr>
          <w:u w:val="single"/>
        </w:rPr>
        <w:t xml:space="preserve">utomotive dismantler </w:t>
      </w:r>
      <w:r w:rsidR="007864FD">
        <w:rPr>
          <w:u w:val="single"/>
        </w:rPr>
        <w:t>or</w:t>
      </w:r>
      <w:r>
        <w:rPr>
          <w:u w:val="single"/>
        </w:rPr>
        <w:t xml:space="preserve"> recycler</w:t>
      </w:r>
      <w:r w:rsidRPr="007C6703">
        <w:t xml:space="preserve"> or secondary metals recycler shall provide the vehicle’s title certificate to the </w:t>
      </w:r>
      <w:r w:rsidRPr="0096019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7C6703">
        <w:t xml:space="preserve"> or secondary metals recycler so that the </w:t>
      </w:r>
      <w:r w:rsidRPr="0096019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7C6703">
        <w:t xml:space="preserve"> or secondary metals recycler can surrender the title certificate to the Department of Motor Vehicles pursuant to Sections 56</w:t>
      </w:r>
      <w:r w:rsidR="002B43A8">
        <w:noBreakHyphen/>
      </w:r>
      <w:r w:rsidRPr="007C6703">
        <w:t>5</w:t>
      </w:r>
      <w:r w:rsidR="002B43A8">
        <w:noBreakHyphen/>
      </w:r>
      <w:r w:rsidRPr="007C6703">
        <w:t>5670 and 56</w:t>
      </w:r>
      <w:r w:rsidR="002B43A8">
        <w:noBreakHyphen/>
      </w:r>
      <w:r w:rsidRPr="007C6703">
        <w:t>5</w:t>
      </w:r>
      <w:r w:rsidR="002B43A8">
        <w:noBreakHyphen/>
      </w:r>
      <w:r w:rsidRPr="007C6703">
        <w:t>5945.</w:t>
      </w:r>
      <w:r>
        <w:t>”</w:t>
      </w: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B149A">
        <w:t>6</w:t>
      </w:r>
      <w:r>
        <w:t>.</w:t>
      </w:r>
      <w:r>
        <w:tab/>
      </w:r>
      <w:r w:rsidR="00385138">
        <w:rPr>
          <w:rFonts w:eastAsia="Times New Roman"/>
        </w:rPr>
        <w:t>Section 56-3-1380 of the 1976 Code is amended to read:</w:t>
      </w: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3253F">
        <w:t>Section</w:t>
      </w:r>
      <w:r w:rsidRPr="006637EF">
        <w:t xml:space="preserve"> 56</w:t>
      </w:r>
      <w:r w:rsidR="002B43A8">
        <w:noBreakHyphen/>
      </w:r>
      <w:r w:rsidRPr="006637EF">
        <w:t>3</w:t>
      </w:r>
      <w:r w:rsidR="002B43A8">
        <w:noBreakHyphen/>
      </w:r>
      <w:r w:rsidRPr="006637EF">
        <w:t>1380.</w:t>
      </w:r>
      <w:r w:rsidRPr="005B4019">
        <w:tab/>
        <w:t xml:space="preserve">An owner who dismantles or wrecks a vehicle registered and licensed pursuant to this chapter shall forward to the Department of Motor Vehicles the registration card, license plate, and revalidation sticker last issued for the vehicle. A person or entity who disposes of a vehicle to </w:t>
      </w:r>
      <w:r w:rsidRPr="007864FD">
        <w:rPr>
          <w:strike/>
        </w:rPr>
        <w:t xml:space="preserve">a </w:t>
      </w:r>
      <w:r w:rsidRPr="006637EF">
        <w:rPr>
          <w:strike/>
        </w:rPr>
        <w:t>demolisher</w:t>
      </w:r>
      <w:r w:rsidRPr="00782E73">
        <w:t xml:space="preserve"> </w:t>
      </w:r>
      <w:r>
        <w:rPr>
          <w:u w:val="single"/>
        </w:rPr>
        <w:t>a</w:t>
      </w:r>
      <w:r w:rsidR="007864FD">
        <w:rPr>
          <w:u w:val="single"/>
        </w:rPr>
        <w:t>n a</w:t>
      </w:r>
      <w:r>
        <w:rPr>
          <w:u w:val="single"/>
        </w:rPr>
        <w:t xml:space="preserve">utomotive dismantler </w:t>
      </w:r>
      <w:r w:rsidR="007864FD">
        <w:rPr>
          <w:u w:val="single"/>
        </w:rPr>
        <w:t>or</w:t>
      </w:r>
      <w:r>
        <w:rPr>
          <w:u w:val="single"/>
        </w:rPr>
        <w:t xml:space="preserve"> recycler</w:t>
      </w:r>
      <w:r w:rsidRPr="005B4019">
        <w:t xml:space="preserve"> or secondary metals recycler shall provide the vehicle’s title certificate to the </w:t>
      </w:r>
      <w:r w:rsidRPr="006637E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5B4019">
        <w:t xml:space="preserve"> or secondary metals recycler so that the </w:t>
      </w:r>
      <w:r w:rsidRPr="006637E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5B4019">
        <w:t xml:space="preserve"> or secondary metals recycler can surrender the title certificate to the Department of Motor Vehicles pursuant to Sections 56</w:t>
      </w:r>
      <w:r w:rsidR="002B43A8">
        <w:noBreakHyphen/>
      </w:r>
      <w:r w:rsidRPr="005B4019">
        <w:t>5</w:t>
      </w:r>
      <w:r w:rsidR="002B43A8">
        <w:noBreakHyphen/>
      </w:r>
      <w:r w:rsidRPr="005B4019">
        <w:t>5670 and 56</w:t>
      </w:r>
      <w:r w:rsidR="002B43A8">
        <w:noBreakHyphen/>
      </w:r>
      <w:r w:rsidRPr="005B4019">
        <w:t>5</w:t>
      </w:r>
      <w:r w:rsidR="002B43A8">
        <w:noBreakHyphen/>
      </w:r>
      <w:r w:rsidRPr="005B4019">
        <w:t>5945.</w:t>
      </w:r>
      <w:r>
        <w:t>”</w:t>
      </w:r>
    </w:p>
    <w:p w:rsidR="00EB15EF" w:rsidRDefault="00EB15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15EF" w:rsidRDefault="00EB15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B149A">
        <w:t>7</w:t>
      </w:r>
      <w:r>
        <w:t>.</w:t>
      </w:r>
      <w:r>
        <w:tab/>
      </w:r>
      <w:r w:rsidR="00B06A62">
        <w:t>Section 16-17-680(D),</w:t>
      </w:r>
      <w:r w:rsidR="00CE7C4C">
        <w:t xml:space="preserve"> (E)</w:t>
      </w:r>
      <w:r w:rsidR="00B06A62">
        <w:t>, and (J)(1)(e)</w:t>
      </w:r>
      <w:r w:rsidR="00CE7C4C">
        <w:t xml:space="preserve"> of the 1976 Code is amended to read:</w:t>
      </w:r>
    </w:p>
    <w:p w:rsidR="00EB15EF" w:rsidRDefault="00EB15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E7C4C" w:rsidRDefault="00EB15E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w:t>
      </w:r>
      <w:r w:rsidR="00CE7C4C" w:rsidRPr="00946A26">
        <w:t>(D)(1)</w:t>
      </w:r>
      <w:r w:rsidR="00F7155F">
        <w:tab/>
      </w:r>
      <w:r w:rsidR="00CE7C4C" w:rsidRPr="00946A26">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A26">
        <w:tab/>
      </w:r>
      <w:r w:rsidRPr="00946A26">
        <w:tab/>
        <w:t>(2)</w:t>
      </w:r>
      <w:r w:rsidR="00F7155F">
        <w:tab/>
      </w:r>
      <w:r w:rsidRPr="00946A26">
        <w:t>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CE7C4C" w:rsidRPr="00946A26">
        <w:t>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one year from the date of purchase.</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A26">
        <w:tab/>
      </w:r>
      <w:r w:rsidRPr="00946A26">
        <w:tab/>
        <w:t>(4)</w:t>
      </w:r>
      <w:r w:rsidR="00F7155F">
        <w:tab/>
      </w:r>
      <w:r w:rsidRPr="00946A26">
        <w:t>A secondary metals recycler shall not enter into a cash transaction in payment for the purchase of copper, catalytic converters, or beer kegs, which totals twenty</w:t>
      </w:r>
      <w:r w:rsidR="002B43A8">
        <w:noBreakHyphen/>
      </w:r>
      <w:r w:rsidRPr="00946A26">
        <w:t>five dollars or more. Payment for the purchase of copper, catalytic converters, or beer kegs, which totals twenty</w:t>
      </w:r>
      <w:r w:rsidR="002B43A8">
        <w:noBreakHyphen/>
      </w:r>
      <w:r w:rsidRPr="00946A26">
        <w:t xml:space="preserve">five dollars or more must be made by check alone issued and made payable to the seller. A secondary metals recycler shall neither cash a check issued pursuant to this item nor use an automated teller machine (ATM) or other cash card </w:t>
      </w:r>
      <w:r w:rsidRPr="00946A26">
        <w:lastRenderedPageBreak/>
        <w:t>system in lieu of a check. A secondary metals recycler shall not enter into more than one cash transaction per day per seller in payment for the purchase of copper, catalytic converters, or beer kegs.</w:t>
      </w:r>
    </w:p>
    <w:p w:rsidR="00CE7C4C" w:rsidRDefault="00F7155F" w:rsidP="00A0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CE7C4C" w:rsidRPr="00CE7C4C">
        <w:t>A secondary metals recycler shall prominently display a twenty</w:t>
      </w:r>
      <w:r w:rsidR="002B43A8">
        <w:noBreakHyphen/>
      </w:r>
      <w:r w:rsidR="00CE7C4C" w:rsidRPr="00CE7C4C">
        <w:t>inch by thirty</w:t>
      </w:r>
      <w:r w:rsidR="002B43A8">
        <w:noBreakHyphen/>
      </w:r>
      <w:r w:rsidR="00CE7C4C" w:rsidRPr="00CE7C4C">
        <w:t xml:space="preserve">inch sign in the secondary metals recycler’s fixed site that states: </w:t>
      </w:r>
      <w:r w:rsidR="004B149A">
        <w:t>‘</w:t>
      </w:r>
      <w:r w:rsidR="00CE7C4C" w:rsidRPr="00CE7C4C">
        <w:t>NO NONFERROUS METALS, INCLUDING COPPER, MAY BE PURCHASED BY A SECONDARY METALS RECYCLER FROM A SELLER UNLESS THE SELLER IS A HOLDER OF A RETAIL LICENSE, AN AUTHORIZED WHOLESALER, A</w:t>
      </w:r>
      <w:r w:rsidR="00CE7C4C">
        <w:rPr>
          <w:rFonts w:ascii="Arial" w:hAnsi="Arial" w:cs="Arial"/>
        </w:rPr>
        <w:t xml:space="preserve"> </w:t>
      </w:r>
      <w:r w:rsidR="00CE7C4C" w:rsidRPr="00F118C0">
        <w:t>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002B43A8">
        <w:noBreakHyphen/>
      </w:r>
      <w:r w:rsidR="00CE7C4C" w:rsidRPr="00F118C0">
        <w:t>17</w:t>
      </w:r>
      <w:r w:rsidR="002B43A8">
        <w:noBreakHyphen/>
      </w:r>
      <w:r w:rsidR="00CE7C4C" w:rsidRPr="00F118C0">
        <w:t>680, CODE OF LAWS OF SOUTH CAROLINA, 1976.</w:t>
      </w:r>
      <w:r w:rsidR="004B149A">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t>(6)</w:t>
      </w:r>
      <w:r w:rsidR="00F7155F">
        <w:tab/>
      </w:r>
      <w:r w:rsidRPr="007864FD">
        <w:t xml:space="preserve">A purchaser who </w:t>
      </w:r>
      <w:r w:rsidR="007864FD">
        <w:rPr>
          <w:u w:val="single"/>
        </w:rPr>
        <w:t>knowingly and intentionally</w:t>
      </w:r>
      <w:r w:rsidR="007864FD">
        <w:t xml:space="preserve"> </w:t>
      </w:r>
      <w:r w:rsidRPr="007864FD">
        <w:t xml:space="preserve">violates </w:t>
      </w:r>
      <w:r w:rsidRPr="007864FD">
        <w:rPr>
          <w:strike/>
        </w:rPr>
        <w:t>a</w:t>
      </w:r>
      <w:r w:rsidR="007864FD">
        <w:t xml:space="preserve"> </w:t>
      </w:r>
      <w:r w:rsidR="007864FD">
        <w:rPr>
          <w:u w:val="single"/>
        </w:rPr>
        <w:t>any</w:t>
      </w:r>
      <w:r w:rsidRPr="007864FD">
        <w:t xml:space="preserve"> provision of this </w:t>
      </w:r>
      <w:r w:rsidRPr="007864FD">
        <w:rPr>
          <w:strike/>
        </w:rPr>
        <w:t>subsection</w:t>
      </w:r>
      <w:r>
        <w:t xml:space="preserve"> </w:t>
      </w:r>
      <w:r w:rsidRPr="0009436B">
        <w:rPr>
          <w:rFonts w:eastAsia="Times New Roman"/>
          <w:color w:val="000000" w:themeColor="text1"/>
          <w:szCs w:val="20"/>
          <w:u w:val="single" w:color="000000" w:themeColor="text1"/>
        </w:rPr>
        <w:t>section</w:t>
      </w:r>
      <w:r w:rsidRPr="00CE7C4C">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t>(a)</w:t>
      </w:r>
      <w:r w:rsidR="00F7155F">
        <w:tab/>
      </w:r>
      <w:r w:rsidRPr="00F118C0">
        <w:t>for a first offense, is guilty of a misdemeanor, and, upon conviction, must be fined not less than two hundred dollars nor more than three hundred dollars or imprisoned not more than thirty days;</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E7C4C" w:rsidRPr="00F118C0">
        <w:t>for a second offense, is guilty of a misdemeanor, and, upon conviction, must be fined not less than four hundred dollars nor more than five hundred dollars or imprisoned not more than one year, or both; and</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CE7C4C" w:rsidRPr="00F118C0">
        <w:t xml:space="preserve">for a third offense or subsequent offense, is guilty of a </w:t>
      </w:r>
      <w:r w:rsidR="00CE7C4C" w:rsidRPr="00CE7C4C">
        <w:rPr>
          <w:strike/>
        </w:rPr>
        <w:t>misdemeanor</w:t>
      </w:r>
      <w:r w:rsidR="00CE7C4C">
        <w:t xml:space="preserve"> </w:t>
      </w:r>
      <w:r w:rsidR="00CE7C4C">
        <w:rPr>
          <w:u w:val="single"/>
        </w:rPr>
        <w:t>felony</w:t>
      </w:r>
      <w:r w:rsidR="00CE7C4C" w:rsidRPr="00F118C0">
        <w:t xml:space="preserve">, and, upon conviction, must be fined not </w:t>
      </w:r>
      <w:r w:rsidR="00CE7C4C" w:rsidRPr="00CE7C4C">
        <w:rPr>
          <w:strike/>
        </w:rPr>
        <w:t>more</w:t>
      </w:r>
      <w:r w:rsidR="00CE7C4C">
        <w:t xml:space="preserve"> </w:t>
      </w:r>
      <w:r w:rsidR="00CE7C4C">
        <w:rPr>
          <w:u w:val="single"/>
        </w:rPr>
        <w:t>less</w:t>
      </w:r>
      <w:r w:rsidR="00CE7C4C" w:rsidRPr="00F118C0">
        <w:t xml:space="preserve"> than one thousand dollars or imprisoned not more than </w:t>
      </w:r>
      <w:r w:rsidR="00CE7C4C" w:rsidRPr="00CE7C4C">
        <w:rPr>
          <w:strike/>
        </w:rPr>
        <w:t>three</w:t>
      </w:r>
      <w:r w:rsidR="00CE7C4C">
        <w:t xml:space="preserve"> </w:t>
      </w:r>
      <w:r w:rsidR="00CE7C4C">
        <w:rPr>
          <w:u w:val="single"/>
        </w:rPr>
        <w:t>five</w:t>
      </w:r>
      <w:r w:rsidR="00CE7C4C" w:rsidRPr="00F118C0">
        <w:t xml:space="preser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If the purchaser obtained a permit to purchase nonferrous metals pursuant to subsection (B), the permit must be revoked.</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(E)(1)(a)</w:t>
      </w:r>
      <w:r w:rsidR="00F7155F">
        <w:tab/>
      </w:r>
      <w:r w:rsidRPr="00F118C0">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E7C4C" w:rsidRPr="00F118C0">
        <w:t>A seller who violates a provision of this subitem:</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(i)</w:t>
      </w:r>
      <w:r>
        <w:tab/>
      </w:r>
      <w:r w:rsidR="005D7840">
        <w:tab/>
      </w:r>
      <w:r w:rsidR="00CE7C4C" w:rsidRPr="00F118C0">
        <w:t xml:space="preserve">for a first offense, is guilty of a misdemeanor, and, upon conviction, must be fined </w:t>
      </w:r>
      <w:r w:rsidR="004568D7" w:rsidRPr="006F6CD8">
        <w:rPr>
          <w:color w:val="000000" w:themeColor="text1"/>
          <w:u w:val="single" w:color="000000" w:themeColor="text1"/>
        </w:rPr>
        <w:t>not less than two hundred dollars nor more than three hundred dollars</w:t>
      </w:r>
      <w:r w:rsidR="004568D7">
        <w:rPr>
          <w:color w:val="000000" w:themeColor="text1"/>
          <w:u w:color="000000" w:themeColor="text1"/>
        </w:rPr>
        <w:t xml:space="preserve"> </w:t>
      </w:r>
      <w:r w:rsidR="00CE7C4C" w:rsidRPr="004568D7">
        <w:rPr>
          <w:strike/>
        </w:rPr>
        <w:t>in the discretion of the court</w:t>
      </w:r>
      <w:r w:rsidR="00CE7C4C" w:rsidRPr="00F118C0">
        <w:t xml:space="preserve"> or imprisoned not more than </w:t>
      </w:r>
      <w:r w:rsidR="00CE7C4C" w:rsidRPr="004568D7">
        <w:rPr>
          <w:strike/>
        </w:rPr>
        <w:t>one year</w:t>
      </w:r>
      <w:r w:rsidR="004568D7">
        <w:t xml:space="preserve"> </w:t>
      </w:r>
      <w:r w:rsidR="004568D7" w:rsidRPr="006F6CD8">
        <w:rPr>
          <w:color w:val="000000" w:themeColor="text1"/>
          <w:u w:val="single" w:color="000000" w:themeColor="text1"/>
        </w:rPr>
        <w:t>thirty days</w:t>
      </w:r>
      <w:r w:rsidR="00CE7C4C" w:rsidRPr="00F118C0">
        <w:t>, or both</w:t>
      </w:r>
      <w:r w:rsidR="004568D7">
        <w:rPr>
          <w:u w:val="single"/>
        </w:rPr>
        <w:t xml:space="preserve">. </w:t>
      </w:r>
      <w:r w:rsidR="004568D7" w:rsidRPr="006F6CD8">
        <w:rPr>
          <w:color w:val="000000" w:themeColor="text1"/>
          <w:u w:val="single" w:color="000000" w:themeColor="text1"/>
        </w:rPr>
        <w:t xml:space="preserve">The court may order a defendant seller under this subsection to make restitution to </w:t>
      </w:r>
      <w:r w:rsidR="007864FD">
        <w:rPr>
          <w:color w:val="000000" w:themeColor="text1"/>
          <w:u w:val="single" w:color="000000" w:themeColor="text1"/>
        </w:rPr>
        <w:t>an</w:t>
      </w:r>
      <w:r w:rsidR="004568D7" w:rsidRPr="006F6CD8">
        <w:rPr>
          <w:color w:val="000000" w:themeColor="text1"/>
          <w:u w:val="single" w:color="000000" w:themeColor="text1"/>
        </w:rPr>
        <w:t xml:space="preserve"> automotive dismantler </w:t>
      </w:r>
      <w:r w:rsidR="00693057">
        <w:rPr>
          <w:color w:val="000000" w:themeColor="text1"/>
          <w:u w:val="single" w:color="000000" w:themeColor="text1"/>
        </w:rPr>
        <w:t>or</w:t>
      </w:r>
      <w:r w:rsidR="004568D7" w:rsidRPr="006F6CD8">
        <w:rPr>
          <w:color w:val="000000" w:themeColor="text1"/>
          <w:u w:val="single" w:color="000000" w:themeColor="text1"/>
        </w:rPr>
        <w:t xml:space="preserve"> recycler, secondary metals recycler</w:t>
      </w:r>
      <w:r w:rsidR="00693057">
        <w:rPr>
          <w:color w:val="000000" w:themeColor="text1"/>
          <w:u w:val="single" w:color="000000" w:themeColor="text1"/>
        </w:rPr>
        <w:t>,</w:t>
      </w:r>
      <w:r w:rsidR="004568D7" w:rsidRPr="006F6CD8">
        <w:rPr>
          <w:color w:val="000000" w:themeColor="text1"/>
          <w:u w:val="single" w:color="000000" w:themeColor="text1"/>
        </w:rPr>
        <w:t xml:space="preserve"> or lien holder for any damage or loss caused by the defendant seller arising out of an offense committed by the defendant seller</w:t>
      </w:r>
      <w:r w:rsidR="00CE7C4C" w:rsidRPr="00F118C0">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r>
      <w:r w:rsidRPr="00F118C0">
        <w:tab/>
        <w:t>(ii)</w:t>
      </w:r>
      <w:r w:rsidR="00F7155F">
        <w:tab/>
      </w:r>
      <w:r w:rsidRPr="00F118C0">
        <w:t xml:space="preserve">for a second offense, is guilty of a misdemeanor, and, upon conviction, must be fined not less than </w:t>
      </w:r>
      <w:r w:rsidRPr="0024217A">
        <w:rPr>
          <w:strike/>
        </w:rPr>
        <w:t>five</w:t>
      </w:r>
      <w:r w:rsidR="0024217A">
        <w:t xml:space="preserve"> </w:t>
      </w:r>
      <w:r w:rsidR="0024217A">
        <w:rPr>
          <w:u w:val="single"/>
        </w:rPr>
        <w:t>four</w:t>
      </w:r>
      <w:r w:rsidRPr="00F118C0">
        <w:t xml:space="preserve"> hundred dollars</w:t>
      </w:r>
      <w:r w:rsidR="0024217A">
        <w:t xml:space="preserve"> </w:t>
      </w:r>
      <w:r w:rsidR="0024217A">
        <w:rPr>
          <w:u w:val="single"/>
        </w:rPr>
        <w:t>nor more than five hundred dollars</w:t>
      </w:r>
      <w:r w:rsidRPr="00F118C0">
        <w:t xml:space="preserve"> or imprisoned not more than </w:t>
      </w:r>
      <w:r w:rsidRPr="0024217A">
        <w:rPr>
          <w:strike/>
        </w:rPr>
        <w:t>three years</w:t>
      </w:r>
      <w:r w:rsidR="0024217A">
        <w:t xml:space="preserve"> </w:t>
      </w:r>
      <w:r w:rsidR="0024217A">
        <w:rPr>
          <w:u w:val="single"/>
        </w:rPr>
        <w:t>one year</w:t>
      </w:r>
      <w:r w:rsidRPr="00F118C0">
        <w:t>, or both</w:t>
      </w:r>
      <w:r w:rsidR="0024217A">
        <w:rPr>
          <w:color w:val="000000" w:themeColor="text1"/>
          <w:u w:val="single" w:color="000000" w:themeColor="text1"/>
        </w:rPr>
        <w:t>. T</w:t>
      </w:r>
      <w:r w:rsidR="0024217A" w:rsidRPr="006F6CD8">
        <w:rPr>
          <w:color w:val="000000" w:themeColor="text1"/>
          <w:u w:val="single" w:color="000000" w:themeColor="text1"/>
        </w:rPr>
        <w:t xml:space="preserve">he court may order a defendant seller under this subsection to make restitution to </w:t>
      </w:r>
      <w:r w:rsidR="007864FD">
        <w:rPr>
          <w:color w:val="000000" w:themeColor="text1"/>
          <w:u w:val="single" w:color="000000" w:themeColor="text1"/>
        </w:rPr>
        <w:t>an</w:t>
      </w:r>
      <w:r w:rsidR="0024217A" w:rsidRPr="006F6CD8">
        <w:rPr>
          <w:color w:val="000000" w:themeColor="text1"/>
          <w:u w:val="single" w:color="000000" w:themeColor="text1"/>
        </w:rPr>
        <w:t xml:space="preserve"> automotive dismantler </w:t>
      </w:r>
      <w:r w:rsidR="00693057">
        <w:rPr>
          <w:color w:val="000000" w:themeColor="text1"/>
          <w:u w:val="single" w:color="000000" w:themeColor="text1"/>
        </w:rPr>
        <w:t>or</w:t>
      </w:r>
      <w:r w:rsidR="0024217A" w:rsidRPr="006F6CD8">
        <w:rPr>
          <w:color w:val="000000" w:themeColor="text1"/>
          <w:u w:val="single" w:color="000000" w:themeColor="text1"/>
        </w:rPr>
        <w:t xml:space="preserve"> recycler, secondary metals recycler</w:t>
      </w:r>
      <w:r w:rsidR="00693057">
        <w:rPr>
          <w:color w:val="000000" w:themeColor="text1"/>
          <w:u w:val="single" w:color="000000" w:themeColor="text1"/>
        </w:rPr>
        <w:t>,</w:t>
      </w:r>
      <w:r w:rsidR="0024217A" w:rsidRPr="006F6CD8">
        <w:rPr>
          <w:color w:val="000000" w:themeColor="text1"/>
          <w:u w:val="single" w:color="000000" w:themeColor="text1"/>
        </w:rPr>
        <w:t xml:space="preserve"> or lien holder for any damage or loss caused by the defendant seller arising out of an offense committed by the defendant seller</w:t>
      </w:r>
      <w:r w:rsidRPr="00F118C0">
        <w:t>; and</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r>
      <w:r w:rsidRPr="00F118C0">
        <w:tab/>
        <w:t>(iii)</w:t>
      </w:r>
      <w:r w:rsidR="00F7155F">
        <w:tab/>
      </w:r>
      <w:r w:rsidRPr="00F118C0">
        <w:t>for a third or subsequent offense, is guilty of a felony, and, upon conviction, must be fined not less than one thousand dollars or imprisoned not more than five years, or both.</w:t>
      </w:r>
      <w:r w:rsidR="0024217A">
        <w:t xml:space="preserve"> </w:t>
      </w:r>
      <w:r w:rsidR="0024217A" w:rsidRPr="006F6CD8">
        <w:rPr>
          <w:color w:val="000000" w:themeColor="text1"/>
          <w:u w:val="single" w:color="000000" w:themeColor="text1"/>
        </w:rPr>
        <w:t xml:space="preserve">The court may order a defendant seller under this subsection to make restitution to </w:t>
      </w:r>
      <w:r w:rsidR="007864FD">
        <w:rPr>
          <w:color w:val="000000" w:themeColor="text1"/>
          <w:u w:val="single" w:color="000000" w:themeColor="text1"/>
        </w:rPr>
        <w:t>an</w:t>
      </w:r>
      <w:r w:rsidR="0024217A" w:rsidRPr="006F6CD8">
        <w:rPr>
          <w:color w:val="000000" w:themeColor="text1"/>
          <w:u w:val="single" w:color="000000" w:themeColor="text1"/>
        </w:rPr>
        <w:t xml:space="preserve"> automotive dismantler </w:t>
      </w:r>
      <w:r w:rsidR="00C86F0C">
        <w:rPr>
          <w:color w:val="000000" w:themeColor="text1"/>
          <w:u w:val="single" w:color="000000" w:themeColor="text1"/>
        </w:rPr>
        <w:t>or</w:t>
      </w:r>
      <w:r w:rsidR="0024217A" w:rsidRPr="006F6CD8">
        <w:rPr>
          <w:color w:val="000000" w:themeColor="text1"/>
          <w:u w:val="single" w:color="000000" w:themeColor="text1"/>
        </w:rPr>
        <w:t xml:space="preserve"> recycler, secondary metals recycler</w:t>
      </w:r>
      <w:r w:rsidR="00C86F0C">
        <w:rPr>
          <w:color w:val="000000" w:themeColor="text1"/>
          <w:u w:val="single" w:color="000000" w:themeColor="text1"/>
        </w:rPr>
        <w:t>,</w:t>
      </w:r>
      <w:r w:rsidR="0024217A" w:rsidRPr="006F6CD8">
        <w:rPr>
          <w:color w:val="000000" w:themeColor="text1"/>
          <w:u w:val="single" w:color="000000" w:themeColor="text1"/>
        </w:rPr>
        <w:t xml:space="preserve"> or lien holder for any damage or loss caused by the defendant seller arising out of an offense committed by the defendant seller</w:t>
      </w:r>
      <w:r w:rsidR="0024217A">
        <w:rPr>
          <w:color w:val="000000" w:themeColor="text1"/>
          <w:u w:val="single" w:color="000000" w:themeColor="text1"/>
        </w:rPr>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If the seller obtained a permit to transport and sell nonferrous metals pursuant to subsection (C), the permit must be revoked.</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t>(2)(a)</w:t>
      </w:r>
      <w:r w:rsidR="00F7155F">
        <w:tab/>
      </w:r>
      <w:r w:rsidRPr="00F118C0">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rsidR="00B06A62"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E7C4C" w:rsidRPr="00F118C0">
        <w:t>A purchaser who violates a provision of this subitem is guilty of a felony, and, upon conviction, must be fined</w:t>
      </w:r>
      <w:r w:rsidR="00B06A62">
        <w:t xml:space="preserve"> </w:t>
      </w:r>
      <w:r w:rsidR="00B06A62" w:rsidRPr="00013E1E">
        <w:rPr>
          <w:color w:val="000000" w:themeColor="text1"/>
          <w:u w:val="single" w:color="000000" w:themeColor="text1"/>
        </w:rPr>
        <w:t>not less than one thousand dollars or imprisoned not more than five years</w:t>
      </w:r>
      <w:r w:rsidR="00B06A62">
        <w:t xml:space="preserve"> </w:t>
      </w:r>
      <w:r w:rsidR="00CE7C4C" w:rsidRPr="00B06A62">
        <w:rPr>
          <w:strike/>
        </w:rPr>
        <w:t>in the discretion of the court or imprisoned not more than ten years</w:t>
      </w:r>
      <w:r w:rsidR="00CE7C4C" w:rsidRPr="00F118C0">
        <w:t>, or both. The purchaser’s permit must be revoked.</w:t>
      </w:r>
    </w:p>
    <w:p w:rsidR="00B06A62" w:rsidRDefault="00B06A62"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15EF" w:rsidRPr="00220855" w:rsidRDefault="00A20D90"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t>(e)</w:t>
      </w:r>
      <w:r w:rsidR="00F7155F">
        <w:tab/>
      </w:r>
      <w:r w:rsidRPr="00F118C0">
        <w:t xml:space="preserve">a seller who is a holder of a retail license, an authorized wholesaler, </w:t>
      </w:r>
      <w:r w:rsidRPr="00A20D90">
        <w:rPr>
          <w:strike/>
        </w:rPr>
        <w:t>an automobile demolisher</w:t>
      </w:r>
      <w:r>
        <w:t xml:space="preserve"> </w:t>
      </w:r>
      <w:r>
        <w:rPr>
          <w:u w:val="single"/>
        </w:rPr>
        <w:t xml:space="preserve">an automotive dismantler </w:t>
      </w:r>
      <w:r w:rsidR="00C86F0C">
        <w:rPr>
          <w:u w:val="single"/>
        </w:rPr>
        <w:t>or</w:t>
      </w:r>
      <w:r>
        <w:rPr>
          <w:u w:val="single"/>
        </w:rPr>
        <w:t xml:space="preserve"> recycler</w:t>
      </w:r>
      <w:r w:rsidRPr="00F118C0">
        <w:t xml:space="preserve"> as defined in Section 56</w:t>
      </w:r>
      <w:r w:rsidR="002B43A8">
        <w:noBreakHyphen/>
      </w:r>
      <w:r w:rsidRPr="00F118C0">
        <w:t>5</w:t>
      </w:r>
      <w:r w:rsidR="002B43A8">
        <w:noBreakHyphen/>
      </w:r>
      <w:r w:rsidRPr="00F118C0">
        <w:t xml:space="preserve">5810(d), a contractor licensed </w:t>
      </w:r>
      <w:r w:rsidRPr="00F118C0">
        <w:lastRenderedPageBreak/>
        <w:t>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r w:rsidR="00EB15EF">
        <w:t>”</w:t>
      </w:r>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49A" w:rsidRDefault="004B14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F266D">
        <w:rPr>
          <w:rFonts w:eastAsia="Times New Roman"/>
        </w:rPr>
        <w:t>SECTION</w:t>
      </w:r>
      <w:r w:rsidRPr="00CF266D">
        <w:rPr>
          <w:rFonts w:eastAsia="Times New Roman"/>
        </w:rPr>
        <w:tab/>
        <w:t>8.</w:t>
      </w:r>
      <w:r w:rsidRPr="00CF266D">
        <w:rPr>
          <w:rFonts w:eastAsia="Times New Roman"/>
        </w:rPr>
        <w:tab/>
      </w:r>
      <w:r w:rsidR="00CF266D" w:rsidRPr="00CF266D">
        <w:rPr>
          <w:color w:val="000000" w:themeColor="text1"/>
          <w:u w:color="000000" w:themeColor="text1"/>
        </w:rPr>
        <w:t>The Code Commissioner is directed to change or</w:t>
      </w:r>
      <w:r w:rsidR="00CF266D">
        <w:rPr>
          <w:color w:val="000000" w:themeColor="text1"/>
          <w:u w:color="000000" w:themeColor="text1"/>
        </w:rPr>
        <w:t xml:space="preserve"> correct all applicable references to “demolishers”</w:t>
      </w:r>
      <w:r w:rsidR="00BD5404">
        <w:rPr>
          <w:color w:val="000000" w:themeColor="text1"/>
          <w:u w:color="000000" w:themeColor="text1"/>
        </w:rPr>
        <w:t xml:space="preserve"> </w:t>
      </w:r>
      <w:r w:rsidR="00CF266D">
        <w:rPr>
          <w:color w:val="000000" w:themeColor="text1"/>
          <w:u w:color="000000" w:themeColor="text1"/>
        </w:rPr>
        <w:t>in the 1976 Code</w:t>
      </w:r>
      <w:r w:rsidR="00CE7399">
        <w:rPr>
          <w:color w:val="000000" w:themeColor="text1"/>
          <w:u w:color="000000" w:themeColor="text1"/>
        </w:rPr>
        <w:t xml:space="preserve"> to “automotive dismantler or recyclers”</w:t>
      </w:r>
      <w:r w:rsidR="00CF266D">
        <w:rPr>
          <w:color w:val="000000" w:themeColor="text1"/>
          <w:u w:color="000000" w:themeColor="text1"/>
        </w:rPr>
        <w:t>. References to demolishers in the 1976 Code or other provisions of law are considered to be</w:t>
      </w:r>
      <w:r w:rsidR="00CE7399">
        <w:rPr>
          <w:color w:val="000000" w:themeColor="text1"/>
          <w:u w:color="000000" w:themeColor="text1"/>
        </w:rPr>
        <w:t xml:space="preserve"> and </w:t>
      </w:r>
      <w:r w:rsidR="00CF266D">
        <w:rPr>
          <w:color w:val="000000" w:themeColor="text1"/>
          <w:u w:color="000000" w:themeColor="text1"/>
        </w:rPr>
        <w:t xml:space="preserve">must be construed to mean appropriate references. </w:t>
      </w:r>
    </w:p>
    <w:p w:rsidR="00385138" w:rsidRDefault="00385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06D" w:rsidRPr="00522CE0"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149A">
        <w:rPr>
          <w:rFonts w:eastAsia="Times New Roman"/>
        </w:rPr>
        <w:t>9</w:t>
      </w:r>
      <w:r>
        <w:rPr>
          <w:rFonts w:eastAsia="Times New Roman"/>
        </w:rPr>
        <w:t>.</w:t>
      </w:r>
      <w:r>
        <w:rPr>
          <w:rFonts w:eastAsia="Times New Roman"/>
        </w:rPr>
        <w:tab/>
        <w:t>This act takes effect upon approval by the Governor.</w:t>
      </w:r>
    </w:p>
    <w:p w:rsidR="0015717F" w:rsidRDefault="002B43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7FB4" w:rsidRDefault="00967FB4" w:rsidP="00967FB4">
      <w:pPr>
        <w:suppressAutoHyphens/>
        <w:jc w:val="both"/>
        <w:rPr>
          <w:rFonts w:eastAsia="Times New Roman"/>
        </w:rPr>
      </w:pPr>
    </w:p>
    <w:sectPr w:rsidR="00967FB4" w:rsidSect="00F131D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057" w:rsidRDefault="00693057" w:rsidP="00522CE0">
      <w:r>
        <w:separator/>
      </w:r>
    </w:p>
  </w:endnote>
  <w:endnote w:type="continuationSeparator" w:id="0">
    <w:p w:rsidR="00693057" w:rsidRDefault="006930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53701E7-A17B-4D76-8E9D-F4E1F4EF1756}"/>
    <w:embedBold r:id="rId2" w:fontKey="{37082FA9-AA14-4FF5-9C55-F31784F5B09D}"/>
  </w:font>
  <w:font w:name="Calibri">
    <w:panose1 w:val="020F0502020204030204"/>
    <w:charset w:val="00"/>
    <w:family w:val="swiss"/>
    <w:pitch w:val="variable"/>
    <w:sig w:usb0="E0002AFF" w:usb1="C000247B" w:usb2="00000009" w:usb3="00000000" w:csb0="000001FF" w:csb1="00000000"/>
    <w:embedRegular r:id="rId3" w:fontKey="{80340855-0FE7-4A1F-90D1-02381AC3602A}"/>
    <w:embedBold r:id="rId4" w:fontKey="{F5F5465F-84FB-4AD9-8EED-113D84A4166D}"/>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5" w:fontKey="{23DF8C90-29F0-4A8F-926D-843812416A69}"/>
  </w:font>
  <w:font w:name="Cambria">
    <w:panose1 w:val="02040503050406030204"/>
    <w:charset w:val="00"/>
    <w:family w:val="roman"/>
    <w:pitch w:val="variable"/>
    <w:sig w:usb0="E00006FF" w:usb1="420024FF" w:usb2="02000000" w:usb3="00000000" w:csb0="0000019F" w:csb1="00000000"/>
    <w:embedRegular r:id="rId6" w:fontKey="{CFAB9241-FBAF-49ED-B31F-9787F3E224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17F" w:rsidRPr="00E531B6" w:rsidRDefault="00E531B6" w:rsidP="00E531B6">
    <w:pPr>
      <w:pStyle w:val="Footer"/>
      <w:tabs>
        <w:tab w:val="clear" w:pos="4680"/>
        <w:tab w:val="clear" w:pos="9360"/>
        <w:tab w:val="center" w:pos="2995"/>
      </w:tabs>
      <w:spacing w:before="120"/>
    </w:pPr>
    <w:r>
      <w:t>[656</w:t>
    </w:r>
    <w:r w:rsidR="00F131D3">
      <w:t>-</w:t>
    </w:r>
    <w:r w:rsidR="00F131D3">
      <w:fldChar w:fldCharType="begin"/>
    </w:r>
    <w:r w:rsidR="00F131D3">
      <w:instrText xml:space="preserve"> PAGE  \* MERGEFORMAT </w:instrText>
    </w:r>
    <w:r w:rsidR="00F131D3">
      <w:fldChar w:fldCharType="separate"/>
    </w:r>
    <w:r w:rsidR="00967FB4">
      <w:rPr>
        <w:noProof/>
      </w:rPr>
      <w:t>1</w:t>
    </w:r>
    <w:r w:rsidR="00F131D3">
      <w:fldChar w:fldCharType="end"/>
    </w:r>
    <w:r w:rsidR="00F131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1D3" w:rsidRPr="00E531B6" w:rsidRDefault="00F131D3" w:rsidP="00E531B6">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sidR="00967F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057" w:rsidRDefault="00693057" w:rsidP="00522CE0">
      <w:r>
        <w:separator/>
      </w:r>
    </w:p>
  </w:footnote>
  <w:footnote w:type="continuationSeparator" w:id="0">
    <w:p w:rsidR="00693057" w:rsidRDefault="006930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AUTO.KMM.LKG"/>
    <w:docVar w:name="CoverAttorneyInitials" w:val="KMM"/>
    <w:docVar w:name="CoverAttorneyLastName" w:val="Moffitt"/>
    <w:docVar w:name="CoverBillType" w:val="b"/>
    <w:docVar w:name="CoverSenator" w:val="LKG"/>
    <w:docVar w:name="dvBillNumber" w:val="656"/>
    <w:docVar w:name="dvBillNumberPrefix" w:val="S. "/>
    <w:docVar w:name="dvOriginalBody" w:val="Senate"/>
    <w:docVar w:name="fulldraftpath" w:val="L:\S-RES\LKG\019AUTO.KMM.LKG.DOCX"/>
    <w:docVar w:name="NameofBody" w:val="S"/>
    <w:docVar w:name="vgroup2" w:val="S-RES"/>
  </w:docVars>
  <w:rsids>
    <w:rsidRoot w:val="001F606D"/>
    <w:rsid w:val="000114C5"/>
    <w:rsid w:val="00042AC1"/>
    <w:rsid w:val="00046516"/>
    <w:rsid w:val="00072458"/>
    <w:rsid w:val="0007601D"/>
    <w:rsid w:val="0008666C"/>
    <w:rsid w:val="000B0720"/>
    <w:rsid w:val="000B5EAF"/>
    <w:rsid w:val="001315B2"/>
    <w:rsid w:val="0015717F"/>
    <w:rsid w:val="00170561"/>
    <w:rsid w:val="00186AC9"/>
    <w:rsid w:val="00197DF1"/>
    <w:rsid w:val="001A7EA6"/>
    <w:rsid w:val="001B3DD9"/>
    <w:rsid w:val="001B7E5D"/>
    <w:rsid w:val="001D3BAC"/>
    <w:rsid w:val="001D539C"/>
    <w:rsid w:val="001F606D"/>
    <w:rsid w:val="00216025"/>
    <w:rsid w:val="00220855"/>
    <w:rsid w:val="0024217A"/>
    <w:rsid w:val="00245C4E"/>
    <w:rsid w:val="002B43A8"/>
    <w:rsid w:val="002C1321"/>
    <w:rsid w:val="002C2031"/>
    <w:rsid w:val="002C5896"/>
    <w:rsid w:val="002D3BED"/>
    <w:rsid w:val="002E7BE3"/>
    <w:rsid w:val="00307C2B"/>
    <w:rsid w:val="00315D04"/>
    <w:rsid w:val="003711E6"/>
    <w:rsid w:val="00383247"/>
    <w:rsid w:val="00385138"/>
    <w:rsid w:val="003D6E2B"/>
    <w:rsid w:val="003D786D"/>
    <w:rsid w:val="003E7597"/>
    <w:rsid w:val="00413EBF"/>
    <w:rsid w:val="0044020F"/>
    <w:rsid w:val="00450668"/>
    <w:rsid w:val="00451DDF"/>
    <w:rsid w:val="00454138"/>
    <w:rsid w:val="004568D7"/>
    <w:rsid w:val="004813A2"/>
    <w:rsid w:val="004952FA"/>
    <w:rsid w:val="004B149A"/>
    <w:rsid w:val="004B6A22"/>
    <w:rsid w:val="004D4C05"/>
    <w:rsid w:val="004D7F37"/>
    <w:rsid w:val="00522CE0"/>
    <w:rsid w:val="00541951"/>
    <w:rsid w:val="005540B4"/>
    <w:rsid w:val="00565148"/>
    <w:rsid w:val="00570403"/>
    <w:rsid w:val="005806E0"/>
    <w:rsid w:val="00593361"/>
    <w:rsid w:val="005A413B"/>
    <w:rsid w:val="005A5017"/>
    <w:rsid w:val="005A648C"/>
    <w:rsid w:val="005D7840"/>
    <w:rsid w:val="005F07AC"/>
    <w:rsid w:val="005F1745"/>
    <w:rsid w:val="006637EF"/>
    <w:rsid w:val="00693057"/>
    <w:rsid w:val="006A1802"/>
    <w:rsid w:val="006C0CBB"/>
    <w:rsid w:val="006C74EA"/>
    <w:rsid w:val="006F2039"/>
    <w:rsid w:val="00717D0D"/>
    <w:rsid w:val="00720A9E"/>
    <w:rsid w:val="00720D40"/>
    <w:rsid w:val="007318D4"/>
    <w:rsid w:val="00765784"/>
    <w:rsid w:val="0077580E"/>
    <w:rsid w:val="007864FD"/>
    <w:rsid w:val="007A4390"/>
    <w:rsid w:val="007E5CB7"/>
    <w:rsid w:val="008314D2"/>
    <w:rsid w:val="00852AE0"/>
    <w:rsid w:val="00870F6F"/>
    <w:rsid w:val="008774E1"/>
    <w:rsid w:val="008B2F42"/>
    <w:rsid w:val="008C3697"/>
    <w:rsid w:val="008E185F"/>
    <w:rsid w:val="008F023B"/>
    <w:rsid w:val="00904E16"/>
    <w:rsid w:val="009162B3"/>
    <w:rsid w:val="00927C62"/>
    <w:rsid w:val="0096019F"/>
    <w:rsid w:val="00967FB4"/>
    <w:rsid w:val="00983951"/>
    <w:rsid w:val="00984124"/>
    <w:rsid w:val="00984640"/>
    <w:rsid w:val="00995C37"/>
    <w:rsid w:val="009C118A"/>
    <w:rsid w:val="00A02011"/>
    <w:rsid w:val="00A04248"/>
    <w:rsid w:val="00A17D13"/>
    <w:rsid w:val="00A20D90"/>
    <w:rsid w:val="00A4011E"/>
    <w:rsid w:val="00A86015"/>
    <w:rsid w:val="00A9594E"/>
    <w:rsid w:val="00AE59C8"/>
    <w:rsid w:val="00B06A62"/>
    <w:rsid w:val="00B10098"/>
    <w:rsid w:val="00B5790D"/>
    <w:rsid w:val="00B945C5"/>
    <w:rsid w:val="00B96A15"/>
    <w:rsid w:val="00BA20EA"/>
    <w:rsid w:val="00BB5AFC"/>
    <w:rsid w:val="00BC0A56"/>
    <w:rsid w:val="00BD5404"/>
    <w:rsid w:val="00C45366"/>
    <w:rsid w:val="00C57023"/>
    <w:rsid w:val="00C74052"/>
    <w:rsid w:val="00C86F0C"/>
    <w:rsid w:val="00CB187A"/>
    <w:rsid w:val="00CC0EC7"/>
    <w:rsid w:val="00CC251A"/>
    <w:rsid w:val="00CC5E4E"/>
    <w:rsid w:val="00CE7399"/>
    <w:rsid w:val="00CE7C4C"/>
    <w:rsid w:val="00CF266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1B6"/>
    <w:rsid w:val="00E76AD9"/>
    <w:rsid w:val="00E86EE2"/>
    <w:rsid w:val="00E91E2F"/>
    <w:rsid w:val="00EA0CB3"/>
    <w:rsid w:val="00EA3546"/>
    <w:rsid w:val="00EB15EF"/>
    <w:rsid w:val="00EB47AE"/>
    <w:rsid w:val="00EC34E1"/>
    <w:rsid w:val="00EE3BF3"/>
    <w:rsid w:val="00F0234A"/>
    <w:rsid w:val="00F05CF2"/>
    <w:rsid w:val="00F131D3"/>
    <w:rsid w:val="00F3253F"/>
    <w:rsid w:val="00F51241"/>
    <w:rsid w:val="00F52959"/>
    <w:rsid w:val="00F55884"/>
    <w:rsid w:val="00F715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8B366C4-1F10-46A4-A45B-E33802F5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rsid w:val="002E7BE3"/>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paragraph" w:customStyle="1" w:styleId="Default">
    <w:name w:val="Default"/>
    <w:rsid w:val="002E7BE3"/>
    <w:pPr>
      <w:pBdr>
        <w:top w:val="nil"/>
        <w:left w:val="nil"/>
        <w:bottom w:val="nil"/>
        <w:right w:val="nil"/>
        <w:between w:val="nil"/>
        <w:bar w:val="nil"/>
      </w:pBdr>
    </w:pPr>
    <w:rPr>
      <w:rFonts w:eastAsia="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A4DB0FF5</Template>
  <TotalTime>0</TotalTime>
  <Pages>24</Pages>
  <Words>8823</Words>
  <Characters>47521</Characters>
  <Application>Microsoft Office Word</Application>
  <DocSecurity>0</DocSecurity>
  <Lines>1006</Lines>
  <Paragraphs>149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656 Text of Previous Version (Apr. 25, 2019) - South Carolina Legislature Online</dc:title>
  <dc:subject/>
  <dc:creator>Rebecca Landau</dc:creator>
  <cp:keywords/>
  <dc:description/>
  <cp:lastModifiedBy>Lavarres Lynch</cp:lastModifiedBy>
  <cp:revision>2</cp:revision>
  <dcterms:created xsi:type="dcterms:W3CDTF">2019-04-25T18:02:00Z</dcterms:created>
  <dcterms:modified xsi:type="dcterms:W3CDTF">2019-04-25T18:02:00Z</dcterms:modified>
</cp:coreProperties>
</file>