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18B9" w:rsidRDefault="008018B9" w:rsidP="008018B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8018B9">
        <w:rPr>
          <w:b/>
        </w:rPr>
        <w:t>South Carolina General Assembly</w:t>
      </w:r>
    </w:p>
    <w:p w:rsidR="008018B9" w:rsidRDefault="008018B9" w:rsidP="008018B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8018B9" w:rsidRDefault="008018B9" w:rsidP="008018B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018B9" w:rsidRDefault="008018B9" w:rsidP="008018B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8018B9">
        <w:rPr>
          <w:b/>
        </w:rPr>
        <w:t>S.</w:t>
      </w:r>
      <w:r>
        <w:rPr>
          <w:b/>
        </w:rPr>
        <w:t xml:space="preserve"> </w:t>
      </w:r>
      <w:r w:rsidRPr="008018B9">
        <w:rPr>
          <w:b/>
        </w:rPr>
        <w:t>1031</w:t>
      </w:r>
    </w:p>
    <w:p w:rsidR="008018B9" w:rsidRDefault="008018B9" w:rsidP="008018B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8018B9" w:rsidRDefault="008018B9" w:rsidP="008018B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8018B9">
        <w:rPr>
          <w:b/>
        </w:rPr>
        <w:t>STATUS INFORMATION</w:t>
      </w:r>
    </w:p>
    <w:p w:rsidR="008018B9" w:rsidRDefault="008018B9" w:rsidP="008018B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018B9" w:rsidRDefault="008018B9" w:rsidP="008018B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8018B9" w:rsidRDefault="00C76DF0" w:rsidP="008018B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Senators Hayes, Reese, O'Dell, Jackson, Rose, Coleman, Nicholson, Ford, Elliott, Bright, Campbell, Massey and Matthews</w:t>
      </w:r>
    </w:p>
    <w:p w:rsidR="008018B9" w:rsidRDefault="008018B9" w:rsidP="008018B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l:\council\bills\nbd\11226ac09.docx</w:t>
      </w:r>
    </w:p>
    <w:p w:rsidR="00854649" w:rsidRDefault="00854649" w:rsidP="008018B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4329</w:t>
      </w:r>
    </w:p>
    <w:p w:rsidR="008018B9" w:rsidRDefault="008018B9" w:rsidP="008018B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25026" w:rsidRDefault="00E25026" w:rsidP="008018B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January 12, 2010</w:t>
      </w:r>
    </w:p>
    <w:p w:rsidR="00E25026" w:rsidRDefault="00E25026" w:rsidP="008018B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Currently residing in the Senate</w:t>
      </w:r>
    </w:p>
    <w:p w:rsidR="00E25026" w:rsidRDefault="00E25026" w:rsidP="008018B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018B9" w:rsidRDefault="008018B9" w:rsidP="008018B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9D116A">
        <w:t>Physical therapists</w:t>
      </w:r>
    </w:p>
    <w:p w:rsidR="008018B9" w:rsidRDefault="008018B9" w:rsidP="008018B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018B9" w:rsidRDefault="008018B9" w:rsidP="008018B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018B9" w:rsidRDefault="008018B9" w:rsidP="008018B9">
      <w:pPr>
        <w:widowControl w:val="0"/>
        <w:tabs>
          <w:tab w:val="center" w:pos="590"/>
          <w:tab w:val="center" w:pos="1440"/>
          <w:tab w:val="left" w:pos="1872"/>
          <w:tab w:val="left" w:pos="9187"/>
        </w:tabs>
        <w:jc w:val="left"/>
      </w:pPr>
      <w:r w:rsidRPr="008018B9">
        <w:rPr>
          <w:b/>
        </w:rPr>
        <w:t>HISTORY OF LEGISLATIVE ACTIONS</w:t>
      </w:r>
    </w:p>
    <w:p w:rsidR="008018B9" w:rsidRDefault="008018B9" w:rsidP="008018B9">
      <w:pPr>
        <w:widowControl w:val="0"/>
        <w:tabs>
          <w:tab w:val="center" w:pos="590"/>
          <w:tab w:val="center" w:pos="1440"/>
          <w:tab w:val="left" w:pos="1872"/>
          <w:tab w:val="left" w:pos="9187"/>
        </w:tabs>
        <w:jc w:val="left"/>
      </w:pPr>
    </w:p>
    <w:p w:rsidR="008018B9" w:rsidRPr="008018B9" w:rsidRDefault="008018B9" w:rsidP="008018B9">
      <w:pPr>
        <w:widowControl w:val="0"/>
        <w:tabs>
          <w:tab w:val="center" w:pos="590"/>
          <w:tab w:val="center" w:pos="1440"/>
          <w:tab w:val="left" w:pos="1872"/>
          <w:tab w:val="left" w:pos="9187"/>
        </w:tabs>
        <w:jc w:val="left"/>
      </w:pPr>
      <w:r w:rsidRPr="008018B9">
        <w:rPr>
          <w:u w:val="single"/>
        </w:rPr>
        <w:tab/>
        <w:t>Date</w:t>
      </w:r>
      <w:r w:rsidRPr="008018B9">
        <w:rPr>
          <w:u w:val="single"/>
        </w:rPr>
        <w:tab/>
        <w:t>Body</w:t>
      </w:r>
      <w:r w:rsidRPr="008018B9">
        <w:rPr>
          <w:u w:val="single"/>
        </w:rPr>
        <w:tab/>
        <w:t>Action Description with journal page number</w:t>
      </w:r>
      <w:r w:rsidRPr="008018B9">
        <w:rPr>
          <w:u w:val="single"/>
        </w:rPr>
        <w:tab/>
      </w:r>
    </w:p>
    <w:p w:rsidR="00167791" w:rsidRDefault="00167791" w:rsidP="00167791">
      <w:pPr>
        <w:widowControl w:val="0"/>
        <w:tabs>
          <w:tab w:val="right" w:pos="1008"/>
          <w:tab w:val="left" w:pos="1152"/>
          <w:tab w:val="left" w:pos="1872"/>
          <w:tab w:val="left" w:pos="9187"/>
        </w:tabs>
        <w:ind w:left="2088" w:hanging="2088"/>
        <w:jc w:val="left"/>
      </w:pPr>
      <w:r>
        <w:tab/>
        <w:t>1/12/2010</w:t>
      </w:r>
      <w:r>
        <w:tab/>
        <w:t>Senate</w:t>
      </w:r>
      <w:r>
        <w:tab/>
      </w:r>
      <w:r w:rsidRPr="000A76C4">
        <w:t xml:space="preserve">Introduced and read first time </w:t>
      </w:r>
      <w:hyperlink r:id="rId7" w:history="1">
        <w:r w:rsidRPr="00A874F7">
          <w:rPr>
            <w:rStyle w:val="Hyperlink"/>
          </w:rPr>
          <w:t>SJ</w:t>
        </w:r>
      </w:hyperlink>
      <w:r>
        <w:noBreakHyphen/>
      </w:r>
      <w:r w:rsidRPr="000A76C4">
        <w:t>61</w:t>
      </w:r>
    </w:p>
    <w:p w:rsidR="00167791" w:rsidRDefault="00167791" w:rsidP="00167791">
      <w:pPr>
        <w:widowControl w:val="0"/>
        <w:tabs>
          <w:tab w:val="right" w:pos="1008"/>
          <w:tab w:val="left" w:pos="1152"/>
          <w:tab w:val="left" w:pos="1872"/>
          <w:tab w:val="left" w:pos="9187"/>
        </w:tabs>
        <w:ind w:left="2088" w:hanging="2088"/>
        <w:jc w:val="left"/>
      </w:pPr>
      <w:r>
        <w:tab/>
        <w:t>1/12/2010</w:t>
      </w:r>
      <w:r>
        <w:tab/>
        <w:t>Senate</w:t>
      </w:r>
      <w:r>
        <w:tab/>
      </w:r>
      <w:r w:rsidRPr="000A76C4">
        <w:t xml:space="preserve">Referred to Committee on </w:t>
      </w:r>
      <w:r w:rsidRPr="000A76C4">
        <w:rPr>
          <w:b/>
        </w:rPr>
        <w:t>Medical Affairs</w:t>
      </w:r>
      <w:r w:rsidRPr="000A76C4">
        <w:t xml:space="preserve"> </w:t>
      </w:r>
      <w:hyperlink r:id="rId8" w:history="1">
        <w:r w:rsidRPr="00A874F7">
          <w:rPr>
            <w:rStyle w:val="Hyperlink"/>
          </w:rPr>
          <w:t>SJ</w:t>
        </w:r>
      </w:hyperlink>
      <w:r>
        <w:noBreakHyphen/>
      </w:r>
      <w:r w:rsidRPr="000A76C4">
        <w:t>61</w:t>
      </w:r>
    </w:p>
    <w:p w:rsidR="00167791" w:rsidRDefault="00167791" w:rsidP="00167791">
      <w:pPr>
        <w:widowControl w:val="0"/>
        <w:tabs>
          <w:tab w:val="right" w:pos="1008"/>
          <w:tab w:val="left" w:pos="1152"/>
          <w:tab w:val="left" w:pos="1872"/>
          <w:tab w:val="left" w:pos="9187"/>
        </w:tabs>
        <w:ind w:left="2088" w:hanging="2088"/>
        <w:jc w:val="left"/>
      </w:pPr>
      <w:r>
        <w:tab/>
        <w:t>3/9/2010</w:t>
      </w:r>
      <w:r>
        <w:tab/>
        <w:t>Senate</w:t>
      </w:r>
      <w:r>
        <w:tab/>
      </w:r>
      <w:r w:rsidRPr="000A76C4">
        <w:t>Committee repor</w:t>
      </w:r>
      <w:r>
        <w:t xml:space="preserve">t: Majority favorable, minority </w:t>
      </w:r>
      <w:r w:rsidRPr="000A76C4">
        <w:t xml:space="preserve">unfavorable </w:t>
      </w:r>
      <w:r w:rsidRPr="000A76C4">
        <w:rPr>
          <w:b/>
        </w:rPr>
        <w:t>Medical Affairs</w:t>
      </w:r>
      <w:r w:rsidRPr="000A76C4">
        <w:t xml:space="preserve"> </w:t>
      </w:r>
      <w:hyperlink r:id="rId9" w:history="1">
        <w:r w:rsidRPr="00A874F7">
          <w:rPr>
            <w:rStyle w:val="Hyperlink"/>
          </w:rPr>
          <w:t>SJ</w:t>
        </w:r>
      </w:hyperlink>
      <w:r>
        <w:noBreakHyphen/>
      </w:r>
      <w:r w:rsidRPr="000A76C4">
        <w:t>14</w:t>
      </w:r>
    </w:p>
    <w:p w:rsidR="00167791" w:rsidRDefault="00167791" w:rsidP="00167791">
      <w:pPr>
        <w:widowControl w:val="0"/>
        <w:tabs>
          <w:tab w:val="right" w:pos="1008"/>
          <w:tab w:val="left" w:pos="1152"/>
          <w:tab w:val="left" w:pos="1872"/>
          <w:tab w:val="left" w:pos="9187"/>
        </w:tabs>
        <w:ind w:left="2088" w:hanging="2088"/>
        <w:jc w:val="left"/>
      </w:pPr>
    </w:p>
    <w:p w:rsidR="008018B9" w:rsidRPr="008018B9" w:rsidRDefault="008018B9" w:rsidP="008018B9">
      <w:pPr>
        <w:widowControl w:val="0"/>
        <w:tabs>
          <w:tab w:val="right" w:pos="1008"/>
          <w:tab w:val="left" w:pos="1152"/>
          <w:tab w:val="left" w:pos="1872"/>
          <w:tab w:val="left" w:pos="9187"/>
        </w:tabs>
        <w:ind w:left="2088" w:hanging="2088"/>
        <w:jc w:val="left"/>
      </w:pPr>
    </w:p>
    <w:p w:rsidR="008018B9" w:rsidRDefault="008018B9" w:rsidP="008018B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8018B9">
        <w:rPr>
          <w:b/>
        </w:rPr>
        <w:t>VERSIONS OF THIS BILL</w:t>
      </w:r>
    </w:p>
    <w:p w:rsidR="008018B9" w:rsidRDefault="008018B9" w:rsidP="008018B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018B9" w:rsidRDefault="00296317" w:rsidP="008018B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0" w:history="1">
        <w:r w:rsidR="008018B9">
          <w:rPr>
            <w:rStyle w:val="Hyperlink"/>
          </w:rPr>
          <w:t>1/12/2010</w:t>
        </w:r>
      </w:hyperlink>
    </w:p>
    <w:p w:rsidR="006D420B" w:rsidRDefault="00296317" w:rsidP="0080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1" w:history="1">
        <w:r w:rsidR="006D420B" w:rsidRPr="006D420B">
          <w:rPr>
            <w:rStyle w:val="Hyperlink"/>
          </w:rPr>
          <w:t>3/9/2010</w:t>
        </w:r>
      </w:hyperlink>
    </w:p>
    <w:p w:rsidR="008018B9" w:rsidRDefault="008018B9" w:rsidP="0080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18B9" w:rsidRDefault="008018B9" w:rsidP="0080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018B9" w:rsidSect="008018B9">
          <w:pgSz w:w="12240" w:h="15840" w:code="1"/>
          <w:pgMar w:top="1080" w:right="1440" w:bottom="1080" w:left="1440" w:header="720" w:footer="720" w:gutter="0"/>
          <w:cols w:space="720"/>
          <w:noEndnote/>
          <w:docGrid w:linePitch="360"/>
        </w:sectPr>
      </w:pPr>
    </w:p>
    <w:p w:rsidR="006D420B" w:rsidRDefault="006D420B"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6D420B" w:rsidRPr="003607C0" w:rsidRDefault="006D420B"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D420B" w:rsidRDefault="006D420B"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20B" w:rsidRDefault="006D420B"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D420B" w:rsidRDefault="006D420B"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2010</w:t>
      </w:r>
    </w:p>
    <w:p w:rsidR="006D420B" w:rsidRDefault="006D420B"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20B" w:rsidRPr="003607C0" w:rsidRDefault="006D420B" w:rsidP="003607C0">
      <w:pPr>
        <w:tabs>
          <w:tab w:val="right" w:pos="5933"/>
        </w:tabs>
        <w:suppressAutoHyphens/>
      </w:pPr>
      <w:r>
        <w:tab/>
      </w:r>
      <w:r>
        <w:rPr>
          <w:b/>
          <w:sz w:val="36"/>
        </w:rPr>
        <w:t>S. 1031</w:t>
      </w:r>
    </w:p>
    <w:p w:rsidR="006D420B" w:rsidRDefault="006D420B"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20B" w:rsidRDefault="006D420B"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Hayes, Reese, O’Dell, Jackson, Rose, Coleman, Nicholson, Ford, Elliott, Bright, Campbell, Massey and Matthews</w:t>
      </w:r>
    </w:p>
    <w:p w:rsidR="006D420B" w:rsidRDefault="006D420B"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20B" w:rsidRDefault="006D420B"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3/9/10--S.</w:t>
      </w:r>
    </w:p>
    <w:p w:rsidR="006D420B" w:rsidRDefault="006D420B"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6D420B" w:rsidRPr="003607C0" w:rsidRDefault="006D420B" w:rsidP="00360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D420B" w:rsidRDefault="006D420B"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20B" w:rsidRPr="003607C0" w:rsidRDefault="006D420B" w:rsidP="00360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6D420B" w:rsidRDefault="006D420B"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1031) to amend Section 40</w:t>
      </w:r>
      <w:r>
        <w:noBreakHyphen/>
        <w:t>45</w:t>
      </w:r>
      <w:r>
        <w:noBreakHyphen/>
        <w:t>110, Code of Laws of South Carolina, 1976, relating, among other things, to licensure of physical therapists and grounds for sanctions, etc., respectfully</w:t>
      </w:r>
    </w:p>
    <w:p w:rsidR="006D420B" w:rsidRPr="003607C0" w:rsidRDefault="006D420B" w:rsidP="00360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D420B" w:rsidRDefault="006D420B"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D420B" w:rsidRDefault="006D420B"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20B" w:rsidRDefault="006D420B" w:rsidP="003607C0">
      <w:pPr>
        <w:tabs>
          <w:tab w:val="left" w:pos="3024"/>
        </w:tabs>
        <w:suppressAutoHyphens/>
      </w:pPr>
      <w:r>
        <w:t>Majority favorable.</w:t>
      </w:r>
      <w:r>
        <w:tab/>
        <w:t>Minority unfavorable.</w:t>
      </w:r>
    </w:p>
    <w:p w:rsidR="006D420B" w:rsidRDefault="006D420B" w:rsidP="003607C0">
      <w:pPr>
        <w:tabs>
          <w:tab w:val="left" w:pos="3024"/>
        </w:tabs>
        <w:suppressAutoHyphens/>
      </w:pPr>
      <w:r>
        <w:t>ROBERT W. HAYES, JR.</w:t>
      </w:r>
      <w:r>
        <w:tab/>
        <w:t>KEVIN L. BRYANT</w:t>
      </w:r>
    </w:p>
    <w:p w:rsidR="006D420B" w:rsidRDefault="006D420B" w:rsidP="003607C0">
      <w:pPr>
        <w:tabs>
          <w:tab w:val="left" w:pos="3024"/>
        </w:tabs>
        <w:suppressAutoHyphens/>
      </w:pPr>
      <w:r>
        <w:t>For Majority.</w:t>
      </w:r>
      <w:r>
        <w:tab/>
        <w:t>RALPH ANDERSON</w:t>
      </w:r>
    </w:p>
    <w:p w:rsidR="006D420B" w:rsidRDefault="006D420B" w:rsidP="003607C0">
      <w:pPr>
        <w:tabs>
          <w:tab w:val="left" w:pos="3024"/>
        </w:tabs>
        <w:suppressAutoHyphens/>
      </w:pPr>
      <w:r>
        <w:tab/>
        <w:t>For Minority.</w:t>
      </w:r>
    </w:p>
    <w:p w:rsidR="006D420B" w:rsidRPr="003607C0" w:rsidRDefault="006D420B" w:rsidP="00360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D420B" w:rsidRDefault="006D420B"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20B" w:rsidRDefault="006D420B"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D420B" w:rsidSect="003607C0">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6D420B" w:rsidRDefault="006D420B"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20B" w:rsidRDefault="006D420B"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20B" w:rsidRDefault="006D420B"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20B" w:rsidRDefault="006D420B"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20B" w:rsidRDefault="006D420B"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20B" w:rsidRDefault="006D420B"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20B" w:rsidRDefault="006D420B"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20B" w:rsidRDefault="006D420B" w:rsidP="00A51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20B" w:rsidRPr="00325348" w:rsidRDefault="006D420B" w:rsidP="00127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Pr>
          <w:b/>
          <w:sz w:val="30"/>
          <w:szCs w:val="30"/>
        </w:rPr>
        <w:t xml:space="preserve"> </w:t>
      </w:r>
      <w:bookmarkStart w:id="1" w:name="whattype"/>
      <w:bookmarkEnd w:id="1"/>
      <w:r>
        <w:rPr>
          <w:b/>
          <w:sz w:val="30"/>
          <w:szCs w:val="30"/>
        </w:rPr>
        <w:t>BILL</w:t>
      </w:r>
    </w:p>
    <w:p w:rsidR="006D420B" w:rsidRDefault="006D4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20B" w:rsidRDefault="006D4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40</w:t>
      </w:r>
      <w:r>
        <w:noBreakHyphen/>
        <w:t>45</w:t>
      </w:r>
      <w:r>
        <w:noBreakHyphen/>
        <w:t>110, CODE OF LAWS OF SOUTH CAROLINA, 1976, RELATING, AMONG OTHER THINGS, TO LICENSURE OF PHYSICAL THERAPISTS AND GROUNDS FOR SANCTIONS AGAINST LICENSEES, SO AS TO REVISE THE PROHIBITION AGAINST A LICENSEE WHO IS INVOLVED IN THE DIVIDING, TRANSFERRING, ASSIGNING, REBATING, OR REFUNDING OF FEES RECEIVED FOR PROFESSIONAL SERVICES BY CERTAIN MEANS BY DELETING THE REFERENCE TO “WAGES”, AS A MEANS OF ENGAGING IN THE PROHIBITED CONDUCT, AND TO FURTHER SPECIFY ARRANGEMENTS THAT MAY EXIST BETWEEN A PHYSICAL THERAPIST AND A PHYSICIAN WHICH MAY NOT BE CONSIDERED CONDUCT SUBJECT TO SANCTIONS BY THE BOARD OF PHYSICAL THERAPY EXAMINERS.</w:t>
      </w:r>
    </w:p>
    <w:p w:rsidR="006D420B" w:rsidRDefault="006D4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D420B" w:rsidRDefault="006D4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420B" w:rsidRDefault="006D4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20B" w:rsidRDefault="006D420B" w:rsidP="00C55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45</w:t>
      </w:r>
      <w:r>
        <w:noBreakHyphen/>
        <w:t>110(A) of the 1976 Code, is amended to read:</w:t>
      </w:r>
    </w:p>
    <w:p w:rsidR="006D420B" w:rsidRDefault="006D420B" w:rsidP="00C55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20B" w:rsidRPr="00C76490" w:rsidRDefault="006D420B" w:rsidP="00C55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(A)</w:t>
      </w:r>
      <w:r>
        <w:rPr>
          <w:szCs w:val="24"/>
        </w:rPr>
        <w:tab/>
      </w:r>
      <w:r w:rsidRPr="00C76490">
        <w:rPr>
          <w:szCs w:val="24"/>
        </w:rPr>
        <w:t>In addition to other grounds provided for in Section 40</w:t>
      </w:r>
      <w:r>
        <w:rPr>
          <w:szCs w:val="24"/>
        </w:rPr>
        <w:noBreakHyphen/>
      </w:r>
      <w:r w:rsidRPr="00C76490">
        <w:rPr>
          <w:szCs w:val="24"/>
        </w:rPr>
        <w:t>1</w:t>
      </w:r>
      <w:r>
        <w:rPr>
          <w:szCs w:val="24"/>
        </w:rPr>
        <w:noBreakHyphen/>
      </w:r>
      <w:r w:rsidRPr="00C76490">
        <w:rPr>
          <w:szCs w:val="24"/>
        </w:rPr>
        <w:t xml:space="preserve">110, the board, after notice and hearing, may restrict or refuse to grant a license to an applicant and may refuse to renew the license of a licensed person, and may suspend, revoke, or otherwise restrict the license of a licensed person who: </w:t>
      </w:r>
    </w:p>
    <w:p w:rsidR="006D420B" w:rsidRPr="00C5530D" w:rsidRDefault="006D420B" w:rsidP="00C55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Pr="00C76490">
        <w:rPr>
          <w:szCs w:val="24"/>
        </w:rPr>
        <w:t>(1</w:t>
      </w:r>
      <w:r>
        <w:rPr>
          <w:szCs w:val="24"/>
        </w:rPr>
        <w:t>)</w:t>
      </w:r>
      <w:r>
        <w:rPr>
          <w:szCs w:val="24"/>
        </w:rPr>
        <w:tab/>
      </w:r>
      <w:r w:rsidRPr="00C76490">
        <w:rPr>
          <w:szCs w:val="24"/>
        </w:rPr>
        <w:t xml:space="preserve">requests, receives, participates, or engages directly or indirectly in the dividing, transferring, assigning, rebating, or refunding of fees received for professional services or profits by means of a credit or other valuable consideration including, but not limited to, </w:t>
      </w:r>
      <w:r w:rsidRPr="00C76490">
        <w:rPr>
          <w:strike/>
          <w:szCs w:val="24"/>
        </w:rPr>
        <w:t>wages,</w:t>
      </w:r>
      <w:r w:rsidRPr="00C76490">
        <w:rPr>
          <w:szCs w:val="24"/>
        </w:rPr>
        <w:t xml:space="preserve"> an unearned commission, discount, or gratuity with a person who referred a patient, or with a relative or business associate of the referring person</w:t>
      </w:r>
      <w:r w:rsidRPr="00C5530D">
        <w:rPr>
          <w:strike/>
          <w:szCs w:val="24"/>
        </w:rPr>
        <w:t>;</w:t>
      </w:r>
      <w:r>
        <w:rPr>
          <w:szCs w:val="24"/>
          <w:u w:val="single"/>
        </w:rPr>
        <w:t>. Notwithstanding any other provision of this section or any regulation promulgated by the board, a person licensed under this chapter, who has a bona fide employment or independent contract with a physician, a physician group, or an entity with which a physician has a legal compensation arrangement, including fair market value wages, compensation, benefits, or rents for services</w:t>
      </w:r>
      <w:r w:rsidRPr="00C5530D">
        <w:rPr>
          <w:szCs w:val="24"/>
          <w:u w:val="single"/>
        </w:rPr>
        <w:t xml:space="preserve"> or property provide</w:t>
      </w:r>
      <w:r>
        <w:rPr>
          <w:szCs w:val="24"/>
          <w:u w:val="single"/>
        </w:rPr>
        <w:t>d</w:t>
      </w:r>
      <w:r w:rsidRPr="00C5530D">
        <w:rPr>
          <w:szCs w:val="24"/>
          <w:u w:val="single"/>
        </w:rPr>
        <w:t xml:space="preserve">, </w:t>
      </w:r>
      <w:r>
        <w:rPr>
          <w:szCs w:val="24"/>
          <w:u w:val="single"/>
        </w:rPr>
        <w:t>must not be deemed to be engaged in conduct that is subject to licensure denial, suspension, revocation, restriction, or any other disciplinary action or penalty under this chapter by virtue of such employment or contract, or by virtue of the provision of physical therapy services pursuant to a referral from the employing or contracting physician as provided for in Section 44-113-30(A)(1).</w:t>
      </w:r>
    </w:p>
    <w:p w:rsidR="006D420B" w:rsidRPr="00C76490" w:rsidRDefault="006D420B" w:rsidP="00C55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sidRPr="00C76490">
        <w:rPr>
          <w:szCs w:val="24"/>
        </w:rPr>
        <w:t xml:space="preserve">has treated or undertaken to treat human ailments otherwise than by physical therapy or has practiced physical therapy and failed to refer to a licensed medical doctor or dentist any patient whose medical condition should have been determined at the time of evaluation or treatment to be beyond the scope of practice of a physical therapist; </w:t>
      </w:r>
    </w:p>
    <w:p w:rsidR="006D420B" w:rsidRPr="00C76490" w:rsidRDefault="006D420B" w:rsidP="00C55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sidRPr="00C76490">
        <w:rPr>
          <w:szCs w:val="24"/>
        </w:rPr>
        <w:t xml:space="preserve">knowingly aided, assisted, procured, or advised a person to practice physical therapy contrary to this chapter or to regulations promulgated by the board pursuant to this chapter or knowingly performed an act which aids, assists, procures, or advises an unlicensed person to practice physical therapy; </w:t>
      </w:r>
    </w:p>
    <w:p w:rsidR="006D420B" w:rsidRPr="00C76490" w:rsidRDefault="006D420B" w:rsidP="00C55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r>
      <w:r w:rsidRPr="00C76490">
        <w:rPr>
          <w:szCs w:val="24"/>
        </w:rPr>
        <w:t xml:space="preserve">in the absence of a referral from a licensed medical doctor or dentist, provides physical therapy services beyond thirty days after the initial evaluation and/or treatment date without the referral of the patient to a licensed medical doctor or dentist; </w:t>
      </w:r>
    </w:p>
    <w:p w:rsidR="006D420B" w:rsidRDefault="006D420B" w:rsidP="00C55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sidRPr="00C76490">
        <w:rPr>
          <w:szCs w:val="24"/>
        </w:rPr>
        <w:t>(5)</w:t>
      </w:r>
      <w:r>
        <w:rPr>
          <w:szCs w:val="24"/>
        </w:rPr>
        <w:tab/>
      </w:r>
      <w:r w:rsidRPr="00C76490">
        <w:rPr>
          <w:szCs w:val="24"/>
        </w:rPr>
        <w:t>changes, or in any way modifies, any specific patient care instructions or protocols established by an appropriate health care provider without prior consultation with and approval by the appropriate health care provider.</w:t>
      </w:r>
      <w:r>
        <w:rPr>
          <w:szCs w:val="24"/>
        </w:rPr>
        <w:t>”</w:t>
      </w:r>
    </w:p>
    <w:p w:rsidR="006D420B" w:rsidRDefault="006D420B" w:rsidP="00C55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20B" w:rsidRDefault="006D420B" w:rsidP="00C55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D420B" w:rsidRDefault="006D420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71C0" w:rsidRDefault="001271C0" w:rsidP="006D4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271C0" w:rsidSect="003607C0">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0793" w:rsidRDefault="00170793" w:rsidP="009F0C77">
      <w:r>
        <w:separator/>
      </w:r>
    </w:p>
  </w:endnote>
  <w:endnote w:type="continuationSeparator" w:id="0">
    <w:p w:rsidR="00170793" w:rsidRDefault="001707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F0BE71-D8BB-47DD-89FD-4FAF833AFAAD}"/>
    <w:embedBold r:id="rId2" w:fontKey="{E08BFCA2-0BC1-4A74-9918-149CD377C55E}"/>
  </w:font>
  <w:font w:name="Calibri">
    <w:panose1 w:val="020F0502020204030204"/>
    <w:charset w:val="00"/>
    <w:family w:val="swiss"/>
    <w:pitch w:val="variable"/>
    <w:sig w:usb0="E10002FF" w:usb1="4000ACFF" w:usb2="00000009" w:usb3="00000000" w:csb0="0000019F" w:csb1="00000000"/>
    <w:embedRegular r:id="rId3" w:fontKey="{06006260-3144-4E39-A4BE-3AAC680CDB80}"/>
  </w:font>
  <w:font w:name="Tahoma">
    <w:panose1 w:val="020B0604030504040204"/>
    <w:charset w:val="00"/>
    <w:family w:val="swiss"/>
    <w:pitch w:val="variable"/>
    <w:sig w:usb0="21002A87" w:usb1="80000000" w:usb2="00000008" w:usb3="00000000" w:csb0="000101FF" w:csb1="00000000"/>
    <w:embedRegular r:id="rId4" w:fontKey="{7C6587C1-E4DD-4F10-B305-6E0D08D0749B}"/>
  </w:font>
  <w:font w:name="Cambria">
    <w:panose1 w:val="02040503050406030204"/>
    <w:charset w:val="00"/>
    <w:family w:val="roman"/>
    <w:pitch w:val="variable"/>
    <w:sig w:usb0="E00002FF" w:usb1="400004FF" w:usb2="00000000" w:usb3="00000000" w:csb0="0000019F" w:csb1="00000000"/>
    <w:embedRegular r:id="rId5" w:fontKey="{3CF1A0FE-B274-48AC-91E8-2795B077B6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20B" w:rsidRPr="001271C0" w:rsidRDefault="006D420B" w:rsidP="001271C0">
    <w:pPr>
      <w:pStyle w:val="Footer"/>
      <w:tabs>
        <w:tab w:val="clear" w:pos="4680"/>
        <w:tab w:val="clear" w:pos="9360"/>
        <w:tab w:val="center" w:pos="2995"/>
      </w:tabs>
      <w:spacing w:before="120"/>
    </w:pPr>
    <w:r>
      <w:t>[1031-</w:t>
    </w:r>
    <w:r w:rsidR="00296317">
      <w:fldChar w:fldCharType="begin"/>
    </w:r>
    <w:r w:rsidR="00296317">
      <w:instrText xml:space="preserve"> PAGE  \* MERGEFORMAT </w:instrText>
    </w:r>
    <w:r w:rsidR="00296317">
      <w:fldChar w:fldCharType="separate"/>
    </w:r>
    <w:r w:rsidR="00296317">
      <w:rPr>
        <w:noProof/>
      </w:rPr>
      <w:t>1</w:t>
    </w:r>
    <w:r w:rsidR="0029631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7C0" w:rsidRPr="001271C0" w:rsidRDefault="006D420B" w:rsidP="001271C0">
    <w:pPr>
      <w:pStyle w:val="Footer"/>
      <w:tabs>
        <w:tab w:val="clear" w:pos="4680"/>
        <w:tab w:val="clear" w:pos="9360"/>
        <w:tab w:val="center" w:pos="2995"/>
      </w:tabs>
      <w:spacing w:before="120"/>
    </w:pPr>
    <w:r>
      <w:t>[1031]</w:t>
    </w:r>
    <w:r>
      <w:tab/>
    </w:r>
    <w:r w:rsidR="00B271DB">
      <w:fldChar w:fldCharType="begin"/>
    </w:r>
    <w:r>
      <w:instrText xml:space="preserve"> PAGE  \* MERGEFORMAT </w:instrText>
    </w:r>
    <w:r w:rsidR="00B271DB">
      <w:fldChar w:fldCharType="separate"/>
    </w:r>
    <w:r>
      <w:rPr>
        <w:noProof/>
      </w:rPr>
      <w:t>2</w:t>
    </w:r>
    <w:r w:rsidR="00B271D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0793" w:rsidRDefault="00170793" w:rsidP="009F0C77">
      <w:r>
        <w:separator/>
      </w:r>
    </w:p>
  </w:footnote>
  <w:footnote w:type="continuationSeparator" w:id="0">
    <w:p w:rsidR="00170793" w:rsidRDefault="001707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226AC09"/>
    <w:docVar w:name="CoverBillType" w:val="b"/>
    <w:docVar w:name="docpath" w:val="L:\Council\bills\NBD\11226AC09.DOCX"/>
    <w:docVar w:name="dvBillNumber" w:val="1031"/>
    <w:docVar w:name="dvBillNumberPrefix" w:val="S. "/>
    <w:docVar w:name="dvOriginalBody" w:val="Senate"/>
    <w:docVar w:name="dvSteno" w:val="NBD"/>
    <w:docVar w:name="NameofBody" w:val="s"/>
    <w:docVar w:name="vgroup2" w:val="Council"/>
  </w:docVars>
  <w:rsids>
    <w:rsidRoot w:val="00327B59"/>
    <w:rsid w:val="000071CA"/>
    <w:rsid w:val="00026C9A"/>
    <w:rsid w:val="00073136"/>
    <w:rsid w:val="00074091"/>
    <w:rsid w:val="00081F67"/>
    <w:rsid w:val="0009255A"/>
    <w:rsid w:val="000965A1"/>
    <w:rsid w:val="000C5A3D"/>
    <w:rsid w:val="000E1785"/>
    <w:rsid w:val="001023A4"/>
    <w:rsid w:val="0010776B"/>
    <w:rsid w:val="001271C0"/>
    <w:rsid w:val="00133E66"/>
    <w:rsid w:val="00134ACF"/>
    <w:rsid w:val="00144E15"/>
    <w:rsid w:val="00167791"/>
    <w:rsid w:val="00170793"/>
    <w:rsid w:val="0018008A"/>
    <w:rsid w:val="001A4A62"/>
    <w:rsid w:val="001A681E"/>
    <w:rsid w:val="001D08F2"/>
    <w:rsid w:val="001E785C"/>
    <w:rsid w:val="002037CA"/>
    <w:rsid w:val="002047A2"/>
    <w:rsid w:val="002321B6"/>
    <w:rsid w:val="0023696B"/>
    <w:rsid w:val="00250967"/>
    <w:rsid w:val="002759C5"/>
    <w:rsid w:val="00277DEE"/>
    <w:rsid w:val="00280D88"/>
    <w:rsid w:val="00294ABE"/>
    <w:rsid w:val="00296317"/>
    <w:rsid w:val="002A3EB4"/>
    <w:rsid w:val="002C0268"/>
    <w:rsid w:val="002D71F3"/>
    <w:rsid w:val="00325348"/>
    <w:rsid w:val="00327B59"/>
    <w:rsid w:val="003812F9"/>
    <w:rsid w:val="00393688"/>
    <w:rsid w:val="003E3C1E"/>
    <w:rsid w:val="003F099A"/>
    <w:rsid w:val="00400EAA"/>
    <w:rsid w:val="0041760A"/>
    <w:rsid w:val="00446631"/>
    <w:rsid w:val="004809EE"/>
    <w:rsid w:val="004F3BFB"/>
    <w:rsid w:val="00506FFA"/>
    <w:rsid w:val="00511EE9"/>
    <w:rsid w:val="00521E00"/>
    <w:rsid w:val="00577C6C"/>
    <w:rsid w:val="0058501B"/>
    <w:rsid w:val="00617529"/>
    <w:rsid w:val="006215AA"/>
    <w:rsid w:val="006340D9"/>
    <w:rsid w:val="00641C21"/>
    <w:rsid w:val="00643B8E"/>
    <w:rsid w:val="0065220B"/>
    <w:rsid w:val="00665EBC"/>
    <w:rsid w:val="006812EE"/>
    <w:rsid w:val="0069470D"/>
    <w:rsid w:val="006A476C"/>
    <w:rsid w:val="006C6A93"/>
    <w:rsid w:val="006D420B"/>
    <w:rsid w:val="006E02F9"/>
    <w:rsid w:val="00753C04"/>
    <w:rsid w:val="00756946"/>
    <w:rsid w:val="00757F80"/>
    <w:rsid w:val="00760CEB"/>
    <w:rsid w:val="00771EEC"/>
    <w:rsid w:val="0077673E"/>
    <w:rsid w:val="00786819"/>
    <w:rsid w:val="007A325A"/>
    <w:rsid w:val="007F1523"/>
    <w:rsid w:val="007F509E"/>
    <w:rsid w:val="007F5799"/>
    <w:rsid w:val="007F6947"/>
    <w:rsid w:val="008018B9"/>
    <w:rsid w:val="00854649"/>
    <w:rsid w:val="00872729"/>
    <w:rsid w:val="008C662A"/>
    <w:rsid w:val="008F4429"/>
    <w:rsid w:val="009352BB"/>
    <w:rsid w:val="0094240A"/>
    <w:rsid w:val="00964AE7"/>
    <w:rsid w:val="00990668"/>
    <w:rsid w:val="009D116A"/>
    <w:rsid w:val="009D193B"/>
    <w:rsid w:val="009D35F3"/>
    <w:rsid w:val="009F0C77"/>
    <w:rsid w:val="009F4DD1"/>
    <w:rsid w:val="00A01404"/>
    <w:rsid w:val="00A148C7"/>
    <w:rsid w:val="00A5117E"/>
    <w:rsid w:val="00A64E80"/>
    <w:rsid w:val="00A741D9"/>
    <w:rsid w:val="00A77B2E"/>
    <w:rsid w:val="00A874F7"/>
    <w:rsid w:val="00A9741D"/>
    <w:rsid w:val="00AD4B17"/>
    <w:rsid w:val="00B26FA6"/>
    <w:rsid w:val="00B271DB"/>
    <w:rsid w:val="00B741CB"/>
    <w:rsid w:val="00B767B4"/>
    <w:rsid w:val="00B934F3"/>
    <w:rsid w:val="00BB6347"/>
    <w:rsid w:val="00BD2134"/>
    <w:rsid w:val="00C038D8"/>
    <w:rsid w:val="00C045DD"/>
    <w:rsid w:val="00C3136F"/>
    <w:rsid w:val="00C3483A"/>
    <w:rsid w:val="00C5530D"/>
    <w:rsid w:val="00C627EB"/>
    <w:rsid w:val="00C74E9D"/>
    <w:rsid w:val="00C76DF0"/>
    <w:rsid w:val="00C82FD3"/>
    <w:rsid w:val="00CA67F5"/>
    <w:rsid w:val="00CC6B7B"/>
    <w:rsid w:val="00CD3619"/>
    <w:rsid w:val="00CF4447"/>
    <w:rsid w:val="00D405E7"/>
    <w:rsid w:val="00D41D56"/>
    <w:rsid w:val="00D6260D"/>
    <w:rsid w:val="00D6662B"/>
    <w:rsid w:val="00D81AEF"/>
    <w:rsid w:val="00D95E2F"/>
    <w:rsid w:val="00D970A9"/>
    <w:rsid w:val="00DB3AC0"/>
    <w:rsid w:val="00DE68F0"/>
    <w:rsid w:val="00DF3845"/>
    <w:rsid w:val="00DF7E17"/>
    <w:rsid w:val="00E25026"/>
    <w:rsid w:val="00E67CD0"/>
    <w:rsid w:val="00E8080B"/>
    <w:rsid w:val="00E91916"/>
    <w:rsid w:val="00EB00A2"/>
    <w:rsid w:val="00EB1BF3"/>
    <w:rsid w:val="00EF3EEE"/>
    <w:rsid w:val="00F00036"/>
    <w:rsid w:val="00F149A7"/>
    <w:rsid w:val="00F40A4A"/>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3B11B0F-F200-41EA-88FB-82890C50F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64AE7"/>
    <w:rPr>
      <w:rFonts w:ascii="Tahoma" w:hAnsi="Tahoma" w:cs="Tahoma"/>
      <w:sz w:val="16"/>
      <w:szCs w:val="16"/>
    </w:rPr>
  </w:style>
  <w:style w:type="character" w:customStyle="1" w:styleId="BalloonTextChar">
    <w:name w:val="Balloon Text Char"/>
    <w:basedOn w:val="DefaultParagraphFont"/>
    <w:link w:val="BalloonText"/>
    <w:uiPriority w:val="99"/>
    <w:semiHidden/>
    <w:rsid w:val="00964AE7"/>
    <w:rPr>
      <w:rFonts w:ascii="Tahoma" w:eastAsia="Times New Roman" w:hAnsi="Tahoma" w:cs="Tahoma"/>
      <w:sz w:val="16"/>
      <w:szCs w:val="16"/>
    </w:rPr>
  </w:style>
  <w:style w:type="character" w:styleId="Hyperlink">
    <w:name w:val="Hyperlink"/>
    <w:basedOn w:val="DefaultParagraphFont"/>
    <w:uiPriority w:val="99"/>
    <w:unhideWhenUsed/>
    <w:rsid w:val="008018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2-10.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0\01-12-10.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1031_20100309.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09-10\1031_20100112.docx" TargetMode="External"/><Relationship Id="rId4" Type="http://schemas.openxmlformats.org/officeDocument/2006/relationships/webSettings" Target="webSettings.xml"/><Relationship Id="rId9" Type="http://schemas.openxmlformats.org/officeDocument/2006/relationships/hyperlink" Target="file:///h:\SJ%20Archive\2010\03-09-10.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2DD2F-20E5-4560-AFFC-DCD1F3F58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768</Words>
  <Characters>4288</Characters>
  <Application>Microsoft Office Word</Application>
  <DocSecurity>0</DocSecurity>
  <Lines>143</Lines>
  <Paragraphs>47</Paragraphs>
  <ScaleCrop>false</ScaleCrop>
  <Company> </Company>
  <LinksUpToDate>false</LinksUpToDate>
  <CharactersWithSpaces>5053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1031: Physical therapists - South Carolina Legislature Online</dc:title>
  <dc:subject/>
  <dc:creator>NIKI DOWNEY</dc:creator>
  <cp:keywords/>
  <dc:description/>
  <cp:lastModifiedBy>N Cumfer</cp:lastModifiedBy>
  <cp:revision>6</cp:revision>
  <cp:lastPrinted>2009-03-02T19:29:00Z</cp:lastPrinted>
  <dcterms:created xsi:type="dcterms:W3CDTF">2010-03-09T23:40:00Z</dcterms:created>
  <dcterms:modified xsi:type="dcterms:W3CDTF">2014-11-24T15:10:00Z</dcterms:modified>
</cp:coreProperties>
</file>