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AB6" w:rsidRDefault="00465AB6" w:rsidP="00465AB6">
      <w:pPr>
        <w:widowControl w:val="0"/>
        <w:jc w:val="center"/>
      </w:pPr>
      <w:bookmarkStart w:id="0" w:name="_GoBack"/>
      <w:bookmarkEnd w:id="0"/>
      <w:r w:rsidRPr="00465AB6">
        <w:rPr>
          <w:b/>
        </w:rPr>
        <w:t>South Carolina General Assembly</w:t>
      </w:r>
    </w:p>
    <w:p w:rsidR="00465AB6" w:rsidRDefault="00465AB6" w:rsidP="00465AB6">
      <w:pPr>
        <w:widowControl w:val="0"/>
        <w:jc w:val="center"/>
      </w:pPr>
      <w:r>
        <w:t>118th Session, 2009-2010</w:t>
      </w:r>
    </w:p>
    <w:p w:rsidR="00465AB6" w:rsidRDefault="00465AB6" w:rsidP="00465AB6">
      <w:pPr>
        <w:widowControl w:val="0"/>
        <w:jc w:val="left"/>
      </w:pPr>
    </w:p>
    <w:p w:rsidR="00465AB6" w:rsidRDefault="00465AB6" w:rsidP="00465AB6">
      <w:pPr>
        <w:widowControl w:val="0"/>
        <w:jc w:val="left"/>
        <w:rPr>
          <w:b/>
        </w:rPr>
      </w:pPr>
      <w:r w:rsidRPr="00465AB6">
        <w:rPr>
          <w:b/>
        </w:rPr>
        <w:t>S.</w:t>
      </w:r>
      <w:r>
        <w:rPr>
          <w:b/>
        </w:rPr>
        <w:t xml:space="preserve"> </w:t>
      </w:r>
      <w:r w:rsidRPr="00465AB6">
        <w:rPr>
          <w:b/>
        </w:rPr>
        <w:t>1228</w:t>
      </w:r>
    </w:p>
    <w:p w:rsidR="00465AB6" w:rsidRDefault="00465AB6" w:rsidP="00465AB6">
      <w:pPr>
        <w:widowControl w:val="0"/>
        <w:jc w:val="left"/>
        <w:rPr>
          <w:b/>
        </w:rPr>
      </w:pPr>
    </w:p>
    <w:p w:rsidR="00465AB6" w:rsidRDefault="00465AB6" w:rsidP="00465AB6">
      <w:pPr>
        <w:widowControl w:val="0"/>
        <w:jc w:val="left"/>
      </w:pPr>
      <w:r w:rsidRPr="00465AB6">
        <w:rPr>
          <w:b/>
        </w:rPr>
        <w:t>STATUS INFORMATION</w:t>
      </w:r>
    </w:p>
    <w:p w:rsidR="00465AB6" w:rsidRDefault="00465AB6" w:rsidP="00465AB6">
      <w:pPr>
        <w:widowControl w:val="0"/>
        <w:jc w:val="left"/>
      </w:pPr>
    </w:p>
    <w:p w:rsidR="00465AB6" w:rsidRDefault="00465AB6" w:rsidP="00465AB6">
      <w:pPr>
        <w:widowControl w:val="0"/>
        <w:jc w:val="left"/>
      </w:pPr>
      <w:r>
        <w:t>Concurrent Resolution</w:t>
      </w:r>
    </w:p>
    <w:p w:rsidR="00465AB6" w:rsidRDefault="00465AB6" w:rsidP="00465AB6">
      <w:pPr>
        <w:widowControl w:val="0"/>
        <w:jc w:val="left"/>
      </w:pPr>
      <w:r>
        <w:t>Sponsors: Senator Elliott</w:t>
      </w:r>
    </w:p>
    <w:p w:rsidR="00465AB6" w:rsidRDefault="00465AB6" w:rsidP="00465AB6">
      <w:pPr>
        <w:widowControl w:val="0"/>
        <w:jc w:val="left"/>
      </w:pPr>
      <w:r>
        <w:t>Document Path: l:\council\bills\rm\1096htc10.docx</w:t>
      </w:r>
    </w:p>
    <w:p w:rsidR="00465AB6" w:rsidRDefault="00465AB6" w:rsidP="00465AB6">
      <w:pPr>
        <w:widowControl w:val="0"/>
        <w:jc w:val="left"/>
      </w:pPr>
    </w:p>
    <w:p w:rsidR="0036477F" w:rsidRDefault="0036477F" w:rsidP="00465AB6">
      <w:pPr>
        <w:widowControl w:val="0"/>
        <w:jc w:val="left"/>
      </w:pPr>
      <w:r>
        <w:t>Introduced in the Senate on February 25, 2010</w:t>
      </w:r>
    </w:p>
    <w:p w:rsidR="0036477F" w:rsidRDefault="0036477F" w:rsidP="00465AB6">
      <w:pPr>
        <w:widowControl w:val="0"/>
        <w:jc w:val="left"/>
      </w:pPr>
      <w:r>
        <w:t>Introduced in the House on March 2, 2010</w:t>
      </w:r>
    </w:p>
    <w:p w:rsidR="0036477F" w:rsidRDefault="0036477F" w:rsidP="00465AB6">
      <w:pPr>
        <w:widowControl w:val="0"/>
        <w:jc w:val="left"/>
      </w:pPr>
      <w:r>
        <w:t>Adopted by the General Assembly on March 2, 2010</w:t>
      </w:r>
    </w:p>
    <w:p w:rsidR="0036477F" w:rsidRDefault="0036477F" w:rsidP="00465AB6">
      <w:pPr>
        <w:widowControl w:val="0"/>
        <w:jc w:val="left"/>
      </w:pPr>
    </w:p>
    <w:p w:rsidR="00465AB6" w:rsidRDefault="00465AB6" w:rsidP="00465AB6">
      <w:pPr>
        <w:widowControl w:val="0"/>
        <w:jc w:val="left"/>
      </w:pPr>
      <w:r>
        <w:t xml:space="preserve">Summary: </w:t>
      </w:r>
      <w:r w:rsidR="00E6204A">
        <w:t>173rd Airborne Brigade Association Days</w:t>
      </w:r>
    </w:p>
    <w:p w:rsidR="00465AB6" w:rsidRDefault="00465AB6" w:rsidP="00465AB6">
      <w:pPr>
        <w:widowControl w:val="0"/>
        <w:jc w:val="left"/>
      </w:pPr>
    </w:p>
    <w:p w:rsidR="00465AB6" w:rsidRDefault="00465AB6" w:rsidP="00465AB6">
      <w:pPr>
        <w:widowControl w:val="0"/>
        <w:jc w:val="left"/>
      </w:pPr>
    </w:p>
    <w:p w:rsidR="00465AB6" w:rsidRDefault="00465AB6" w:rsidP="00465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AB6">
        <w:rPr>
          <w:b/>
        </w:rPr>
        <w:t>HISTORY OF LEGISLATIVE ACTIONS</w:t>
      </w:r>
    </w:p>
    <w:p w:rsidR="00465AB6" w:rsidRDefault="00465AB6" w:rsidP="00465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5AB6" w:rsidRPr="00465AB6" w:rsidRDefault="00465AB6" w:rsidP="00465AB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5AB6">
        <w:rPr>
          <w:u w:val="single"/>
        </w:rPr>
        <w:tab/>
        <w:t>Date</w:t>
      </w:r>
      <w:r w:rsidRPr="00465AB6">
        <w:rPr>
          <w:u w:val="single"/>
        </w:rPr>
        <w:tab/>
        <w:t>Body</w:t>
      </w:r>
      <w:r w:rsidRPr="00465AB6">
        <w:rPr>
          <w:u w:val="single"/>
        </w:rPr>
        <w:tab/>
        <w:t>Action Description with journal page number</w:t>
      </w:r>
      <w:r w:rsidRPr="00465AB6">
        <w:rPr>
          <w:u w:val="single"/>
        </w:rPr>
        <w:tab/>
      </w:r>
    </w:p>
    <w:p w:rsidR="006753DD" w:rsidRDefault="006753DD" w:rsidP="00675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Senate</w:t>
      </w:r>
      <w:r>
        <w:tab/>
      </w:r>
      <w:r w:rsidRPr="000B5AEE">
        <w:t xml:space="preserve">Introduced, adopted, sent to House </w:t>
      </w:r>
      <w:hyperlink r:id="rId7" w:history="1">
        <w:r w:rsidRPr="009F4D29">
          <w:rPr>
            <w:rStyle w:val="Hyperlink"/>
          </w:rPr>
          <w:t>SJ</w:t>
        </w:r>
      </w:hyperlink>
      <w:r>
        <w:noBreakHyphen/>
      </w:r>
      <w:r w:rsidRPr="000B5AEE">
        <w:t>10</w:t>
      </w:r>
    </w:p>
    <w:p w:rsidR="006753DD" w:rsidRDefault="006753DD" w:rsidP="00675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3/2/2010</w:t>
      </w:r>
      <w:r>
        <w:tab/>
        <w:t>House</w:t>
      </w:r>
      <w:r>
        <w:tab/>
      </w:r>
      <w:r w:rsidRPr="000B5AEE">
        <w:t xml:space="preserve">Introduced, adopted, returned with concurrence </w:t>
      </w:r>
      <w:hyperlink r:id="rId8" w:history="1">
        <w:r w:rsidRPr="009F4D29">
          <w:rPr>
            <w:rStyle w:val="Hyperlink"/>
          </w:rPr>
          <w:t>HJ</w:t>
        </w:r>
      </w:hyperlink>
      <w:r>
        <w:noBreakHyphen/>
      </w:r>
      <w:r w:rsidRPr="000B5AEE">
        <w:t>8</w:t>
      </w:r>
    </w:p>
    <w:p w:rsidR="006753DD" w:rsidRDefault="006753DD" w:rsidP="006753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AB6" w:rsidRPr="00465AB6" w:rsidRDefault="00465AB6" w:rsidP="00465A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5AB6" w:rsidRDefault="00465AB6" w:rsidP="00465AB6">
      <w:pPr>
        <w:widowControl w:val="0"/>
        <w:jc w:val="left"/>
      </w:pPr>
      <w:r w:rsidRPr="00465AB6">
        <w:rPr>
          <w:b/>
        </w:rPr>
        <w:t>VERSIONS OF THIS BILL</w:t>
      </w:r>
    </w:p>
    <w:p w:rsidR="00465AB6" w:rsidRDefault="00465AB6" w:rsidP="00465AB6">
      <w:pPr>
        <w:widowControl w:val="0"/>
        <w:jc w:val="left"/>
      </w:pPr>
    </w:p>
    <w:p w:rsidR="00465AB6" w:rsidRDefault="000279C6" w:rsidP="00465AB6">
      <w:pPr>
        <w:widowControl w:val="0"/>
        <w:jc w:val="left"/>
      </w:pPr>
      <w:hyperlink r:id="rId9" w:history="1">
        <w:r w:rsidR="00465AB6">
          <w:rPr>
            <w:rStyle w:val="Hyperlink"/>
          </w:rPr>
          <w:t>2/25/2010</w:t>
        </w:r>
      </w:hyperlink>
    </w:p>
    <w:p w:rsidR="00465AB6" w:rsidRDefault="00465AB6" w:rsidP="00465AB6"/>
    <w:p w:rsidR="00465AB6" w:rsidRDefault="00465AB6" w:rsidP="00465AB6">
      <w:pPr>
        <w:sectPr w:rsidR="00465AB6" w:rsidSect="00465A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268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5C71">
        <w:t>HONOR THE 173</w:t>
      </w:r>
      <w:r w:rsidR="00F85C71" w:rsidRPr="00F85C71">
        <w:rPr>
          <w:vertAlign w:val="superscript"/>
        </w:rPr>
        <w:t>RD</w:t>
      </w:r>
      <w:r w:rsidR="006C42D1">
        <w:rPr>
          <w:vertAlign w:val="superscript"/>
        </w:rPr>
        <w:t xml:space="preserve"> </w:t>
      </w:r>
      <w:r w:rsidR="00F85C71">
        <w:t xml:space="preserve">AIRBORNE BRIGADE FOR THE </w:t>
      </w:r>
      <w:r w:rsidR="00150F9A">
        <w:t xml:space="preserve">DEDICATED SERVICE, </w:t>
      </w:r>
      <w:r w:rsidR="00F85C71">
        <w:t>HEROISM</w:t>
      </w:r>
      <w:r w:rsidR="00150F9A">
        <w:t>,</w:t>
      </w:r>
      <w:r w:rsidR="00F85C71">
        <w:t xml:space="preserve"> AND SACRIFICE IT HAS DISPLAYED THROUGHOUT ITS HISTORY, AND TO PROCLAIM JUNE 3</w:t>
      </w:r>
      <w:r w:rsidR="00E53053">
        <w:noBreakHyphen/>
      </w:r>
      <w:r w:rsidR="00F85C71">
        <w:t xml:space="preserve">7, 2010, </w:t>
      </w:r>
      <w:r w:rsidR="00150F9A">
        <w:t>“</w:t>
      </w:r>
      <w:r w:rsidR="00F85C71">
        <w:t>173</w:t>
      </w:r>
      <w:r w:rsidR="00F85C71" w:rsidRPr="00F85C71">
        <w:rPr>
          <w:vertAlign w:val="superscript"/>
        </w:rPr>
        <w:t>RD</w:t>
      </w:r>
      <w:r w:rsidR="00F85C71">
        <w:t xml:space="preserve"> AIRBORNE BRIGADE ASSOCIATION DAYS</w:t>
      </w:r>
      <w:r w:rsidR="00150F9A">
        <w:t>” IN SOUTH CAROLINA</w:t>
      </w:r>
      <w:r w:rsidR="00F85C71">
        <w:t>.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6EFB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46EFB">
        <w:t>constituted as an infantry brigade and organized as an element of the 87</w:t>
      </w:r>
      <w:r w:rsidR="00846EFB" w:rsidRPr="00846EFB">
        <w:rPr>
          <w:vertAlign w:val="superscript"/>
        </w:rPr>
        <w:t>th</w:t>
      </w:r>
      <w:r w:rsidR="00846EFB">
        <w:t xml:space="preserve"> Division in August 1917, the </w:t>
      </w:r>
      <w:r w:rsidR="00066C86">
        <w:t>173</w:t>
      </w:r>
      <w:r w:rsidR="00066C86" w:rsidRPr="00066C86">
        <w:rPr>
          <w:vertAlign w:val="superscript"/>
        </w:rPr>
        <w:t>rd</w:t>
      </w:r>
      <w:r w:rsidR="00066C86">
        <w:t xml:space="preserve"> </w:t>
      </w:r>
      <w:r w:rsidR="00846EFB">
        <w:t>Airborne Brigade has served with distinction throughout its history; and</w:t>
      </w:r>
    </w:p>
    <w:p w:rsidR="00846EFB" w:rsidRDefault="00846E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947" w:rsidRDefault="00846EF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0536">
        <w:t xml:space="preserve">the brigade deployed to France in 1918, saw action in World War II in the Pacific Theater, served in Vietnam, conducted </w:t>
      </w:r>
      <w:r w:rsidR="00D46613">
        <w:t xml:space="preserve">numerous </w:t>
      </w:r>
      <w:r w:rsidR="001D0536">
        <w:t>training</w:t>
      </w:r>
      <w:r w:rsidR="00D46613">
        <w:t xml:space="preserve"> </w:t>
      </w:r>
      <w:r w:rsidR="001D0536">
        <w:t>deployments</w:t>
      </w:r>
      <w:r w:rsidR="00D46613">
        <w:t xml:space="preserve"> to European Theater countries in </w:t>
      </w:r>
      <w:r w:rsidR="00AB46D6">
        <w:t xml:space="preserve">the early </w:t>
      </w:r>
      <w:r w:rsidR="00D46613">
        <w:t>200</w:t>
      </w:r>
      <w:r w:rsidR="00AB46D6">
        <w:t>0s</w:t>
      </w:r>
      <w:r w:rsidR="00D46613">
        <w:t xml:space="preserve">, </w:t>
      </w:r>
      <w:r w:rsidR="00A86947">
        <w:t>and</w:t>
      </w:r>
      <w:r w:rsidR="00AB46D6">
        <w:t>,</w:t>
      </w:r>
      <w:r w:rsidR="00A86947">
        <w:t xml:space="preserve"> most recently</w:t>
      </w:r>
      <w:r w:rsidR="00AB46D6">
        <w:t>,</w:t>
      </w:r>
      <w:r w:rsidR="00A86947">
        <w:t xml:space="preserve"> </w:t>
      </w:r>
      <w:r w:rsidR="00D46613">
        <w:t>supported Operation Iraqi Freedom and Operation Enduring Freedom</w:t>
      </w:r>
      <w:r w:rsidR="005D6AC4">
        <w:t xml:space="preserve"> in Afghanistan</w:t>
      </w:r>
      <w:r w:rsidR="00A86947">
        <w:t>; and</w:t>
      </w:r>
    </w:p>
    <w:p w:rsidR="00A86947" w:rsidRDefault="00A8694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EFB" w:rsidRDefault="00A8694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for their heroic and sacrificial </w:t>
      </w:r>
      <w:r w:rsidR="00290B98">
        <w:t xml:space="preserve">military </w:t>
      </w:r>
      <w:r>
        <w:t>service, the brigade</w:t>
      </w:r>
      <w:r w:rsidR="00E53053" w:rsidRPr="00E53053">
        <w:t>’</w:t>
      </w:r>
      <w:r>
        <w:t xml:space="preserve">s “Sky Soldiers” have earned many awards, such as the Medal of Honor, </w:t>
      </w:r>
      <w:r w:rsidR="00290B98">
        <w:t>Distinguished Service Cross, Silver Star, and Purple Heart; and</w:t>
      </w:r>
    </w:p>
    <w:p w:rsidR="00290B98" w:rsidRDefault="00290B98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0B98" w:rsidRDefault="00290B98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F631B">
        <w:t>in 2006, the brigade was renamed the 173</w:t>
      </w:r>
      <w:r w:rsidR="002F631B" w:rsidRPr="002F631B">
        <w:rPr>
          <w:vertAlign w:val="superscript"/>
        </w:rPr>
        <w:t>rd</w:t>
      </w:r>
      <w:r w:rsidR="002F631B">
        <w:t xml:space="preserve"> Airborne Brigade Combat Team; and</w:t>
      </w:r>
    </w:p>
    <w:p w:rsidR="002F631B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536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today</w:t>
      </w:r>
      <w:r w:rsidR="00E53053" w:rsidRPr="00E53053">
        <w:t>’</w:t>
      </w:r>
      <w:r>
        <w:t xml:space="preserve">s Sky Soldiers continue the distinction of honored service dating back to World War I and proudly represent the </w:t>
      </w:r>
      <w:r w:rsidR="00066C86">
        <w:t>173</w:t>
      </w:r>
      <w:r w:rsidR="00066C86" w:rsidRPr="00066C86">
        <w:rPr>
          <w:vertAlign w:val="superscript"/>
        </w:rPr>
        <w:t>rd</w:t>
      </w:r>
      <w:r w:rsidR="00066C86">
        <w:t xml:space="preserve"> </w:t>
      </w:r>
      <w:r>
        <w:t>Airborne Brigade</w:t>
      </w:r>
      <w:r w:rsidR="00E53053" w:rsidRPr="00E53053">
        <w:t>’</w:t>
      </w:r>
      <w:r>
        <w:t>s fighting spirit. They stand ready at a moment</w:t>
      </w:r>
      <w:r w:rsidR="00E53053" w:rsidRPr="00E53053">
        <w:t>’</w:t>
      </w:r>
      <w:r>
        <w:t xml:space="preserve">s notice to </w:t>
      </w:r>
      <w:r w:rsidR="003547B6">
        <w:t xml:space="preserve">deploy </w:t>
      </w:r>
      <w:r>
        <w:t>rapidly and conduct operations across the full spectrum o</w:t>
      </w:r>
      <w:r w:rsidR="00066C86">
        <w:t>f</w:t>
      </w:r>
      <w:r>
        <w:t xml:space="preserve"> combat; and</w:t>
      </w:r>
    </w:p>
    <w:p w:rsidR="002F631B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1F84" w:rsidRDefault="002F631B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2E8F">
        <w:t>the 173</w:t>
      </w:r>
      <w:r w:rsidR="00FA2E8F" w:rsidRPr="00FA2E8F">
        <w:rPr>
          <w:vertAlign w:val="superscript"/>
        </w:rPr>
        <w:t>rd</w:t>
      </w:r>
      <w:r w:rsidR="00FA2E8F">
        <w:t xml:space="preserve"> Airborne Brigade Association, </w:t>
      </w:r>
      <w:r w:rsidR="004525AC">
        <w:t>a nonprofit service organization</w:t>
      </w:r>
      <w:r w:rsidR="00A04E74">
        <w:t xml:space="preserve"> dedicated to the support of Sky Soldiers, </w:t>
      </w:r>
      <w:r w:rsidR="00815268">
        <w:lastRenderedPageBreak/>
        <w:t xml:space="preserve">seeks to serve through both its </w:t>
      </w:r>
      <w:r w:rsidR="00A04E74">
        <w:t xml:space="preserve">national </w:t>
      </w:r>
      <w:r w:rsidR="00815268">
        <w:t xml:space="preserve">office </w:t>
      </w:r>
      <w:r w:rsidR="00A04E74">
        <w:t>and local chapters</w:t>
      </w:r>
      <w:r w:rsidR="00815268">
        <w:t>. Various publications, reunions, a searchable online database, scholarship and bereavement programs</w:t>
      </w:r>
      <w:r w:rsidR="00E2680F">
        <w:t xml:space="preserve">, </w:t>
      </w:r>
      <w:r w:rsidR="00750A37">
        <w:t xml:space="preserve">gifts to troops, and </w:t>
      </w:r>
      <w:r w:rsidR="00E2680F">
        <w:t xml:space="preserve">visits to </w:t>
      </w:r>
      <w:r w:rsidR="00750A37">
        <w:t xml:space="preserve">the </w:t>
      </w:r>
      <w:r w:rsidR="00E2680F">
        <w:t>wounded</w:t>
      </w:r>
      <w:r w:rsidR="001D2286">
        <w:t xml:space="preserve"> all play a </w:t>
      </w:r>
      <w:r w:rsidR="00750A37">
        <w:t>part in the 173</w:t>
      </w:r>
      <w:r w:rsidR="00750A37" w:rsidRPr="00FA2E8F">
        <w:rPr>
          <w:vertAlign w:val="superscript"/>
        </w:rPr>
        <w:t>rd</w:t>
      </w:r>
      <w:r w:rsidR="00750A37">
        <w:t xml:space="preserve"> Airborne Brigade Association</w:t>
      </w:r>
      <w:r w:rsidR="00E53053" w:rsidRPr="00E53053">
        <w:t>’</w:t>
      </w:r>
      <w:r w:rsidR="00750A37">
        <w:t xml:space="preserve">s </w:t>
      </w:r>
      <w:r w:rsidR="00DD3B3A">
        <w:t xml:space="preserve">worthy </w:t>
      </w:r>
      <w:r w:rsidR="00750A37">
        <w:t>mission; and</w:t>
      </w:r>
    </w:p>
    <w:p w:rsidR="00042FEF" w:rsidRDefault="00042FEF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EF" w:rsidRDefault="00042FEF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honor of the 173</w:t>
      </w:r>
      <w:r w:rsidRPr="00042FEF">
        <w:rPr>
          <w:vertAlign w:val="superscript"/>
        </w:rPr>
        <w:t>rd</w:t>
      </w:r>
      <w:r>
        <w:t xml:space="preserve"> Airborne Brigade Association, North Myrtle Beach has set apart June 3</w:t>
      </w:r>
      <w:r w:rsidR="00E53053">
        <w:noBreakHyphen/>
      </w:r>
      <w:r>
        <w:t>7, 2010, to celebrate the association</w:t>
      </w:r>
      <w:r w:rsidR="00E53053" w:rsidRPr="00E53053">
        <w:t>’</w:t>
      </w:r>
      <w:r>
        <w:t>s members and their accomplishments; and</w:t>
      </w:r>
    </w:p>
    <w:p w:rsidR="00750A37" w:rsidRDefault="00750A37" w:rsidP="001D0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2689" w:rsidRDefault="00750A37" w:rsidP="004C2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48E1">
        <w:t xml:space="preserve">in light of the </w:t>
      </w:r>
      <w:r w:rsidR="00DD3B3A">
        <w:t>173</w:t>
      </w:r>
      <w:r w:rsidR="005161C0" w:rsidRPr="005161C0">
        <w:rPr>
          <w:vertAlign w:val="superscript"/>
        </w:rPr>
        <w:t>rd</w:t>
      </w:r>
      <w:r w:rsidR="005161C0">
        <w:t xml:space="preserve"> </w:t>
      </w:r>
      <w:r w:rsidR="00DD3B3A">
        <w:t>Airborne Brigade</w:t>
      </w:r>
      <w:r w:rsidR="00E53053" w:rsidRPr="00E53053">
        <w:t>’</w:t>
      </w:r>
      <w:r w:rsidR="00DD3B3A">
        <w:t>s ma</w:t>
      </w:r>
      <w:r w:rsidR="004C205F">
        <w:t>n</w:t>
      </w:r>
      <w:r w:rsidR="00DD3B3A">
        <w:t xml:space="preserve">y years of </w:t>
      </w:r>
      <w:r w:rsidR="00DD3B3A" w:rsidRPr="003328B7">
        <w:rPr>
          <w:color w:val="000000" w:themeColor="text1"/>
          <w:u w:color="000000" w:themeColor="text1"/>
        </w:rPr>
        <w:t>heroism and sacrifice in defense of our freedom</w:t>
      </w:r>
      <w:r w:rsidR="004C205F">
        <w:rPr>
          <w:color w:val="000000" w:themeColor="text1"/>
          <w:u w:color="000000" w:themeColor="text1"/>
        </w:rPr>
        <w:t xml:space="preserve">, as well as the </w:t>
      </w:r>
      <w:r w:rsidR="004C205F">
        <w:t>173</w:t>
      </w:r>
      <w:r w:rsidR="00387C8B" w:rsidRPr="00387C8B">
        <w:rPr>
          <w:vertAlign w:val="superscript"/>
        </w:rPr>
        <w:t>rd</w:t>
      </w:r>
      <w:r w:rsidR="00387C8B">
        <w:t xml:space="preserve"> </w:t>
      </w:r>
      <w:r w:rsidR="004C205F">
        <w:t>Airborne Brigade Association</w:t>
      </w:r>
      <w:r w:rsidR="00E53053" w:rsidRPr="00E53053">
        <w:t>’</w:t>
      </w:r>
      <w:r w:rsidR="004C205F">
        <w:t>s fine work in support of brigade members</w:t>
      </w:r>
      <w:r w:rsidR="004D48E1">
        <w:t>, th</w:t>
      </w:r>
      <w:r w:rsidR="004165D0">
        <w:t xml:space="preserve">e </w:t>
      </w:r>
      <w:r w:rsidR="004D48E1">
        <w:t xml:space="preserve">General Assembly </w:t>
      </w:r>
      <w:r w:rsidR="004165D0">
        <w:t>take</w:t>
      </w:r>
      <w:r w:rsidR="004D48E1">
        <w:t>s</w:t>
      </w:r>
      <w:r w:rsidR="004165D0">
        <w:t xml:space="preserve"> great pleasure in proc</w:t>
      </w:r>
      <w:r w:rsidR="004D48E1">
        <w:t>laiming June 3</w:t>
      </w:r>
      <w:r w:rsidR="00E53053">
        <w:noBreakHyphen/>
      </w:r>
      <w:r w:rsidR="004D48E1">
        <w:t>7, 2010, “173</w:t>
      </w:r>
      <w:r w:rsidR="004D48E1" w:rsidRPr="00F85C71">
        <w:rPr>
          <w:vertAlign w:val="superscript"/>
        </w:rPr>
        <w:t>rd</w:t>
      </w:r>
      <w:r w:rsidR="004D48E1">
        <w:t xml:space="preserve"> Airborne Brigade Association Days” in South Carolina. </w:t>
      </w:r>
      <w:r w:rsidR="00BA2689">
        <w:t xml:space="preserve">Now, therefore, 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E23" w:rsidRDefault="00BA2689" w:rsidP="009A4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A4E23">
        <w:t xml:space="preserve"> the members of the South Carolina General Assembly, by this resolution, honor the 173</w:t>
      </w:r>
      <w:r w:rsidR="009A4E23" w:rsidRPr="00F85C71">
        <w:rPr>
          <w:vertAlign w:val="superscript"/>
        </w:rPr>
        <w:t>rd</w:t>
      </w:r>
      <w:r w:rsidR="009A4E23">
        <w:rPr>
          <w:vertAlign w:val="superscript"/>
        </w:rPr>
        <w:t xml:space="preserve"> </w:t>
      </w:r>
      <w:r w:rsidR="009A4E23">
        <w:t>Airborne Brigade for the dedicated service, heroism, and sacrifice it has displayed throughout its history, and proclaim June 3</w:t>
      </w:r>
      <w:r w:rsidR="00E53053">
        <w:noBreakHyphen/>
      </w:r>
      <w:r w:rsidR="009A4E23">
        <w:t>7, 2010, “173</w:t>
      </w:r>
      <w:r w:rsidR="009A4E23" w:rsidRPr="00F85C71">
        <w:rPr>
          <w:vertAlign w:val="superscript"/>
        </w:rPr>
        <w:t>rd</w:t>
      </w:r>
      <w:r w:rsidR="009A4E23">
        <w:t xml:space="preserve"> Airborne Brigade Association Days” in South Carolina.</w:t>
      </w:r>
    </w:p>
    <w:p w:rsidR="00BA2689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26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A4E23">
        <w:t xml:space="preserve"> the 173</w:t>
      </w:r>
      <w:r w:rsidR="009A4E23" w:rsidRPr="009A4E23">
        <w:rPr>
          <w:vertAlign w:val="superscript"/>
        </w:rPr>
        <w:t>rd</w:t>
      </w:r>
      <w:r w:rsidR="009A4E23">
        <w:t xml:space="preserve"> Airborne Brigade Association.</w:t>
      </w:r>
    </w:p>
    <w:p w:rsidR="00173FF8" w:rsidRDefault="00E530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3FF8" w:rsidRDefault="00173FF8" w:rsidP="00465AB6">
      <w:pPr>
        <w:suppressAutoHyphens/>
      </w:pPr>
    </w:p>
    <w:sectPr w:rsidR="00173FF8" w:rsidSect="00465A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5D0" w:rsidRDefault="004165D0" w:rsidP="009F0C77">
      <w:r>
        <w:separator/>
      </w:r>
    </w:p>
  </w:endnote>
  <w:endnote w:type="continuationSeparator" w:id="0">
    <w:p w:rsidR="004165D0" w:rsidRDefault="004165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DEB764-2A88-4633-9B67-8B140C2F2F9C}"/>
    <w:embedBold r:id="rId2" w:fontKey="{D59A91EE-76B3-4487-AB75-F30B57F6FE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D38480-36AF-4D12-8454-9588689D3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DFED03-E87B-49F2-9C51-DEEBFA6B4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AB6" w:rsidRPr="00173FF8" w:rsidRDefault="00465AB6" w:rsidP="00173F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r w:rsidR="000279C6">
      <w:fldChar w:fldCharType="begin"/>
    </w:r>
    <w:r w:rsidR="000279C6">
      <w:instrText xml:space="preserve"> PAGE  \* MERGEFORMAT </w:instrText>
    </w:r>
    <w:r w:rsidR="000279C6">
      <w:fldChar w:fldCharType="separate"/>
    </w:r>
    <w:r w:rsidR="000279C6">
      <w:rPr>
        <w:noProof/>
      </w:rPr>
      <w:t>1</w:t>
    </w:r>
    <w:r w:rsidR="000279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5D0" w:rsidRDefault="004165D0" w:rsidP="009F0C77">
      <w:r>
        <w:separator/>
      </w:r>
    </w:p>
  </w:footnote>
  <w:footnote w:type="continuationSeparator" w:id="0">
    <w:p w:rsidR="004165D0" w:rsidRDefault="004165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96HTC10"/>
    <w:docVar w:name="CoverBillType" w:val="c"/>
    <w:docVar w:name="docpath" w:val="L:\Council\bills\RM\1096HTC10.DOCX"/>
    <w:docVar w:name="dvBillNumber" w:val="122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C4303"/>
    <w:rsid w:val="00026C9A"/>
    <w:rsid w:val="000279C6"/>
    <w:rsid w:val="00042FEF"/>
    <w:rsid w:val="00066C86"/>
    <w:rsid w:val="000965A1"/>
    <w:rsid w:val="000C4303"/>
    <w:rsid w:val="000D6F3E"/>
    <w:rsid w:val="000E1785"/>
    <w:rsid w:val="001023A4"/>
    <w:rsid w:val="0010776B"/>
    <w:rsid w:val="00133E66"/>
    <w:rsid w:val="00134ACF"/>
    <w:rsid w:val="00144E15"/>
    <w:rsid w:val="00150F9A"/>
    <w:rsid w:val="00173FF8"/>
    <w:rsid w:val="001A4A62"/>
    <w:rsid w:val="001A681E"/>
    <w:rsid w:val="001D0536"/>
    <w:rsid w:val="001D08F2"/>
    <w:rsid w:val="001D2286"/>
    <w:rsid w:val="002037CA"/>
    <w:rsid w:val="002047A2"/>
    <w:rsid w:val="002321B6"/>
    <w:rsid w:val="0023696B"/>
    <w:rsid w:val="00250967"/>
    <w:rsid w:val="002759C5"/>
    <w:rsid w:val="00277DEE"/>
    <w:rsid w:val="00280D88"/>
    <w:rsid w:val="00290B98"/>
    <w:rsid w:val="00294ABE"/>
    <w:rsid w:val="002A3EB4"/>
    <w:rsid w:val="002F631B"/>
    <w:rsid w:val="00325348"/>
    <w:rsid w:val="003547B6"/>
    <w:rsid w:val="0036477F"/>
    <w:rsid w:val="00386B10"/>
    <w:rsid w:val="00387C8B"/>
    <w:rsid w:val="00393688"/>
    <w:rsid w:val="003D0F55"/>
    <w:rsid w:val="003D411E"/>
    <w:rsid w:val="003E3C1E"/>
    <w:rsid w:val="003E6148"/>
    <w:rsid w:val="003F0573"/>
    <w:rsid w:val="00400EAA"/>
    <w:rsid w:val="004165D0"/>
    <w:rsid w:val="0041760A"/>
    <w:rsid w:val="004473CC"/>
    <w:rsid w:val="004525AC"/>
    <w:rsid w:val="00465AB6"/>
    <w:rsid w:val="004809EE"/>
    <w:rsid w:val="004C205F"/>
    <w:rsid w:val="004D48E1"/>
    <w:rsid w:val="00511EE9"/>
    <w:rsid w:val="005161C0"/>
    <w:rsid w:val="00521E00"/>
    <w:rsid w:val="005703F8"/>
    <w:rsid w:val="00577C6C"/>
    <w:rsid w:val="0058501B"/>
    <w:rsid w:val="00591083"/>
    <w:rsid w:val="005C697A"/>
    <w:rsid w:val="005D6AC4"/>
    <w:rsid w:val="005E3AA7"/>
    <w:rsid w:val="006137DD"/>
    <w:rsid w:val="006215AA"/>
    <w:rsid w:val="006340D9"/>
    <w:rsid w:val="00643B8E"/>
    <w:rsid w:val="00665EBC"/>
    <w:rsid w:val="006735EE"/>
    <w:rsid w:val="006753DD"/>
    <w:rsid w:val="0069470D"/>
    <w:rsid w:val="006A476C"/>
    <w:rsid w:val="006C42D1"/>
    <w:rsid w:val="006C6A93"/>
    <w:rsid w:val="006E02F9"/>
    <w:rsid w:val="00750A37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5268"/>
    <w:rsid w:val="00846EFB"/>
    <w:rsid w:val="00872729"/>
    <w:rsid w:val="008C1F84"/>
    <w:rsid w:val="008F4429"/>
    <w:rsid w:val="00931369"/>
    <w:rsid w:val="009352BB"/>
    <w:rsid w:val="00971289"/>
    <w:rsid w:val="00990668"/>
    <w:rsid w:val="009A4E23"/>
    <w:rsid w:val="009E650F"/>
    <w:rsid w:val="009F0C77"/>
    <w:rsid w:val="009F4D29"/>
    <w:rsid w:val="009F4DD1"/>
    <w:rsid w:val="00A04E74"/>
    <w:rsid w:val="00A64E80"/>
    <w:rsid w:val="00A741D9"/>
    <w:rsid w:val="00A86947"/>
    <w:rsid w:val="00A9138F"/>
    <w:rsid w:val="00A9741D"/>
    <w:rsid w:val="00AB46D6"/>
    <w:rsid w:val="00AD4B17"/>
    <w:rsid w:val="00AF4B17"/>
    <w:rsid w:val="00B26FA6"/>
    <w:rsid w:val="00B741CB"/>
    <w:rsid w:val="00B77712"/>
    <w:rsid w:val="00B92797"/>
    <w:rsid w:val="00B934F3"/>
    <w:rsid w:val="00BA2689"/>
    <w:rsid w:val="00BB6347"/>
    <w:rsid w:val="00BD2134"/>
    <w:rsid w:val="00C038D8"/>
    <w:rsid w:val="00C045DD"/>
    <w:rsid w:val="00C3136F"/>
    <w:rsid w:val="00C3483A"/>
    <w:rsid w:val="00C74E9D"/>
    <w:rsid w:val="00C82FD3"/>
    <w:rsid w:val="00C93493"/>
    <w:rsid w:val="00CB0CF7"/>
    <w:rsid w:val="00CC6B7B"/>
    <w:rsid w:val="00CD3619"/>
    <w:rsid w:val="00CD5168"/>
    <w:rsid w:val="00CF4447"/>
    <w:rsid w:val="00D405E7"/>
    <w:rsid w:val="00D41D56"/>
    <w:rsid w:val="00D46613"/>
    <w:rsid w:val="00D6260D"/>
    <w:rsid w:val="00D6662B"/>
    <w:rsid w:val="00D95E2F"/>
    <w:rsid w:val="00D970A9"/>
    <w:rsid w:val="00DB3AC0"/>
    <w:rsid w:val="00DD3B3A"/>
    <w:rsid w:val="00DE68F0"/>
    <w:rsid w:val="00DF3845"/>
    <w:rsid w:val="00DF7E17"/>
    <w:rsid w:val="00E147CF"/>
    <w:rsid w:val="00E2680F"/>
    <w:rsid w:val="00E53053"/>
    <w:rsid w:val="00E6204A"/>
    <w:rsid w:val="00EB00A2"/>
    <w:rsid w:val="00EB1BF3"/>
    <w:rsid w:val="00EE5383"/>
    <w:rsid w:val="00EE79EF"/>
    <w:rsid w:val="00EF3EEE"/>
    <w:rsid w:val="00F149A7"/>
    <w:rsid w:val="00F50BAF"/>
    <w:rsid w:val="00F52C10"/>
    <w:rsid w:val="00F81FFD"/>
    <w:rsid w:val="00F85228"/>
    <w:rsid w:val="00F85C71"/>
    <w:rsid w:val="00FA2E8F"/>
    <w:rsid w:val="00FA5E78"/>
    <w:rsid w:val="00FB6773"/>
    <w:rsid w:val="00FF660B"/>
    <w:rsid w:val="00FF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2ADAF1-A8A0-4EE9-9F91-193EE59AE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5A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0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2-25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1228_201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1388-751C-4535-9E8B-E2C7AE26B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502</Words>
  <Characters>2872</Characters>
  <Application>Microsoft Office Word</Application>
  <DocSecurity>0</DocSecurity>
  <Lines>101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1228: 173rd Airborne Brigade Association Days - South Carolina Legislature Online</dc:title>
  <dc:subject/>
  <dc:creator>RosanneMcDowell</dc:creator>
  <cp:keywords/>
  <dc:description/>
  <cp:lastModifiedBy>N Cumfer</cp:lastModifiedBy>
  <cp:revision>10</cp:revision>
  <cp:lastPrinted>2010-02-23T21:52:00Z</cp:lastPrinted>
  <dcterms:created xsi:type="dcterms:W3CDTF">2010-02-25T16:47:00Z</dcterms:created>
  <dcterms:modified xsi:type="dcterms:W3CDTF">2014-11-24T15:13:00Z</dcterms:modified>
</cp:coreProperties>
</file>